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77464572"/>
        <w:docPartObj>
          <w:docPartGallery w:val="Cover Pages"/>
          <w:docPartUnique/>
        </w:docPartObj>
      </w:sdtPr>
      <w:sdtEndPr>
        <w:rPr>
          <w:b/>
          <w:noProof/>
        </w:rPr>
      </w:sdtEndPr>
      <w:sdtContent>
        <w:p w:rsidR="006502E3" w:rsidRPr="00DC0237" w:rsidRDefault="00FF5288" w:rsidP="00CD0E9D">
          <w:pPr>
            <w:rPr>
              <w:noProof/>
            </w:rPr>
          </w:pPr>
          <w:r w:rsidRPr="00DC0237">
            <w:rPr>
              <w:noProof/>
              <w:lang w:eastAsia="da-DK"/>
            </w:rPr>
            <mc:AlternateContent>
              <mc:Choice Requires="wps">
                <w:drawing>
                  <wp:anchor distT="0" distB="0" distL="114300" distR="114300" simplePos="0" relativeHeight="251662336" behindDoc="1" locked="0" layoutInCell="1" allowOverlap="1" wp14:anchorId="2A384F8A" wp14:editId="4D5023F8">
                    <wp:simplePos x="0" y="0"/>
                    <wp:positionH relativeFrom="page">
                      <wp:posOffset>-207818</wp:posOffset>
                    </wp:positionH>
                    <wp:positionV relativeFrom="paragraph">
                      <wp:posOffset>2660592</wp:posOffset>
                    </wp:positionV>
                    <wp:extent cx="7772400" cy="2112818"/>
                    <wp:effectExtent l="0" t="0" r="0" b="0"/>
                    <wp:wrapNone/>
                    <wp:docPr id="2" name="Rektangel 2"/>
                    <wp:cNvGraphicFramePr/>
                    <a:graphic xmlns:a="http://schemas.openxmlformats.org/drawingml/2006/main">
                      <a:graphicData uri="http://schemas.microsoft.com/office/word/2010/wordprocessingShape">
                        <wps:wsp>
                          <wps:cNvSpPr/>
                          <wps:spPr>
                            <a:xfrm>
                              <a:off x="0" y="0"/>
                              <a:ext cx="7772400" cy="21128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Gitter"/>
                                  <w:tblW w:w="0" w:type="auto"/>
                                  <w:tblInd w:w="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9"/>
                                  <w:gridCol w:w="7728"/>
                                </w:tblGrid>
                                <w:tr w:rsidR="00500FE8" w:rsidRPr="00497A97" w:rsidTr="00497A97">
                                  <w:tc>
                                    <w:tcPr>
                                      <w:tcW w:w="1909" w:type="dxa"/>
                                    </w:tcPr>
                                    <w:p w:rsidR="00500FE8" w:rsidRPr="00F13085" w:rsidRDefault="00500FE8" w:rsidP="00497A97">
                                      <w:pPr>
                                        <w:pStyle w:val="Ingenafstand"/>
                                        <w:rPr>
                                          <w:b/>
                                          <w:caps/>
                                          <w:color w:val="808080" w:themeColor="background1" w:themeShade="80"/>
                                          <w:sz w:val="32"/>
                                        </w:rPr>
                                      </w:pPr>
                                      <w:r w:rsidRPr="00F13085">
                                        <w:rPr>
                                          <w:b/>
                                          <w:caps/>
                                          <w:color w:val="808080" w:themeColor="background1" w:themeShade="80"/>
                                          <w:sz w:val="32"/>
                                        </w:rPr>
                                        <w:t>D</w:t>
                                      </w:r>
                                      <w:r w:rsidRPr="00F13085">
                                        <w:rPr>
                                          <w:b/>
                                          <w:color w:val="808080" w:themeColor="background1" w:themeShade="80"/>
                                          <w:sz w:val="32"/>
                                        </w:rPr>
                                        <w:t>ansk:</w:t>
                                      </w:r>
                                    </w:p>
                                  </w:tc>
                                  <w:tc>
                                    <w:tcPr>
                                      <w:tcW w:w="7728" w:type="dxa"/>
                                    </w:tcPr>
                                    <w:p w:rsidR="00500FE8" w:rsidRPr="00F13085" w:rsidRDefault="00500FE8" w:rsidP="00DC0237">
                                      <w:pPr>
                                        <w:pStyle w:val="Ingenafstand"/>
                                        <w:rPr>
                                          <w:caps/>
                                          <w:color w:val="808080" w:themeColor="background1" w:themeShade="80"/>
                                          <w:sz w:val="32"/>
                                        </w:rPr>
                                      </w:pPr>
                                      <w:r>
                                        <w:rPr>
                                          <w:color w:val="808080" w:themeColor="background1" w:themeShade="80"/>
                                          <w:sz w:val="32"/>
                                        </w:rPr>
                                        <w:t xml:space="preserve">Dokument som understøtter IKT-leverancespecifikation for BIM-objekter, med angivelse af forskellige niveauer </w:t>
                                      </w:r>
                                      <w:proofErr w:type="spellStart"/>
                                      <w:r>
                                        <w:rPr>
                                          <w:color w:val="808080" w:themeColor="background1" w:themeShade="80"/>
                                          <w:sz w:val="32"/>
                                        </w:rPr>
                                        <w:t>ifm</w:t>
                                      </w:r>
                                      <w:proofErr w:type="spellEnd"/>
                                      <w:r>
                                        <w:rPr>
                                          <w:color w:val="808080" w:themeColor="background1" w:themeShade="80"/>
                                          <w:sz w:val="32"/>
                                        </w:rPr>
                                        <w:t>. digital projektering.</w:t>
                                      </w:r>
                                    </w:p>
                                  </w:tc>
                                </w:tr>
                                <w:tr w:rsidR="00500FE8" w:rsidRPr="001F4AE9" w:rsidTr="00497A97">
                                  <w:tc>
                                    <w:tcPr>
                                      <w:tcW w:w="1909" w:type="dxa"/>
                                    </w:tcPr>
                                    <w:p w:rsidR="00500FE8" w:rsidRPr="00F13085" w:rsidRDefault="00500FE8" w:rsidP="00497A97">
                                      <w:pPr>
                                        <w:pStyle w:val="Ingenafstand"/>
                                        <w:rPr>
                                          <w:b/>
                                          <w:caps/>
                                          <w:color w:val="808080" w:themeColor="background1" w:themeShade="80"/>
                                          <w:sz w:val="32"/>
                                        </w:rPr>
                                      </w:pPr>
                                      <w:r w:rsidRPr="00F13085">
                                        <w:rPr>
                                          <w:b/>
                                          <w:caps/>
                                          <w:color w:val="808080" w:themeColor="background1" w:themeShade="80"/>
                                          <w:sz w:val="32"/>
                                        </w:rPr>
                                        <w:t>E</w:t>
                                      </w:r>
                                      <w:r w:rsidRPr="00F13085">
                                        <w:rPr>
                                          <w:b/>
                                          <w:color w:val="808080" w:themeColor="background1" w:themeShade="80"/>
                                          <w:sz w:val="32"/>
                                        </w:rPr>
                                        <w:t>ngelsk:</w:t>
                                      </w:r>
                                    </w:p>
                                  </w:tc>
                                  <w:tc>
                                    <w:tcPr>
                                      <w:tcW w:w="7728" w:type="dxa"/>
                                    </w:tcPr>
                                    <w:p w:rsidR="00500FE8" w:rsidRPr="001F4AE9" w:rsidRDefault="00500FE8" w:rsidP="00DC0237">
                                      <w:pPr>
                                        <w:pStyle w:val="Ingenafstand"/>
                                        <w:rPr>
                                          <w:caps/>
                                          <w:color w:val="808080" w:themeColor="background1" w:themeShade="80"/>
                                          <w:sz w:val="32"/>
                                          <w:lang w:val="en-US"/>
                                        </w:rPr>
                                      </w:pPr>
                                      <w:r w:rsidRPr="001F4AE9">
                                        <w:rPr>
                                          <w:color w:val="808080" w:themeColor="background1" w:themeShade="80"/>
                                          <w:sz w:val="32"/>
                                          <w:lang w:val="en-US"/>
                                        </w:rPr>
                                        <w:t>Document that supports ICT-delivery specification for BIM-objects, indicating different levels in connection with the digital design.</w:t>
                                      </w:r>
                                    </w:p>
                                  </w:tc>
                                </w:tr>
                              </w:tbl>
                              <w:p w:rsidR="00500FE8" w:rsidRPr="001F4AE9" w:rsidRDefault="00500FE8" w:rsidP="00497A97">
                                <w:pPr>
                                  <w:pStyle w:val="Ingenafstand"/>
                                  <w:rPr>
                                    <w:caps/>
                                    <w:color w:val="FFFFFF" w:themeColor="background1"/>
                                    <w:sz w:val="28"/>
                                    <w:lang w:val="en-US"/>
                                  </w:rPr>
                                </w:pPr>
                              </w:p>
                            </w:txbxContent>
                          </wps:txbx>
                          <wps:bodyPr rot="0" spcFirstLastPara="0" vertOverflow="overflow" horzOverflow="overflow" vert="horz" wrap="square" lIns="457200" tIns="182880" rIns="457200" bIns="4572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84F8A" id="Rektangel 2" o:spid="_x0000_s1026" style="position:absolute;margin-left:-16.35pt;margin-top:209.5pt;width:612pt;height:166.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" filled="f" stroked="f" strokeweight="1pt">
                    <v:textbox inset="36pt,14.4pt,36pt,36pt">
                      <w:txbxContent>
                        <w:tbl>
                          <w:tblPr>
                            <w:tblStyle w:val="Tabel-Gitter"/>
                            <w:tblW w:w="0" w:type="auto"/>
                            <w:tblInd w:w="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9"/>
                            <w:gridCol w:w="7728"/>
                          </w:tblGrid>
                          <w:tr w:rsidR="00500FE8" w:rsidRPr="00497A97" w:rsidTr="00497A97">
                            <w:tc>
                              <w:tcPr>
                                <w:tcW w:w="1909" w:type="dxa"/>
                              </w:tcPr>
                              <w:p w:rsidR="00500FE8" w:rsidRPr="00F13085" w:rsidRDefault="00500FE8" w:rsidP="00497A97">
                                <w:pPr>
                                  <w:pStyle w:val="Ingenafstand"/>
                                  <w:rPr>
                                    <w:b/>
                                    <w:caps/>
                                    <w:color w:val="808080" w:themeColor="background1" w:themeShade="80"/>
                                    <w:sz w:val="32"/>
                                  </w:rPr>
                                </w:pPr>
                                <w:r w:rsidRPr="00F13085">
                                  <w:rPr>
                                    <w:b/>
                                    <w:caps/>
                                    <w:color w:val="808080" w:themeColor="background1" w:themeShade="80"/>
                                    <w:sz w:val="32"/>
                                  </w:rPr>
                                  <w:t>D</w:t>
                                </w:r>
                                <w:r w:rsidRPr="00F13085">
                                  <w:rPr>
                                    <w:b/>
                                    <w:color w:val="808080" w:themeColor="background1" w:themeShade="80"/>
                                    <w:sz w:val="32"/>
                                  </w:rPr>
                                  <w:t>ansk:</w:t>
                                </w:r>
                              </w:p>
                            </w:tc>
                            <w:tc>
                              <w:tcPr>
                                <w:tcW w:w="7728" w:type="dxa"/>
                              </w:tcPr>
                              <w:p w:rsidR="00500FE8" w:rsidRPr="00F13085" w:rsidRDefault="00500FE8" w:rsidP="00DC0237">
                                <w:pPr>
                                  <w:pStyle w:val="Ingenafstand"/>
                                  <w:rPr>
                                    <w:caps/>
                                    <w:color w:val="808080" w:themeColor="background1" w:themeShade="80"/>
                                    <w:sz w:val="32"/>
                                  </w:rPr>
                                </w:pPr>
                                <w:r>
                                  <w:rPr>
                                    <w:color w:val="808080" w:themeColor="background1" w:themeShade="80"/>
                                    <w:sz w:val="32"/>
                                  </w:rPr>
                                  <w:t xml:space="preserve">Dokument som understøtter IKT-leverancespecifikation for BIM-objekter, med angivelse af forskellige niveauer </w:t>
                                </w:r>
                                <w:proofErr w:type="spellStart"/>
                                <w:r>
                                  <w:rPr>
                                    <w:color w:val="808080" w:themeColor="background1" w:themeShade="80"/>
                                    <w:sz w:val="32"/>
                                  </w:rPr>
                                  <w:t>ifm</w:t>
                                </w:r>
                                <w:proofErr w:type="spellEnd"/>
                                <w:r>
                                  <w:rPr>
                                    <w:color w:val="808080" w:themeColor="background1" w:themeShade="80"/>
                                    <w:sz w:val="32"/>
                                  </w:rPr>
                                  <w:t>. digital projektering.</w:t>
                                </w:r>
                              </w:p>
                            </w:tc>
                          </w:tr>
                          <w:tr w:rsidR="00500FE8" w:rsidRPr="001F4AE9" w:rsidTr="00497A97">
                            <w:tc>
                              <w:tcPr>
                                <w:tcW w:w="1909" w:type="dxa"/>
                              </w:tcPr>
                              <w:p w:rsidR="00500FE8" w:rsidRPr="00F13085" w:rsidRDefault="00500FE8" w:rsidP="00497A97">
                                <w:pPr>
                                  <w:pStyle w:val="Ingenafstand"/>
                                  <w:rPr>
                                    <w:b/>
                                    <w:caps/>
                                    <w:color w:val="808080" w:themeColor="background1" w:themeShade="80"/>
                                    <w:sz w:val="32"/>
                                  </w:rPr>
                                </w:pPr>
                                <w:r w:rsidRPr="00F13085">
                                  <w:rPr>
                                    <w:b/>
                                    <w:caps/>
                                    <w:color w:val="808080" w:themeColor="background1" w:themeShade="80"/>
                                    <w:sz w:val="32"/>
                                  </w:rPr>
                                  <w:t>E</w:t>
                                </w:r>
                                <w:r w:rsidRPr="00F13085">
                                  <w:rPr>
                                    <w:b/>
                                    <w:color w:val="808080" w:themeColor="background1" w:themeShade="80"/>
                                    <w:sz w:val="32"/>
                                  </w:rPr>
                                  <w:t>ngelsk:</w:t>
                                </w:r>
                              </w:p>
                            </w:tc>
                            <w:tc>
                              <w:tcPr>
                                <w:tcW w:w="7728" w:type="dxa"/>
                              </w:tcPr>
                              <w:p w:rsidR="00500FE8" w:rsidRPr="001F4AE9" w:rsidRDefault="00500FE8" w:rsidP="00DC0237">
                                <w:pPr>
                                  <w:pStyle w:val="Ingenafstand"/>
                                  <w:rPr>
                                    <w:caps/>
                                    <w:color w:val="808080" w:themeColor="background1" w:themeShade="80"/>
                                    <w:sz w:val="32"/>
                                    <w:lang w:val="en-US"/>
                                  </w:rPr>
                                </w:pPr>
                                <w:r w:rsidRPr="001F4AE9">
                                  <w:rPr>
                                    <w:color w:val="808080" w:themeColor="background1" w:themeShade="80"/>
                                    <w:sz w:val="32"/>
                                    <w:lang w:val="en-US"/>
                                  </w:rPr>
                                  <w:t>Document that supports ICT-delivery specification for BIM-objects, indicating different levels in connection with the digital design.</w:t>
                                </w:r>
                              </w:p>
                            </w:tc>
                          </w:tr>
                        </w:tbl>
                        <w:p w:rsidR="00500FE8" w:rsidRPr="001F4AE9" w:rsidRDefault="00500FE8" w:rsidP="00497A97">
                          <w:pPr>
                            <w:pStyle w:val="Ingenafstand"/>
                            <w:rPr>
                              <w:caps/>
                              <w:color w:val="FFFFFF" w:themeColor="background1"/>
                              <w:sz w:val="28"/>
                              <w:lang w:val="en-US"/>
                            </w:rPr>
                          </w:pPr>
                        </w:p>
                      </w:txbxContent>
                    </v:textbox>
                    <w10:wrap anchorx="page"/>
                  </v:rect>
                </w:pict>
              </mc:Fallback>
            </mc:AlternateContent>
          </w:r>
          <w:r w:rsidR="00A05947" w:rsidRPr="00DC0237">
            <w:rPr>
              <w:noProof/>
              <w:lang w:eastAsia="da-DK"/>
            </w:rPr>
            <mc:AlternateContent>
              <mc:Choice Requires="wps">
                <w:drawing>
                  <wp:anchor distT="0" distB="0" distL="114300" distR="114300" simplePos="0" relativeHeight="251660288" behindDoc="1" locked="0" layoutInCell="1" allowOverlap="1" wp14:anchorId="7EF55554" wp14:editId="24D779AB">
                    <wp:simplePos x="0" y="0"/>
                    <wp:positionH relativeFrom="margin">
                      <wp:posOffset>-348615</wp:posOffset>
                    </wp:positionH>
                    <wp:positionV relativeFrom="paragraph">
                      <wp:posOffset>-899160</wp:posOffset>
                    </wp:positionV>
                    <wp:extent cx="7044055" cy="4082415"/>
                    <wp:effectExtent l="0" t="0" r="0" b="0"/>
                    <wp:wrapNone/>
                    <wp:docPr id="4" name="Tekstfelt 4"/>
                    <wp:cNvGraphicFramePr/>
                    <a:graphic xmlns:a="http://schemas.openxmlformats.org/drawingml/2006/main">
                      <a:graphicData uri="http://schemas.microsoft.com/office/word/2010/wordprocessingShape">
                        <wps:wsp>
                          <wps:cNvSpPr txBox="1"/>
                          <wps:spPr>
                            <a:xfrm>
                              <a:off x="0" y="0"/>
                              <a:ext cx="7044055" cy="408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0FE8" w:rsidRDefault="001F4AE9" w:rsidP="00A37936">
                                <w:pPr>
                                  <w:pStyle w:val="Ingenafstand"/>
                                  <w:pBdr>
                                    <w:bottom w:val="single" w:sz="6" w:space="4" w:color="7F7F7F" w:themeColor="text1" w:themeTint="80"/>
                                  </w:pBdr>
                                  <w:rPr>
                                    <w:rFonts w:asciiTheme="majorHAnsi" w:eastAsiaTheme="majorEastAsia" w:hAnsiTheme="majorHAnsi" w:cstheme="majorBidi"/>
                                    <w:color w:val="59707A" w:themeColor="background2" w:themeShade="80"/>
                                    <w:sz w:val="160"/>
                                    <w:szCs w:val="96"/>
                                  </w:rPr>
                                </w:pPr>
                                <w:sdt>
                                  <w:sdtPr>
                                    <w:rPr>
                                      <w:b/>
                                      <w:caps/>
                                      <w:color w:val="152457" w:themeColor="text2" w:themeShade="BF"/>
                                      <w:sz w:val="144"/>
                                      <w:szCs w:val="36"/>
                                    </w:rPr>
                                    <w:alias w:val="Undertitel"/>
                                    <w:tag w:val=""/>
                                    <w:id w:val="1178082451"/>
                                    <w:dataBinding w:prefixMappings="xmlns:ns0='http://purl.org/dc/elements/1.1/' xmlns:ns1='http://schemas.openxmlformats.org/package/2006/metadata/core-properties' " w:xpath="/ns1:coreProperties[1]/ns0:subject[1]" w:storeItemID="{6C3C8BC8-F283-45AE-878A-BAB7291924A1}"/>
                                    <w:text/>
                                  </w:sdtPr>
                                  <w:sdtEndPr/>
                                  <w:sdtContent>
                                    <w:r w:rsidR="00500FE8">
                                      <w:rPr>
                                        <w:b/>
                                        <w:caps/>
                                        <w:color w:val="152457" w:themeColor="text2" w:themeShade="BF"/>
                                        <w:sz w:val="144"/>
                                        <w:szCs w:val="36"/>
                                      </w:rPr>
                                      <w:t>IKT</w:t>
                                    </w:r>
                                  </w:sdtContent>
                                </w:sdt>
                                <w:r w:rsidR="00500FE8">
                                  <w:rPr>
                                    <w:b/>
                                    <w:caps/>
                                    <w:color w:val="152457" w:themeColor="text2" w:themeShade="BF"/>
                                    <w:sz w:val="144"/>
                                    <w:szCs w:val="36"/>
                                  </w:rPr>
                                  <w:t xml:space="preserve"> </w:t>
                                </w:r>
                                <w:r w:rsidR="00500FE8" w:rsidRPr="00F13085">
                                  <w:rPr>
                                    <w:rFonts w:asciiTheme="majorHAnsi" w:eastAsiaTheme="majorEastAsia" w:hAnsiTheme="majorHAnsi" w:cstheme="majorBidi"/>
                                    <w:color w:val="808080" w:themeColor="background1" w:themeShade="80"/>
                                    <w:sz w:val="160"/>
                                    <w:szCs w:val="96"/>
                                  </w:rPr>
                                  <w:t>|</w:t>
                                </w:r>
                                <w:r w:rsidR="00500FE8">
                                  <w:rPr>
                                    <w:rFonts w:asciiTheme="majorHAnsi" w:eastAsiaTheme="majorEastAsia" w:hAnsiTheme="majorHAnsi" w:cstheme="majorBidi"/>
                                    <w:color w:val="59707A" w:themeColor="background2" w:themeShade="80"/>
                                    <w:sz w:val="160"/>
                                    <w:szCs w:val="96"/>
                                  </w:rPr>
                                  <w:t xml:space="preserve"> </w:t>
                                </w:r>
                              </w:p>
                              <w:p w:rsidR="00500FE8" w:rsidRPr="00497A97" w:rsidRDefault="001F4AE9" w:rsidP="00A37936">
                                <w:pPr>
                                  <w:pStyle w:val="Ingenafstand"/>
                                  <w:pBdr>
                                    <w:bottom w:val="single" w:sz="6" w:space="4" w:color="7F7F7F" w:themeColor="text1" w:themeTint="80"/>
                                  </w:pBdr>
                                  <w:rPr>
                                    <w:caps/>
                                    <w:color w:val="1D3175" w:themeColor="text2"/>
                                    <w:sz w:val="10"/>
                                    <w:szCs w:val="10"/>
                                  </w:rPr>
                                </w:pPr>
                                <w:sdt>
                                  <w:sdtPr>
                                    <w:rPr>
                                      <w:rFonts w:asciiTheme="majorHAnsi" w:eastAsiaTheme="majorEastAsia" w:hAnsiTheme="majorHAnsi" w:cstheme="majorBidi"/>
                                      <w:b/>
                                      <w:color w:val="1D3175" w:themeColor="text2"/>
                                      <w:sz w:val="96"/>
                                      <w:szCs w:val="96"/>
                                    </w:rPr>
                                    <w:alias w:val="Titel"/>
                                    <w:tag w:val=""/>
                                    <w:id w:val="-1196613690"/>
                                    <w:dataBinding w:prefixMappings="xmlns:ns0='http://purl.org/dc/elements/1.1/' xmlns:ns1='http://schemas.openxmlformats.org/package/2006/metadata/core-properties' " w:xpath="/ns1:coreProperties[1]/ns0:title[1]" w:storeItemID="{6C3C8BC8-F283-45AE-878A-BAB7291924A1}"/>
                                    <w:text/>
                                  </w:sdtPr>
                                  <w:sdtEndPr/>
                                  <w:sdtContent>
                                    <w:r w:rsidR="00500FE8">
                                      <w:rPr>
                                        <w:rFonts w:asciiTheme="majorHAnsi" w:eastAsiaTheme="majorEastAsia" w:hAnsiTheme="majorHAnsi" w:cstheme="majorBidi"/>
                                        <w:b/>
                                        <w:color w:val="1D3175" w:themeColor="text2"/>
                                        <w:sz w:val="96"/>
                                        <w:szCs w:val="96"/>
                                      </w:rPr>
                                      <w:t>modelspecifikation</w:t>
                                    </w:r>
                                  </w:sdtContent>
                                </w:sdt>
                              </w:p>
                            </w:txbxContent>
                          </wps:txbx>
                          <wps:bodyPr rot="0" spcFirstLastPara="0" vertOverflow="overflow" horzOverflow="overflow" vert="horz" wrap="square" lIns="457200" tIns="457200" rIns="457200" bIns="4572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55554" id="_x0000_t202" coordsize="21600,21600" o:spt="202" path="m,l,21600r21600,l21600,xe">
                    <v:stroke joinstyle="miter"/>
                    <v:path gradientshapeok="t" o:connecttype="rect"/>
                  </v:shapetype>
                  <v:shape id="Tekstfelt 4" o:spid="_x0000_s1027" type="#_x0000_t202" style="position:absolute;margin-left:-27.45pt;margin-top:-70.8pt;width:554.65pt;height:321.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" filled="f" stroked="f" strokeweight=".5pt">
                    <v:textbox inset="36pt,36pt,36pt,36pt">
                      <w:txbxContent>
                        <w:p w:rsidR="00500FE8" w:rsidRDefault="00500FE8" w:rsidP="00A37936">
                          <w:pPr>
                            <w:pStyle w:val="Ingenafstand"/>
                            <w:pBdr>
                              <w:bottom w:val="single" w:sz="6" w:space="4" w:color="7F7F7F" w:themeColor="text1" w:themeTint="80"/>
                            </w:pBdr>
                            <w:rPr>
                              <w:rFonts w:asciiTheme="majorHAnsi" w:eastAsiaTheme="majorEastAsia" w:hAnsiTheme="majorHAnsi" w:cstheme="majorBidi"/>
                              <w:color w:val="59707A" w:themeColor="background2" w:themeShade="80"/>
                              <w:sz w:val="160"/>
                              <w:szCs w:val="96"/>
                            </w:rPr>
                          </w:pPr>
                          <w:sdt>
                            <w:sdtPr>
                              <w:rPr>
                                <w:b/>
                                <w:caps/>
                                <w:color w:val="152457" w:themeColor="text2" w:themeShade="BF"/>
                                <w:sz w:val="144"/>
                                <w:szCs w:val="36"/>
                              </w:rPr>
                              <w:alias w:val="Undertitel"/>
                              <w:tag w:val=""/>
                              <w:id w:val="1178082451"/>
                              <w:dataBinding w:prefixMappings="xmlns:ns0='http://purl.org/dc/elements/1.1/' xmlns:ns1='http://schemas.openxmlformats.org/package/2006/metadata/core-properties' " w:xpath="/ns1:coreProperties[1]/ns0:subject[1]" w:storeItemID="{6C3C8BC8-F283-45AE-878A-BAB7291924A1}"/>
                              <w:text/>
                            </w:sdtPr>
                            <w:sdtContent>
                              <w:r>
                                <w:rPr>
                                  <w:b/>
                                  <w:caps/>
                                  <w:color w:val="152457" w:themeColor="text2" w:themeShade="BF"/>
                                  <w:sz w:val="144"/>
                                  <w:szCs w:val="36"/>
                                </w:rPr>
                                <w:t>IKT</w:t>
                              </w:r>
                            </w:sdtContent>
                          </w:sdt>
                          <w:r>
                            <w:rPr>
                              <w:b/>
                              <w:caps/>
                              <w:color w:val="152457" w:themeColor="text2" w:themeShade="BF"/>
                              <w:sz w:val="144"/>
                              <w:szCs w:val="36"/>
                            </w:rPr>
                            <w:t xml:space="preserve"> </w:t>
                          </w:r>
                          <w:r w:rsidRPr="00F13085">
                            <w:rPr>
                              <w:rFonts w:asciiTheme="majorHAnsi" w:eastAsiaTheme="majorEastAsia" w:hAnsiTheme="majorHAnsi" w:cstheme="majorBidi"/>
                              <w:color w:val="808080" w:themeColor="background1" w:themeShade="80"/>
                              <w:sz w:val="160"/>
                              <w:szCs w:val="96"/>
                            </w:rPr>
                            <w:t>|</w:t>
                          </w:r>
                          <w:r>
                            <w:rPr>
                              <w:rFonts w:asciiTheme="majorHAnsi" w:eastAsiaTheme="majorEastAsia" w:hAnsiTheme="majorHAnsi" w:cstheme="majorBidi"/>
                              <w:color w:val="59707A" w:themeColor="background2" w:themeShade="80"/>
                              <w:sz w:val="160"/>
                              <w:szCs w:val="96"/>
                            </w:rPr>
                            <w:t xml:space="preserve"> </w:t>
                          </w:r>
                        </w:p>
                        <w:p w:rsidR="00500FE8" w:rsidRPr="00497A97" w:rsidRDefault="00500FE8" w:rsidP="00A37936">
                          <w:pPr>
                            <w:pStyle w:val="Ingenafstand"/>
                            <w:pBdr>
                              <w:bottom w:val="single" w:sz="6" w:space="4" w:color="7F7F7F" w:themeColor="text1" w:themeTint="80"/>
                            </w:pBdr>
                            <w:rPr>
                              <w:caps/>
                              <w:color w:val="1D3175" w:themeColor="text2"/>
                              <w:sz w:val="10"/>
                              <w:szCs w:val="10"/>
                            </w:rPr>
                          </w:pPr>
                          <w:sdt>
                            <w:sdtPr>
                              <w:rPr>
                                <w:rFonts w:asciiTheme="majorHAnsi" w:eastAsiaTheme="majorEastAsia" w:hAnsiTheme="majorHAnsi" w:cstheme="majorBidi"/>
                                <w:b/>
                                <w:color w:val="1D3175" w:themeColor="text2"/>
                                <w:sz w:val="96"/>
                                <w:szCs w:val="96"/>
                              </w:rPr>
                              <w:alias w:val="Titel"/>
                              <w:tag w:val=""/>
                              <w:id w:val="-1196613690"/>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b/>
                                  <w:color w:val="1D3175" w:themeColor="text2"/>
                                  <w:sz w:val="96"/>
                                  <w:szCs w:val="96"/>
                                </w:rPr>
                                <w:t>modelspecifikation</w:t>
                              </w:r>
                            </w:sdtContent>
                          </w:sdt>
                        </w:p>
                      </w:txbxContent>
                    </v:textbox>
                    <w10:wrap anchorx="margin"/>
                  </v:shape>
                </w:pict>
              </mc:Fallback>
            </mc:AlternateContent>
          </w:r>
          <w:r w:rsidR="001B6349" w:rsidRPr="00DC0237">
            <w:rPr>
              <w:noProof/>
              <w:lang w:eastAsia="da-DK"/>
            </w:rPr>
            <mc:AlternateContent>
              <mc:Choice Requires="wps">
                <w:drawing>
                  <wp:anchor distT="0" distB="0" distL="114300" distR="114300" simplePos="0" relativeHeight="251659264" behindDoc="1" locked="0" layoutInCell="1" allowOverlap="1" wp14:anchorId="79635C3A" wp14:editId="73D6055E">
                    <wp:simplePos x="0" y="0"/>
                    <wp:positionH relativeFrom="page">
                      <wp:posOffset>0</wp:posOffset>
                    </wp:positionH>
                    <wp:positionV relativeFrom="paragraph">
                      <wp:posOffset>4466961</wp:posOffset>
                    </wp:positionV>
                    <wp:extent cx="7772400" cy="3364302"/>
                    <wp:effectExtent l="0" t="0" r="0" b="7620"/>
                    <wp:wrapNone/>
                    <wp:docPr id="5" name="Rektangel 5"/>
                    <wp:cNvGraphicFramePr/>
                    <a:graphic xmlns:a="http://schemas.openxmlformats.org/drawingml/2006/main">
                      <a:graphicData uri="http://schemas.microsoft.com/office/word/2010/wordprocessingShape">
                        <wps:wsp>
                          <wps:cNvSpPr/>
                          <wps:spPr>
                            <a:xfrm>
                              <a:off x="0" y="0"/>
                              <a:ext cx="7772400" cy="336430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Gitter"/>
                                  <w:tblW w:w="0" w:type="auto"/>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3114"/>
                                  <w:gridCol w:w="1843"/>
                                  <w:gridCol w:w="2551"/>
                                </w:tblGrid>
                                <w:tr w:rsidR="00500FE8" w:rsidRPr="003E6523" w:rsidTr="00CD0E9D">
                                  <w:trPr>
                                    <w:trHeight w:val="567"/>
                                  </w:trPr>
                                  <w:tc>
                                    <w:tcPr>
                                      <w:tcW w:w="9639" w:type="dxa"/>
                                      <w:gridSpan w:val="4"/>
                                      <w:shd w:val="clear" w:color="auto" w:fill="auto"/>
                                    </w:tcPr>
                                    <w:p w:rsidR="00500FE8" w:rsidRPr="00AF41CB" w:rsidRDefault="00500FE8" w:rsidP="003E6523">
                                      <w:pPr>
                                        <w:shd w:val="clear" w:color="auto" w:fill="1D3175" w:themeFill="text2"/>
                                        <w:spacing w:line="259" w:lineRule="auto"/>
                                        <w:rPr>
                                          <w:rFonts w:asciiTheme="majorHAnsi" w:hAnsiTheme="majorHAnsi"/>
                                          <w:color w:val="FFFFFF" w:themeColor="background1"/>
                                          <w:sz w:val="36"/>
                                        </w:rPr>
                                      </w:pPr>
                                      <w:r>
                                        <w:rPr>
                                          <w:rFonts w:asciiTheme="majorHAnsi" w:hAnsiTheme="majorHAnsi"/>
                                          <w:color w:val="FFFFFF" w:themeColor="background1"/>
                                          <w:sz w:val="36"/>
                                        </w:rPr>
                                        <w:fldChar w:fldCharType="begin"/>
                                      </w:r>
                                      <w:r>
                                        <w:rPr>
                                          <w:rFonts w:asciiTheme="majorHAnsi" w:hAnsiTheme="majorHAnsi"/>
                                          <w:color w:val="FFFFFF" w:themeColor="background1"/>
                                          <w:sz w:val="36"/>
                                        </w:rPr>
                                        <w:instrText xml:space="preserve"> DOCPROPERTY  Projektnavn  \* MERGEFORMAT </w:instrText>
                                      </w:r>
                                      <w:r>
                                        <w:rPr>
                                          <w:rFonts w:asciiTheme="majorHAnsi" w:hAnsiTheme="majorHAnsi"/>
                                          <w:color w:val="FFFFFF" w:themeColor="background1"/>
                                          <w:sz w:val="36"/>
                                        </w:rPr>
                                        <w:fldChar w:fldCharType="separate"/>
                                      </w:r>
                                      <w:r>
                                        <w:rPr>
                                          <w:rFonts w:asciiTheme="majorHAnsi" w:hAnsiTheme="majorHAnsi"/>
                                          <w:color w:val="FFFFFF" w:themeColor="background1"/>
                                          <w:sz w:val="36"/>
                                        </w:rPr>
                                        <w:t>&lt;Projektnavn&gt;</w:t>
                                      </w:r>
                                      <w:r>
                                        <w:rPr>
                                          <w:rFonts w:asciiTheme="majorHAnsi" w:hAnsiTheme="majorHAnsi"/>
                                          <w:color w:val="FFFFFF" w:themeColor="background1"/>
                                          <w:sz w:val="36"/>
                                        </w:rPr>
                                        <w:fldChar w:fldCharType="end"/>
                                      </w:r>
                                    </w:p>
                                  </w:tc>
                                </w:tr>
                                <w:tr w:rsidR="00500FE8" w:rsidRPr="003E6523" w:rsidTr="00ED4170">
                                  <w:trPr>
                                    <w:trHeight w:val="1481"/>
                                  </w:trPr>
                                  <w:tc>
                                    <w:tcPr>
                                      <w:tcW w:w="9639" w:type="dxa"/>
                                      <w:gridSpan w:val="4"/>
                                      <w:shd w:val="clear" w:color="auto" w:fill="auto"/>
                                    </w:tcPr>
                                    <w:sdt>
                                      <w:sdtPr>
                                        <w:rPr>
                                          <w:color w:val="FFFFFF" w:themeColor="background1"/>
                                          <w:sz w:val="24"/>
                                        </w:rPr>
                                        <w:alias w:val="Resume"/>
                                        <w:tag w:val=""/>
                                        <w:id w:val="193355557"/>
                                        <w:dataBinding w:prefixMappings="xmlns:ns0='http://schemas.microsoft.com/office/2006/coverPageProps' " w:xpath="/ns0:CoverPageProperties[1]/ns0:Abstract[1]" w:storeItemID="{55AF091B-3C7A-41E3-B477-F2FDAA23CFDA}"/>
                                        <w:text/>
                                      </w:sdtPr>
                                      <w:sdtEndPr/>
                                      <w:sdtContent>
                                        <w:p w:rsidR="00500FE8" w:rsidRPr="003E6523" w:rsidRDefault="00B37E74" w:rsidP="003E6523">
                                          <w:pPr>
                                            <w:shd w:val="clear" w:color="auto" w:fill="1D3175" w:themeFill="text2"/>
                                            <w:spacing w:line="259" w:lineRule="auto"/>
                                            <w:rPr>
                                              <w:color w:val="FFFFFF" w:themeColor="background1"/>
                                              <w:sz w:val="24"/>
                                            </w:rPr>
                                          </w:pPr>
                                          <w:r w:rsidRPr="00CC0700">
                                            <w:rPr>
                                              <w:color w:val="FFFFFF" w:themeColor="background1"/>
                                              <w:sz w:val="24"/>
                                            </w:rPr>
                                            <w:t xml:space="preserve">Dette er et bilag til IKT-specifikationen afsnit 04.01 BIM-modeller angiver niveauet for et BIM-objekt (LOD – LOR-LOG-LOI), som er opbygget ud fra </w:t>
                                          </w:r>
                                          <w:proofErr w:type="spellStart"/>
                                          <w:r w:rsidRPr="00CC0700">
                                            <w:rPr>
                                              <w:color w:val="FFFFFF" w:themeColor="background1"/>
                                              <w:sz w:val="24"/>
                                            </w:rPr>
                                            <w:t>DiKon’s</w:t>
                                          </w:r>
                                          <w:proofErr w:type="spellEnd"/>
                                          <w:r w:rsidRPr="00CC0700">
                                            <w:rPr>
                                              <w:color w:val="FFFFFF" w:themeColor="background1"/>
                                              <w:sz w:val="24"/>
                                            </w:rPr>
                                            <w:t xml:space="preserve"> branchestandard. Dette bilag understøtter IKT-leverancespecifikation for BIM-objekter.</w:t>
                                          </w:r>
                                        </w:p>
                                      </w:sdtContent>
                                    </w:sdt>
                                  </w:tc>
                                </w:tr>
                                <w:tr w:rsidR="00500FE8" w:rsidRPr="003E6523" w:rsidTr="00ED4170">
                                  <w:tc>
                                    <w:tcPr>
                                      <w:tcW w:w="2131" w:type="dxa"/>
                                      <w:shd w:val="clear" w:color="auto" w:fill="auto"/>
                                    </w:tcPr>
                                    <w:p w:rsidR="00500FE8" w:rsidRPr="003E6523" w:rsidRDefault="00500FE8" w:rsidP="003E6523">
                                      <w:pPr>
                                        <w:shd w:val="clear" w:color="auto" w:fill="1D3175" w:themeFill="text2"/>
                                        <w:spacing w:line="259" w:lineRule="auto"/>
                                        <w:rPr>
                                          <w:b/>
                                          <w:color w:val="FFFFFF" w:themeColor="background1"/>
                                          <w:sz w:val="24"/>
                                        </w:rPr>
                                      </w:pPr>
                                      <w:r w:rsidRPr="003E6523">
                                        <w:rPr>
                                          <w:b/>
                                          <w:color w:val="FFFFFF" w:themeColor="background1"/>
                                          <w:sz w:val="24"/>
                                        </w:rPr>
                                        <w:t>Bygherre:</w:t>
                                      </w:r>
                                    </w:p>
                                  </w:tc>
                                  <w:tc>
                                    <w:tcPr>
                                      <w:tcW w:w="3114" w:type="dxa"/>
                                      <w:shd w:val="clear" w:color="auto" w:fill="auto"/>
                                    </w:tcPr>
                                    <w:sdt>
                                      <w:sdtPr>
                                        <w:rPr>
                                          <w:color w:val="FFFFFF" w:themeColor="background1"/>
                                          <w:sz w:val="24"/>
                                        </w:rPr>
                                        <w:alias w:val="Firma"/>
                                        <w:tag w:val=""/>
                                        <w:id w:val="1541471131"/>
                                        <w:dataBinding w:prefixMappings="xmlns:ns0='http://schemas.openxmlformats.org/officeDocument/2006/extended-properties' " w:xpath="/ns0:Properties[1]/ns0:Company[1]" w:storeItemID="{6668398D-A668-4E3E-A5EB-62B293D839F1}"/>
                                        <w:text/>
                                      </w:sdtPr>
                                      <w:sdtEndPr/>
                                      <w:sdtContent>
                                        <w:p w:rsidR="00500FE8" w:rsidRPr="003E6523" w:rsidRDefault="00500FE8" w:rsidP="003E6523">
                                          <w:pPr>
                                            <w:shd w:val="clear" w:color="auto" w:fill="1D3175" w:themeFill="text2"/>
                                            <w:spacing w:line="259" w:lineRule="auto"/>
                                            <w:rPr>
                                              <w:color w:val="FFFFFF" w:themeColor="background1"/>
                                              <w:sz w:val="24"/>
                                            </w:rPr>
                                          </w:pPr>
                                          <w:r w:rsidRPr="003E6523">
                                            <w:rPr>
                                              <w:color w:val="FFFFFF" w:themeColor="background1"/>
                                              <w:sz w:val="24"/>
                                            </w:rPr>
                                            <w:t>Region Syddanmark</w:t>
                                          </w:r>
                                        </w:p>
                                      </w:sdtContent>
                                    </w:sdt>
                                  </w:tc>
                                  <w:tc>
                                    <w:tcPr>
                                      <w:tcW w:w="1843" w:type="dxa"/>
                                      <w:shd w:val="clear" w:color="auto" w:fill="auto"/>
                                    </w:tcPr>
                                    <w:p w:rsidR="00500FE8" w:rsidRPr="003E6523" w:rsidRDefault="00500FE8" w:rsidP="003E6523">
                                      <w:pPr>
                                        <w:shd w:val="clear" w:color="auto" w:fill="1D3175" w:themeFill="text2"/>
                                        <w:spacing w:line="259" w:lineRule="auto"/>
                                        <w:rPr>
                                          <w:b/>
                                          <w:color w:val="FFFFFF" w:themeColor="background1"/>
                                          <w:sz w:val="24"/>
                                        </w:rPr>
                                      </w:pPr>
                                      <w:r w:rsidRPr="003E6523">
                                        <w:rPr>
                                          <w:b/>
                                          <w:color w:val="FFFFFF" w:themeColor="background1"/>
                                          <w:sz w:val="24"/>
                                        </w:rPr>
                                        <w:t>Dato:</w:t>
                                      </w:r>
                                    </w:p>
                                  </w:tc>
                                  <w:tc>
                                    <w:tcPr>
                                      <w:tcW w:w="2551" w:type="dxa"/>
                                      <w:shd w:val="clear" w:color="auto" w:fill="auto"/>
                                    </w:tcPr>
                                    <w:sdt>
                                      <w:sdtPr>
                                        <w:rPr>
                                          <w:color w:val="FFFFFF" w:themeColor="background1"/>
                                          <w:sz w:val="24"/>
                                        </w:rPr>
                                        <w:alias w:val="Udgivelsesdato"/>
                                        <w:tag w:val=""/>
                                        <w:id w:val="-480376679"/>
                                        <w:dataBinding w:prefixMappings="xmlns:ns0='http://schemas.microsoft.com/office/2006/coverPageProps' " w:xpath="/ns0:CoverPageProperties[1]/ns0:PublishDate[1]" w:storeItemID="{55AF091B-3C7A-41E3-B477-F2FDAA23CFDA}"/>
                                        <w:date>
                                          <w:dateFormat w:val="yyyy-MM-dd"/>
                                          <w:lid w:val="da-DK"/>
                                          <w:storeMappedDataAs w:val="dateTime"/>
                                          <w:calendar w:val="gregorian"/>
                                        </w:date>
                                      </w:sdtPr>
                                      <w:sdtEndPr/>
                                      <w:sdtContent>
                                        <w:p w:rsidR="00500FE8" w:rsidRPr="003E6523" w:rsidRDefault="00500FE8" w:rsidP="00FF5288">
                                          <w:pPr>
                                            <w:shd w:val="clear" w:color="auto" w:fill="1D3175" w:themeFill="text2"/>
                                            <w:spacing w:line="259" w:lineRule="auto"/>
                                            <w:rPr>
                                              <w:color w:val="FFFFFF" w:themeColor="background1"/>
                                              <w:sz w:val="24"/>
                                            </w:rPr>
                                          </w:pPr>
                                          <w:r w:rsidRPr="003E6523">
                                            <w:rPr>
                                              <w:color w:val="FFFFFF" w:themeColor="background1"/>
                                              <w:sz w:val="24"/>
                                            </w:rPr>
                                            <w:t>20</w:t>
                                          </w:r>
                                          <w:r>
                                            <w:rPr>
                                              <w:color w:val="FFFFFF" w:themeColor="background1"/>
                                              <w:sz w:val="24"/>
                                            </w:rPr>
                                            <w:t>ÅÅ-MM-DD</w:t>
                                          </w:r>
                                        </w:p>
                                      </w:sdtContent>
                                    </w:sdt>
                                  </w:tc>
                                </w:tr>
                                <w:tr w:rsidR="00500FE8" w:rsidRPr="003E6523" w:rsidTr="00ED4170">
                                  <w:tc>
                                    <w:tcPr>
                                      <w:tcW w:w="2131" w:type="dxa"/>
                                      <w:shd w:val="clear" w:color="auto" w:fill="auto"/>
                                    </w:tcPr>
                                    <w:p w:rsidR="00500FE8" w:rsidRPr="003E6523" w:rsidRDefault="00500FE8" w:rsidP="003E6523">
                                      <w:pPr>
                                        <w:shd w:val="clear" w:color="auto" w:fill="1D3175" w:themeFill="text2"/>
                                        <w:spacing w:line="259" w:lineRule="auto"/>
                                        <w:rPr>
                                          <w:b/>
                                          <w:color w:val="FFFFFF" w:themeColor="background1"/>
                                          <w:sz w:val="24"/>
                                        </w:rPr>
                                      </w:pPr>
                                    </w:p>
                                  </w:tc>
                                  <w:tc>
                                    <w:tcPr>
                                      <w:tcW w:w="3114" w:type="dxa"/>
                                      <w:shd w:val="clear" w:color="auto" w:fill="auto"/>
                                    </w:tcPr>
                                    <w:p w:rsidR="00500FE8" w:rsidRPr="003E6523" w:rsidRDefault="00500FE8" w:rsidP="003E6523">
                                      <w:pPr>
                                        <w:shd w:val="clear" w:color="auto" w:fill="1D3175" w:themeFill="text2"/>
                                        <w:spacing w:line="259" w:lineRule="auto"/>
                                        <w:rPr>
                                          <w:color w:val="FFFFFF" w:themeColor="background1"/>
                                          <w:sz w:val="24"/>
                                        </w:rPr>
                                      </w:pPr>
                                    </w:p>
                                  </w:tc>
                                  <w:tc>
                                    <w:tcPr>
                                      <w:tcW w:w="1843" w:type="dxa"/>
                                      <w:shd w:val="clear" w:color="auto" w:fill="auto"/>
                                    </w:tcPr>
                                    <w:p w:rsidR="00500FE8" w:rsidRPr="003E6523" w:rsidRDefault="00500FE8" w:rsidP="003E6523">
                                      <w:pPr>
                                        <w:shd w:val="clear" w:color="auto" w:fill="1D3175" w:themeFill="text2"/>
                                        <w:spacing w:line="259" w:lineRule="auto"/>
                                        <w:rPr>
                                          <w:b/>
                                          <w:color w:val="FFFFFF" w:themeColor="background1"/>
                                          <w:sz w:val="24"/>
                                        </w:rPr>
                                      </w:pPr>
                                      <w:r w:rsidRPr="003E6523">
                                        <w:rPr>
                                          <w:b/>
                                          <w:color w:val="FFFFFF" w:themeColor="background1"/>
                                          <w:sz w:val="24"/>
                                        </w:rPr>
                                        <w:t>Revision:</w:t>
                                      </w:r>
                                    </w:p>
                                  </w:tc>
                                  <w:tc>
                                    <w:tcPr>
                                      <w:tcW w:w="2551" w:type="dxa"/>
                                      <w:shd w:val="clear" w:color="auto" w:fill="auto"/>
                                    </w:tcPr>
                                    <w:p w:rsidR="00500FE8" w:rsidRPr="003E6523" w:rsidRDefault="00500FE8" w:rsidP="003E6523">
                                      <w:pPr>
                                        <w:shd w:val="clear" w:color="auto" w:fill="1D3175" w:themeFill="text2"/>
                                        <w:spacing w:line="259" w:lineRule="auto"/>
                                        <w:rPr>
                                          <w:color w:val="FFFFFF" w:themeColor="background1"/>
                                          <w:sz w:val="24"/>
                                        </w:rPr>
                                      </w:pPr>
                                      <w:r>
                                        <w:rPr>
                                          <w:color w:val="FFFFFF" w:themeColor="background1"/>
                                          <w:sz w:val="24"/>
                                        </w:rPr>
                                        <w:fldChar w:fldCharType="begin"/>
                                      </w:r>
                                      <w:r>
                                        <w:rPr>
                                          <w:color w:val="FFFFFF" w:themeColor="background1"/>
                                          <w:sz w:val="24"/>
                                        </w:rPr>
                                        <w:instrText xml:space="preserve"> DOCPROPERTY  Revisionsnummer  \* MERGEFORMAT </w:instrText>
                                      </w:r>
                                      <w:r>
                                        <w:rPr>
                                          <w:color w:val="FFFFFF" w:themeColor="background1"/>
                                          <w:sz w:val="24"/>
                                        </w:rPr>
                                        <w:fldChar w:fldCharType="separate"/>
                                      </w:r>
                                      <w:r>
                                        <w:rPr>
                                          <w:color w:val="FFFFFF" w:themeColor="background1"/>
                                          <w:sz w:val="24"/>
                                        </w:rPr>
                                        <w:t>&lt;xxx&gt;</w:t>
                                      </w:r>
                                      <w:r>
                                        <w:rPr>
                                          <w:color w:val="FFFFFF" w:themeColor="background1"/>
                                          <w:sz w:val="24"/>
                                        </w:rPr>
                                        <w:fldChar w:fldCharType="end"/>
                                      </w:r>
                                    </w:p>
                                  </w:tc>
                                </w:tr>
                                <w:tr w:rsidR="00500FE8" w:rsidRPr="003E6523" w:rsidTr="00ED4170">
                                  <w:tc>
                                    <w:tcPr>
                                      <w:tcW w:w="2131" w:type="dxa"/>
                                      <w:shd w:val="clear" w:color="auto" w:fill="auto"/>
                                    </w:tcPr>
                                    <w:p w:rsidR="00500FE8" w:rsidRPr="003E6523" w:rsidRDefault="00500FE8" w:rsidP="003E6523">
                                      <w:pPr>
                                        <w:shd w:val="clear" w:color="auto" w:fill="1D3175" w:themeFill="text2"/>
                                        <w:spacing w:line="259" w:lineRule="auto"/>
                                        <w:rPr>
                                          <w:b/>
                                          <w:color w:val="FFFFFF" w:themeColor="background1"/>
                                          <w:sz w:val="24"/>
                                        </w:rPr>
                                      </w:pPr>
                                    </w:p>
                                  </w:tc>
                                  <w:tc>
                                    <w:tcPr>
                                      <w:tcW w:w="3114" w:type="dxa"/>
                                      <w:shd w:val="clear" w:color="auto" w:fill="auto"/>
                                    </w:tcPr>
                                    <w:p w:rsidR="00500FE8" w:rsidRPr="003E6523" w:rsidRDefault="00500FE8" w:rsidP="003E6523">
                                      <w:pPr>
                                        <w:shd w:val="clear" w:color="auto" w:fill="1D3175" w:themeFill="text2"/>
                                        <w:spacing w:line="259" w:lineRule="auto"/>
                                        <w:rPr>
                                          <w:color w:val="FFFFFF" w:themeColor="background1"/>
                                          <w:sz w:val="24"/>
                                        </w:rPr>
                                      </w:pPr>
                                    </w:p>
                                  </w:tc>
                                  <w:tc>
                                    <w:tcPr>
                                      <w:tcW w:w="1843" w:type="dxa"/>
                                      <w:shd w:val="clear" w:color="auto" w:fill="auto"/>
                                    </w:tcPr>
                                    <w:p w:rsidR="00500FE8" w:rsidRPr="003E6523" w:rsidRDefault="00500FE8" w:rsidP="003E6523">
                                      <w:pPr>
                                        <w:shd w:val="clear" w:color="auto" w:fill="1D3175" w:themeFill="text2"/>
                                        <w:spacing w:line="259" w:lineRule="auto"/>
                                        <w:rPr>
                                          <w:b/>
                                          <w:color w:val="FFFFFF" w:themeColor="background1"/>
                                          <w:sz w:val="24"/>
                                        </w:rPr>
                                      </w:pPr>
                                      <w:r w:rsidRPr="003E6523">
                                        <w:rPr>
                                          <w:b/>
                                          <w:color w:val="FFFFFF" w:themeColor="background1"/>
                                          <w:sz w:val="24"/>
                                        </w:rPr>
                                        <w:t>Revisionsdato:</w:t>
                                      </w:r>
                                    </w:p>
                                  </w:tc>
                                  <w:tc>
                                    <w:tcPr>
                                      <w:tcW w:w="2551" w:type="dxa"/>
                                      <w:shd w:val="clear" w:color="auto" w:fill="auto"/>
                                    </w:tcPr>
                                    <w:p w:rsidR="00500FE8" w:rsidRPr="003E6523" w:rsidRDefault="00500FE8" w:rsidP="003E6523">
                                      <w:pPr>
                                        <w:shd w:val="clear" w:color="auto" w:fill="1D3175" w:themeFill="text2"/>
                                        <w:spacing w:line="259" w:lineRule="auto"/>
                                        <w:rPr>
                                          <w:color w:val="FFFFFF" w:themeColor="background1"/>
                                          <w:sz w:val="24"/>
                                        </w:rPr>
                                      </w:pPr>
                                      <w:r>
                                        <w:rPr>
                                          <w:color w:val="FFFFFF" w:themeColor="background1"/>
                                          <w:sz w:val="24"/>
                                        </w:rPr>
                                        <w:fldChar w:fldCharType="begin"/>
                                      </w:r>
                                      <w:r>
                                        <w:rPr>
                                          <w:color w:val="FFFFFF" w:themeColor="background1"/>
                                          <w:sz w:val="24"/>
                                        </w:rPr>
                                        <w:instrText xml:space="preserve"> DOCPROPERTY  Revisionsdato  \* MERGEFORMAT </w:instrText>
                                      </w:r>
                                      <w:r>
                                        <w:rPr>
                                          <w:color w:val="FFFFFF" w:themeColor="background1"/>
                                          <w:sz w:val="24"/>
                                        </w:rPr>
                                        <w:fldChar w:fldCharType="separate"/>
                                      </w:r>
                                      <w:r>
                                        <w:rPr>
                                          <w:color w:val="FFFFFF" w:themeColor="background1"/>
                                          <w:sz w:val="24"/>
                                        </w:rPr>
                                        <w:t>20ÅÅ-MM-DD</w:t>
                                      </w:r>
                                      <w:r>
                                        <w:rPr>
                                          <w:color w:val="FFFFFF" w:themeColor="background1"/>
                                          <w:sz w:val="24"/>
                                        </w:rPr>
                                        <w:fldChar w:fldCharType="end"/>
                                      </w:r>
                                    </w:p>
                                  </w:tc>
                                </w:tr>
                                <w:tr w:rsidR="00500FE8" w:rsidRPr="003E6523" w:rsidTr="00ED4170">
                                  <w:tc>
                                    <w:tcPr>
                                      <w:tcW w:w="2131" w:type="dxa"/>
                                      <w:shd w:val="clear" w:color="auto" w:fill="auto"/>
                                    </w:tcPr>
                                    <w:p w:rsidR="00500FE8" w:rsidRPr="003E6523" w:rsidRDefault="00500FE8" w:rsidP="003E6523">
                                      <w:pPr>
                                        <w:shd w:val="clear" w:color="auto" w:fill="1D3175" w:themeFill="text2"/>
                                        <w:spacing w:line="259" w:lineRule="auto"/>
                                        <w:rPr>
                                          <w:b/>
                                          <w:color w:val="FFFFFF" w:themeColor="background1"/>
                                          <w:sz w:val="24"/>
                                        </w:rPr>
                                      </w:pPr>
                                    </w:p>
                                  </w:tc>
                                  <w:tc>
                                    <w:tcPr>
                                      <w:tcW w:w="3114" w:type="dxa"/>
                                      <w:shd w:val="clear" w:color="auto" w:fill="auto"/>
                                    </w:tcPr>
                                    <w:p w:rsidR="00500FE8" w:rsidRPr="003E6523" w:rsidRDefault="00500FE8" w:rsidP="003E6523">
                                      <w:pPr>
                                        <w:shd w:val="clear" w:color="auto" w:fill="1D3175" w:themeFill="text2"/>
                                        <w:spacing w:line="259" w:lineRule="auto"/>
                                        <w:rPr>
                                          <w:color w:val="FFFFFF" w:themeColor="background1"/>
                                          <w:sz w:val="24"/>
                                        </w:rPr>
                                      </w:pPr>
                                    </w:p>
                                  </w:tc>
                                  <w:tc>
                                    <w:tcPr>
                                      <w:tcW w:w="1843" w:type="dxa"/>
                                      <w:shd w:val="clear" w:color="auto" w:fill="auto"/>
                                    </w:tcPr>
                                    <w:p w:rsidR="00500FE8" w:rsidRPr="003E6523" w:rsidRDefault="00500FE8" w:rsidP="003E6523">
                                      <w:pPr>
                                        <w:shd w:val="clear" w:color="auto" w:fill="1D3175" w:themeFill="text2"/>
                                        <w:spacing w:line="259" w:lineRule="auto"/>
                                        <w:rPr>
                                          <w:b/>
                                          <w:color w:val="FFFFFF" w:themeColor="background1"/>
                                          <w:sz w:val="24"/>
                                        </w:rPr>
                                      </w:pPr>
                                      <w:r w:rsidRPr="003E6523">
                                        <w:rPr>
                                          <w:b/>
                                          <w:color w:val="FFFFFF" w:themeColor="background1"/>
                                          <w:sz w:val="24"/>
                                        </w:rPr>
                                        <w:t>Projektnummer:</w:t>
                                      </w:r>
                                    </w:p>
                                  </w:tc>
                                  <w:tc>
                                    <w:tcPr>
                                      <w:tcW w:w="2551" w:type="dxa"/>
                                      <w:shd w:val="clear" w:color="auto" w:fill="auto"/>
                                    </w:tcPr>
                                    <w:p w:rsidR="00500FE8" w:rsidRPr="003E6523" w:rsidRDefault="00500FE8" w:rsidP="003E6523">
                                      <w:pPr>
                                        <w:shd w:val="clear" w:color="auto" w:fill="1D3175" w:themeFill="text2"/>
                                        <w:spacing w:line="259" w:lineRule="auto"/>
                                        <w:rPr>
                                          <w:color w:val="FFFFFF" w:themeColor="background1"/>
                                          <w:sz w:val="24"/>
                                        </w:rPr>
                                      </w:pPr>
                                      <w:r>
                                        <w:rPr>
                                          <w:color w:val="FFFFFF" w:themeColor="background1"/>
                                          <w:sz w:val="24"/>
                                        </w:rPr>
                                        <w:fldChar w:fldCharType="begin"/>
                                      </w:r>
                                      <w:r>
                                        <w:rPr>
                                          <w:color w:val="FFFFFF" w:themeColor="background1"/>
                                          <w:sz w:val="24"/>
                                        </w:rPr>
                                        <w:instrText xml:space="preserve"> DOCPROPERTY  Projektnummer  \* MERGEFORMAT </w:instrText>
                                      </w:r>
                                      <w:r>
                                        <w:rPr>
                                          <w:color w:val="FFFFFF" w:themeColor="background1"/>
                                          <w:sz w:val="24"/>
                                        </w:rPr>
                                        <w:fldChar w:fldCharType="separate"/>
                                      </w:r>
                                      <w:r>
                                        <w:rPr>
                                          <w:color w:val="FFFFFF" w:themeColor="background1"/>
                                          <w:sz w:val="24"/>
                                        </w:rPr>
                                        <w:t>&lt;xxx&gt;</w:t>
                                      </w:r>
                                      <w:r>
                                        <w:rPr>
                                          <w:color w:val="FFFFFF" w:themeColor="background1"/>
                                          <w:sz w:val="24"/>
                                        </w:rPr>
                                        <w:fldChar w:fldCharType="end"/>
                                      </w:r>
                                    </w:p>
                                  </w:tc>
                                </w:tr>
                                <w:tr w:rsidR="00500FE8" w:rsidRPr="003E6523" w:rsidTr="00ED4170">
                                  <w:tc>
                                    <w:tcPr>
                                      <w:tcW w:w="2131" w:type="dxa"/>
                                      <w:shd w:val="clear" w:color="auto" w:fill="auto"/>
                                    </w:tcPr>
                                    <w:p w:rsidR="00500FE8" w:rsidRPr="003E6523" w:rsidRDefault="00500FE8" w:rsidP="003E6523">
                                      <w:pPr>
                                        <w:shd w:val="clear" w:color="auto" w:fill="1D3175" w:themeFill="text2"/>
                                        <w:spacing w:line="259" w:lineRule="auto"/>
                                        <w:rPr>
                                          <w:b/>
                                          <w:color w:val="FFFFFF" w:themeColor="background1"/>
                                          <w:sz w:val="24"/>
                                        </w:rPr>
                                      </w:pPr>
                                    </w:p>
                                  </w:tc>
                                  <w:tc>
                                    <w:tcPr>
                                      <w:tcW w:w="3114" w:type="dxa"/>
                                      <w:shd w:val="clear" w:color="auto" w:fill="auto"/>
                                    </w:tcPr>
                                    <w:p w:rsidR="00500FE8" w:rsidRPr="003E6523" w:rsidRDefault="00500FE8" w:rsidP="003E6523">
                                      <w:pPr>
                                        <w:shd w:val="clear" w:color="auto" w:fill="1D3175" w:themeFill="text2"/>
                                        <w:spacing w:line="259" w:lineRule="auto"/>
                                        <w:rPr>
                                          <w:color w:val="FFFFFF" w:themeColor="background1"/>
                                          <w:sz w:val="24"/>
                                        </w:rPr>
                                      </w:pPr>
                                    </w:p>
                                  </w:tc>
                                  <w:tc>
                                    <w:tcPr>
                                      <w:tcW w:w="1843" w:type="dxa"/>
                                      <w:shd w:val="clear" w:color="auto" w:fill="auto"/>
                                    </w:tcPr>
                                    <w:p w:rsidR="00500FE8" w:rsidRPr="003E6523" w:rsidRDefault="00500FE8" w:rsidP="003E6523">
                                      <w:pPr>
                                        <w:shd w:val="clear" w:color="auto" w:fill="1D3175" w:themeFill="text2"/>
                                        <w:spacing w:line="259" w:lineRule="auto"/>
                                        <w:rPr>
                                          <w:b/>
                                          <w:color w:val="FFFFFF" w:themeColor="background1"/>
                                          <w:sz w:val="24"/>
                                        </w:rPr>
                                      </w:pPr>
                                      <w:r w:rsidRPr="003E6523">
                                        <w:rPr>
                                          <w:b/>
                                          <w:color w:val="FFFFFF" w:themeColor="background1"/>
                                          <w:sz w:val="24"/>
                                        </w:rPr>
                                        <w:t>Udarbejdet af:</w:t>
                                      </w:r>
                                    </w:p>
                                  </w:tc>
                                  <w:tc>
                                    <w:tcPr>
                                      <w:tcW w:w="2551" w:type="dxa"/>
                                      <w:shd w:val="clear" w:color="auto" w:fill="auto"/>
                                    </w:tcPr>
                                    <w:sdt>
                                      <w:sdtPr>
                                        <w:rPr>
                                          <w:color w:val="FFFFFF" w:themeColor="background1"/>
                                          <w:sz w:val="24"/>
                                        </w:rPr>
                                        <w:alias w:val="Forfatter"/>
                                        <w:tag w:val=""/>
                                        <w:id w:val="-1614972021"/>
                                        <w:dataBinding w:prefixMappings="xmlns:ns0='http://purl.org/dc/elements/1.1/' xmlns:ns1='http://schemas.openxmlformats.org/package/2006/metadata/core-properties' " w:xpath="/ns1:coreProperties[1]/ns0:creator[1]" w:storeItemID="{6C3C8BC8-F283-45AE-878A-BAB7291924A1}"/>
                                        <w:text/>
                                      </w:sdtPr>
                                      <w:sdtEndPr/>
                                      <w:sdtContent>
                                        <w:p w:rsidR="00500FE8" w:rsidRPr="00787695" w:rsidRDefault="00500FE8" w:rsidP="003E6523">
                                          <w:pPr>
                                            <w:shd w:val="clear" w:color="auto" w:fill="1D3175" w:themeFill="text2"/>
                                            <w:spacing w:line="259" w:lineRule="auto"/>
                                            <w:rPr>
                                              <w:color w:val="FFFFFF" w:themeColor="background1"/>
                                              <w:sz w:val="24"/>
                                            </w:rPr>
                                          </w:pPr>
                                          <w:r w:rsidRPr="00787695">
                                            <w:rPr>
                                              <w:color w:val="FFFFFF" w:themeColor="background1"/>
                                              <w:sz w:val="24"/>
                                            </w:rPr>
                                            <w:t>Chris Vang Nielsen</w:t>
                                          </w:r>
                                        </w:p>
                                      </w:sdtContent>
                                    </w:sdt>
                                    <w:p w:rsidR="00500FE8" w:rsidRPr="003E6523" w:rsidRDefault="00500FE8" w:rsidP="003E6523">
                                      <w:pPr>
                                        <w:shd w:val="clear" w:color="auto" w:fill="1D3175" w:themeFill="text2"/>
                                        <w:spacing w:line="259" w:lineRule="auto"/>
                                        <w:rPr>
                                          <w:color w:val="FFFFFF" w:themeColor="background1"/>
                                          <w:sz w:val="24"/>
                                        </w:rPr>
                                      </w:pPr>
                                      <w:r>
                                        <w:rPr>
                                          <w:color w:val="FFFFFF" w:themeColor="background1"/>
                                          <w:sz w:val="24"/>
                                        </w:rPr>
                                        <w:t>IKT-leder / BIM-manager</w:t>
                                      </w:r>
                                    </w:p>
                                  </w:tc>
                                </w:tr>
                              </w:tbl>
                              <w:p w:rsidR="00500FE8" w:rsidRDefault="00500FE8" w:rsidP="00ED4170">
                                <w:pPr>
                                  <w:pStyle w:val="Ingenafstand"/>
                                  <w:shd w:val="clear" w:color="auto" w:fill="1D3175" w:themeFill="text2"/>
                                  <w:rPr>
                                    <w:caps/>
                                    <w:color w:val="FFFFFF" w:themeColor="background1"/>
                                  </w:rPr>
                                </w:pPr>
                                <w:r>
                                  <w:rPr>
                                    <w:caps/>
                                    <w:color w:val="FFFFFF" w:themeColor="background1"/>
                                  </w:rPr>
                                  <w:t xml:space="preserve"> </w:t>
                                </w:r>
                              </w:p>
                            </w:txbxContent>
                          </wps:txbx>
                          <wps:bodyPr rot="0" spcFirstLastPara="0" vertOverflow="overflow" horzOverflow="overflow" vert="horz" wrap="square" lIns="457200" tIns="182880" rIns="457200" bIns="4572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35C3A" id="Rektangel 5" o:spid="_x0000_s1028" style="position:absolute;margin-left:0;margin-top:351.75pt;width:612pt;height:264.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" fillcolor="#1d3175 [3215]" stroked="f" strokeweight="1pt">
                    <v:textbox inset="36pt,14.4pt,36pt,36pt">
                      <w:txbxContent>
                        <w:tbl>
                          <w:tblPr>
                            <w:tblStyle w:val="Tabel-Gitter"/>
                            <w:tblW w:w="0" w:type="auto"/>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3114"/>
                            <w:gridCol w:w="1843"/>
                            <w:gridCol w:w="2551"/>
                          </w:tblGrid>
                          <w:tr w:rsidR="00500FE8" w:rsidRPr="003E6523" w:rsidTr="00CD0E9D">
                            <w:trPr>
                              <w:trHeight w:val="567"/>
                            </w:trPr>
                            <w:tc>
                              <w:tcPr>
                                <w:tcW w:w="9639" w:type="dxa"/>
                                <w:gridSpan w:val="4"/>
                                <w:shd w:val="clear" w:color="auto" w:fill="auto"/>
                              </w:tcPr>
                              <w:p w:rsidR="00500FE8" w:rsidRPr="00AF41CB" w:rsidRDefault="00500FE8" w:rsidP="003E6523">
                                <w:pPr>
                                  <w:shd w:val="clear" w:color="auto" w:fill="1D3175" w:themeFill="text2"/>
                                  <w:spacing w:line="259" w:lineRule="auto"/>
                                  <w:rPr>
                                    <w:rFonts w:asciiTheme="majorHAnsi" w:hAnsiTheme="majorHAnsi"/>
                                    <w:color w:val="FFFFFF" w:themeColor="background1"/>
                                    <w:sz w:val="36"/>
                                  </w:rPr>
                                </w:pPr>
                                <w:r>
                                  <w:rPr>
                                    <w:rFonts w:asciiTheme="majorHAnsi" w:hAnsiTheme="majorHAnsi"/>
                                    <w:color w:val="FFFFFF" w:themeColor="background1"/>
                                    <w:sz w:val="36"/>
                                  </w:rPr>
                                  <w:fldChar w:fldCharType="begin"/>
                                </w:r>
                                <w:r>
                                  <w:rPr>
                                    <w:rFonts w:asciiTheme="majorHAnsi" w:hAnsiTheme="majorHAnsi"/>
                                    <w:color w:val="FFFFFF" w:themeColor="background1"/>
                                    <w:sz w:val="36"/>
                                  </w:rPr>
                                  <w:instrText xml:space="preserve"> DOCPROPERTY  Projektnavn  \* MERGEFORMAT </w:instrText>
                                </w:r>
                                <w:r>
                                  <w:rPr>
                                    <w:rFonts w:asciiTheme="majorHAnsi" w:hAnsiTheme="majorHAnsi"/>
                                    <w:color w:val="FFFFFF" w:themeColor="background1"/>
                                    <w:sz w:val="36"/>
                                  </w:rPr>
                                  <w:fldChar w:fldCharType="separate"/>
                                </w:r>
                                <w:r>
                                  <w:rPr>
                                    <w:rFonts w:asciiTheme="majorHAnsi" w:hAnsiTheme="majorHAnsi"/>
                                    <w:color w:val="FFFFFF" w:themeColor="background1"/>
                                    <w:sz w:val="36"/>
                                  </w:rPr>
                                  <w:t>&lt;Projektnavn&gt;</w:t>
                                </w:r>
                                <w:r>
                                  <w:rPr>
                                    <w:rFonts w:asciiTheme="majorHAnsi" w:hAnsiTheme="majorHAnsi"/>
                                    <w:color w:val="FFFFFF" w:themeColor="background1"/>
                                    <w:sz w:val="36"/>
                                  </w:rPr>
                                  <w:fldChar w:fldCharType="end"/>
                                </w:r>
                              </w:p>
                            </w:tc>
                          </w:tr>
                          <w:tr w:rsidR="00500FE8" w:rsidRPr="003E6523" w:rsidTr="00ED4170">
                            <w:trPr>
                              <w:trHeight w:val="1481"/>
                            </w:trPr>
                            <w:tc>
                              <w:tcPr>
                                <w:tcW w:w="9639" w:type="dxa"/>
                                <w:gridSpan w:val="4"/>
                                <w:shd w:val="clear" w:color="auto" w:fill="auto"/>
                              </w:tcPr>
                              <w:sdt>
                                <w:sdtPr>
                                  <w:rPr>
                                    <w:color w:val="FFFFFF" w:themeColor="background1"/>
                                    <w:sz w:val="24"/>
                                  </w:rPr>
                                  <w:alias w:val="Resume"/>
                                  <w:tag w:val=""/>
                                  <w:id w:val="193355557"/>
                                  <w:dataBinding w:prefixMappings="xmlns:ns0='http://schemas.microsoft.com/office/2006/coverPageProps' " w:xpath="/ns0:CoverPageProperties[1]/ns0:Abstract[1]" w:storeItemID="{55AF091B-3C7A-41E3-B477-F2FDAA23CFDA}"/>
                                  <w:text/>
                                </w:sdtPr>
                                <w:sdtEndPr/>
                                <w:sdtContent>
                                  <w:p w:rsidR="00500FE8" w:rsidRPr="003E6523" w:rsidRDefault="00B37E74" w:rsidP="003E6523">
                                    <w:pPr>
                                      <w:shd w:val="clear" w:color="auto" w:fill="1D3175" w:themeFill="text2"/>
                                      <w:spacing w:line="259" w:lineRule="auto"/>
                                      <w:rPr>
                                        <w:color w:val="FFFFFF" w:themeColor="background1"/>
                                        <w:sz w:val="24"/>
                                      </w:rPr>
                                    </w:pPr>
                                    <w:r w:rsidRPr="00CC0700">
                                      <w:rPr>
                                        <w:color w:val="FFFFFF" w:themeColor="background1"/>
                                        <w:sz w:val="24"/>
                                      </w:rPr>
                                      <w:t xml:space="preserve">Dette er et bilag til IKT-specifikationen afsnit 04.01 BIM-modeller angiver niveauet for et BIM-objekt (LOD – LOR-LOG-LOI), som er opbygget ud fra </w:t>
                                    </w:r>
                                    <w:proofErr w:type="spellStart"/>
                                    <w:r w:rsidRPr="00CC0700">
                                      <w:rPr>
                                        <w:color w:val="FFFFFF" w:themeColor="background1"/>
                                        <w:sz w:val="24"/>
                                      </w:rPr>
                                      <w:t>DiKon’s</w:t>
                                    </w:r>
                                    <w:proofErr w:type="spellEnd"/>
                                    <w:r w:rsidRPr="00CC0700">
                                      <w:rPr>
                                        <w:color w:val="FFFFFF" w:themeColor="background1"/>
                                        <w:sz w:val="24"/>
                                      </w:rPr>
                                      <w:t xml:space="preserve"> branchestandard. Dette bilag understøtter IKT-leverancespecifikation for BIM-objekter.</w:t>
                                    </w:r>
                                  </w:p>
                                </w:sdtContent>
                              </w:sdt>
                            </w:tc>
                          </w:tr>
                          <w:tr w:rsidR="00500FE8" w:rsidRPr="003E6523" w:rsidTr="00ED4170">
                            <w:tc>
                              <w:tcPr>
                                <w:tcW w:w="2131" w:type="dxa"/>
                                <w:shd w:val="clear" w:color="auto" w:fill="auto"/>
                              </w:tcPr>
                              <w:p w:rsidR="00500FE8" w:rsidRPr="003E6523" w:rsidRDefault="00500FE8" w:rsidP="003E6523">
                                <w:pPr>
                                  <w:shd w:val="clear" w:color="auto" w:fill="1D3175" w:themeFill="text2"/>
                                  <w:spacing w:line="259" w:lineRule="auto"/>
                                  <w:rPr>
                                    <w:b/>
                                    <w:color w:val="FFFFFF" w:themeColor="background1"/>
                                    <w:sz w:val="24"/>
                                  </w:rPr>
                                </w:pPr>
                                <w:r w:rsidRPr="003E6523">
                                  <w:rPr>
                                    <w:b/>
                                    <w:color w:val="FFFFFF" w:themeColor="background1"/>
                                    <w:sz w:val="24"/>
                                  </w:rPr>
                                  <w:t>Bygherre:</w:t>
                                </w:r>
                              </w:p>
                            </w:tc>
                            <w:tc>
                              <w:tcPr>
                                <w:tcW w:w="3114" w:type="dxa"/>
                                <w:shd w:val="clear" w:color="auto" w:fill="auto"/>
                              </w:tcPr>
                              <w:sdt>
                                <w:sdtPr>
                                  <w:rPr>
                                    <w:color w:val="FFFFFF" w:themeColor="background1"/>
                                    <w:sz w:val="24"/>
                                  </w:rPr>
                                  <w:alias w:val="Firma"/>
                                  <w:tag w:val=""/>
                                  <w:id w:val="1541471131"/>
                                  <w:dataBinding w:prefixMappings="xmlns:ns0='http://schemas.openxmlformats.org/officeDocument/2006/extended-properties' " w:xpath="/ns0:Properties[1]/ns0:Company[1]" w:storeItemID="{6668398D-A668-4E3E-A5EB-62B293D839F1}"/>
                                  <w:text/>
                                </w:sdtPr>
                                <w:sdtEndPr/>
                                <w:sdtContent>
                                  <w:p w:rsidR="00500FE8" w:rsidRPr="003E6523" w:rsidRDefault="00500FE8" w:rsidP="003E6523">
                                    <w:pPr>
                                      <w:shd w:val="clear" w:color="auto" w:fill="1D3175" w:themeFill="text2"/>
                                      <w:spacing w:line="259" w:lineRule="auto"/>
                                      <w:rPr>
                                        <w:color w:val="FFFFFF" w:themeColor="background1"/>
                                        <w:sz w:val="24"/>
                                      </w:rPr>
                                    </w:pPr>
                                    <w:r w:rsidRPr="003E6523">
                                      <w:rPr>
                                        <w:color w:val="FFFFFF" w:themeColor="background1"/>
                                        <w:sz w:val="24"/>
                                      </w:rPr>
                                      <w:t>Region Syddanmark</w:t>
                                    </w:r>
                                  </w:p>
                                </w:sdtContent>
                              </w:sdt>
                            </w:tc>
                            <w:tc>
                              <w:tcPr>
                                <w:tcW w:w="1843" w:type="dxa"/>
                                <w:shd w:val="clear" w:color="auto" w:fill="auto"/>
                              </w:tcPr>
                              <w:p w:rsidR="00500FE8" w:rsidRPr="003E6523" w:rsidRDefault="00500FE8" w:rsidP="003E6523">
                                <w:pPr>
                                  <w:shd w:val="clear" w:color="auto" w:fill="1D3175" w:themeFill="text2"/>
                                  <w:spacing w:line="259" w:lineRule="auto"/>
                                  <w:rPr>
                                    <w:b/>
                                    <w:color w:val="FFFFFF" w:themeColor="background1"/>
                                    <w:sz w:val="24"/>
                                  </w:rPr>
                                </w:pPr>
                                <w:r w:rsidRPr="003E6523">
                                  <w:rPr>
                                    <w:b/>
                                    <w:color w:val="FFFFFF" w:themeColor="background1"/>
                                    <w:sz w:val="24"/>
                                  </w:rPr>
                                  <w:t>Dato:</w:t>
                                </w:r>
                              </w:p>
                            </w:tc>
                            <w:tc>
                              <w:tcPr>
                                <w:tcW w:w="2551" w:type="dxa"/>
                                <w:shd w:val="clear" w:color="auto" w:fill="auto"/>
                              </w:tcPr>
                              <w:sdt>
                                <w:sdtPr>
                                  <w:rPr>
                                    <w:color w:val="FFFFFF" w:themeColor="background1"/>
                                    <w:sz w:val="24"/>
                                  </w:rPr>
                                  <w:alias w:val="Udgivelsesdato"/>
                                  <w:tag w:val=""/>
                                  <w:id w:val="-480376679"/>
                                  <w:dataBinding w:prefixMappings="xmlns:ns0='http://schemas.microsoft.com/office/2006/coverPageProps' " w:xpath="/ns0:CoverPageProperties[1]/ns0:PublishDate[1]" w:storeItemID="{55AF091B-3C7A-41E3-B477-F2FDAA23CFDA}"/>
                                  <w:date>
                                    <w:dateFormat w:val="yyyy-MM-dd"/>
                                    <w:lid w:val="da-DK"/>
                                    <w:storeMappedDataAs w:val="dateTime"/>
                                    <w:calendar w:val="gregorian"/>
                                  </w:date>
                                </w:sdtPr>
                                <w:sdtEndPr/>
                                <w:sdtContent>
                                  <w:p w:rsidR="00500FE8" w:rsidRPr="003E6523" w:rsidRDefault="00500FE8" w:rsidP="00FF5288">
                                    <w:pPr>
                                      <w:shd w:val="clear" w:color="auto" w:fill="1D3175" w:themeFill="text2"/>
                                      <w:spacing w:line="259" w:lineRule="auto"/>
                                      <w:rPr>
                                        <w:color w:val="FFFFFF" w:themeColor="background1"/>
                                        <w:sz w:val="24"/>
                                      </w:rPr>
                                    </w:pPr>
                                    <w:r w:rsidRPr="003E6523">
                                      <w:rPr>
                                        <w:color w:val="FFFFFF" w:themeColor="background1"/>
                                        <w:sz w:val="24"/>
                                      </w:rPr>
                                      <w:t>20</w:t>
                                    </w:r>
                                    <w:r>
                                      <w:rPr>
                                        <w:color w:val="FFFFFF" w:themeColor="background1"/>
                                        <w:sz w:val="24"/>
                                      </w:rPr>
                                      <w:t>ÅÅ-MM-DD</w:t>
                                    </w:r>
                                  </w:p>
                                </w:sdtContent>
                              </w:sdt>
                            </w:tc>
                          </w:tr>
                          <w:tr w:rsidR="00500FE8" w:rsidRPr="003E6523" w:rsidTr="00ED4170">
                            <w:tc>
                              <w:tcPr>
                                <w:tcW w:w="2131" w:type="dxa"/>
                                <w:shd w:val="clear" w:color="auto" w:fill="auto"/>
                              </w:tcPr>
                              <w:p w:rsidR="00500FE8" w:rsidRPr="003E6523" w:rsidRDefault="00500FE8" w:rsidP="003E6523">
                                <w:pPr>
                                  <w:shd w:val="clear" w:color="auto" w:fill="1D3175" w:themeFill="text2"/>
                                  <w:spacing w:line="259" w:lineRule="auto"/>
                                  <w:rPr>
                                    <w:b/>
                                    <w:color w:val="FFFFFF" w:themeColor="background1"/>
                                    <w:sz w:val="24"/>
                                  </w:rPr>
                                </w:pPr>
                              </w:p>
                            </w:tc>
                            <w:tc>
                              <w:tcPr>
                                <w:tcW w:w="3114" w:type="dxa"/>
                                <w:shd w:val="clear" w:color="auto" w:fill="auto"/>
                              </w:tcPr>
                              <w:p w:rsidR="00500FE8" w:rsidRPr="003E6523" w:rsidRDefault="00500FE8" w:rsidP="003E6523">
                                <w:pPr>
                                  <w:shd w:val="clear" w:color="auto" w:fill="1D3175" w:themeFill="text2"/>
                                  <w:spacing w:line="259" w:lineRule="auto"/>
                                  <w:rPr>
                                    <w:color w:val="FFFFFF" w:themeColor="background1"/>
                                    <w:sz w:val="24"/>
                                  </w:rPr>
                                </w:pPr>
                              </w:p>
                            </w:tc>
                            <w:tc>
                              <w:tcPr>
                                <w:tcW w:w="1843" w:type="dxa"/>
                                <w:shd w:val="clear" w:color="auto" w:fill="auto"/>
                              </w:tcPr>
                              <w:p w:rsidR="00500FE8" w:rsidRPr="003E6523" w:rsidRDefault="00500FE8" w:rsidP="003E6523">
                                <w:pPr>
                                  <w:shd w:val="clear" w:color="auto" w:fill="1D3175" w:themeFill="text2"/>
                                  <w:spacing w:line="259" w:lineRule="auto"/>
                                  <w:rPr>
                                    <w:b/>
                                    <w:color w:val="FFFFFF" w:themeColor="background1"/>
                                    <w:sz w:val="24"/>
                                  </w:rPr>
                                </w:pPr>
                                <w:r w:rsidRPr="003E6523">
                                  <w:rPr>
                                    <w:b/>
                                    <w:color w:val="FFFFFF" w:themeColor="background1"/>
                                    <w:sz w:val="24"/>
                                  </w:rPr>
                                  <w:t>Revision:</w:t>
                                </w:r>
                              </w:p>
                            </w:tc>
                            <w:tc>
                              <w:tcPr>
                                <w:tcW w:w="2551" w:type="dxa"/>
                                <w:shd w:val="clear" w:color="auto" w:fill="auto"/>
                              </w:tcPr>
                              <w:p w:rsidR="00500FE8" w:rsidRPr="003E6523" w:rsidRDefault="00500FE8" w:rsidP="003E6523">
                                <w:pPr>
                                  <w:shd w:val="clear" w:color="auto" w:fill="1D3175" w:themeFill="text2"/>
                                  <w:spacing w:line="259" w:lineRule="auto"/>
                                  <w:rPr>
                                    <w:color w:val="FFFFFF" w:themeColor="background1"/>
                                    <w:sz w:val="24"/>
                                  </w:rPr>
                                </w:pPr>
                                <w:r>
                                  <w:rPr>
                                    <w:color w:val="FFFFFF" w:themeColor="background1"/>
                                    <w:sz w:val="24"/>
                                  </w:rPr>
                                  <w:fldChar w:fldCharType="begin"/>
                                </w:r>
                                <w:r>
                                  <w:rPr>
                                    <w:color w:val="FFFFFF" w:themeColor="background1"/>
                                    <w:sz w:val="24"/>
                                  </w:rPr>
                                  <w:instrText xml:space="preserve"> DOCPROPERTY  Revisionsnummer  \* MERGEFORMAT </w:instrText>
                                </w:r>
                                <w:r>
                                  <w:rPr>
                                    <w:color w:val="FFFFFF" w:themeColor="background1"/>
                                    <w:sz w:val="24"/>
                                  </w:rPr>
                                  <w:fldChar w:fldCharType="separate"/>
                                </w:r>
                                <w:r>
                                  <w:rPr>
                                    <w:color w:val="FFFFFF" w:themeColor="background1"/>
                                    <w:sz w:val="24"/>
                                  </w:rPr>
                                  <w:t>&lt;xxx&gt;</w:t>
                                </w:r>
                                <w:r>
                                  <w:rPr>
                                    <w:color w:val="FFFFFF" w:themeColor="background1"/>
                                    <w:sz w:val="24"/>
                                  </w:rPr>
                                  <w:fldChar w:fldCharType="end"/>
                                </w:r>
                              </w:p>
                            </w:tc>
                          </w:tr>
                          <w:tr w:rsidR="00500FE8" w:rsidRPr="003E6523" w:rsidTr="00ED4170">
                            <w:tc>
                              <w:tcPr>
                                <w:tcW w:w="2131" w:type="dxa"/>
                                <w:shd w:val="clear" w:color="auto" w:fill="auto"/>
                              </w:tcPr>
                              <w:p w:rsidR="00500FE8" w:rsidRPr="003E6523" w:rsidRDefault="00500FE8" w:rsidP="003E6523">
                                <w:pPr>
                                  <w:shd w:val="clear" w:color="auto" w:fill="1D3175" w:themeFill="text2"/>
                                  <w:spacing w:line="259" w:lineRule="auto"/>
                                  <w:rPr>
                                    <w:b/>
                                    <w:color w:val="FFFFFF" w:themeColor="background1"/>
                                    <w:sz w:val="24"/>
                                  </w:rPr>
                                </w:pPr>
                              </w:p>
                            </w:tc>
                            <w:tc>
                              <w:tcPr>
                                <w:tcW w:w="3114" w:type="dxa"/>
                                <w:shd w:val="clear" w:color="auto" w:fill="auto"/>
                              </w:tcPr>
                              <w:p w:rsidR="00500FE8" w:rsidRPr="003E6523" w:rsidRDefault="00500FE8" w:rsidP="003E6523">
                                <w:pPr>
                                  <w:shd w:val="clear" w:color="auto" w:fill="1D3175" w:themeFill="text2"/>
                                  <w:spacing w:line="259" w:lineRule="auto"/>
                                  <w:rPr>
                                    <w:color w:val="FFFFFF" w:themeColor="background1"/>
                                    <w:sz w:val="24"/>
                                  </w:rPr>
                                </w:pPr>
                              </w:p>
                            </w:tc>
                            <w:tc>
                              <w:tcPr>
                                <w:tcW w:w="1843" w:type="dxa"/>
                                <w:shd w:val="clear" w:color="auto" w:fill="auto"/>
                              </w:tcPr>
                              <w:p w:rsidR="00500FE8" w:rsidRPr="003E6523" w:rsidRDefault="00500FE8" w:rsidP="003E6523">
                                <w:pPr>
                                  <w:shd w:val="clear" w:color="auto" w:fill="1D3175" w:themeFill="text2"/>
                                  <w:spacing w:line="259" w:lineRule="auto"/>
                                  <w:rPr>
                                    <w:b/>
                                    <w:color w:val="FFFFFF" w:themeColor="background1"/>
                                    <w:sz w:val="24"/>
                                  </w:rPr>
                                </w:pPr>
                                <w:r w:rsidRPr="003E6523">
                                  <w:rPr>
                                    <w:b/>
                                    <w:color w:val="FFFFFF" w:themeColor="background1"/>
                                    <w:sz w:val="24"/>
                                  </w:rPr>
                                  <w:t>Revisionsdato:</w:t>
                                </w:r>
                              </w:p>
                            </w:tc>
                            <w:tc>
                              <w:tcPr>
                                <w:tcW w:w="2551" w:type="dxa"/>
                                <w:shd w:val="clear" w:color="auto" w:fill="auto"/>
                              </w:tcPr>
                              <w:p w:rsidR="00500FE8" w:rsidRPr="003E6523" w:rsidRDefault="00500FE8" w:rsidP="003E6523">
                                <w:pPr>
                                  <w:shd w:val="clear" w:color="auto" w:fill="1D3175" w:themeFill="text2"/>
                                  <w:spacing w:line="259" w:lineRule="auto"/>
                                  <w:rPr>
                                    <w:color w:val="FFFFFF" w:themeColor="background1"/>
                                    <w:sz w:val="24"/>
                                  </w:rPr>
                                </w:pPr>
                                <w:r>
                                  <w:rPr>
                                    <w:color w:val="FFFFFF" w:themeColor="background1"/>
                                    <w:sz w:val="24"/>
                                  </w:rPr>
                                  <w:fldChar w:fldCharType="begin"/>
                                </w:r>
                                <w:r>
                                  <w:rPr>
                                    <w:color w:val="FFFFFF" w:themeColor="background1"/>
                                    <w:sz w:val="24"/>
                                  </w:rPr>
                                  <w:instrText xml:space="preserve"> DOCPROPERTY  Revisionsdato  \* MERGEFORMAT </w:instrText>
                                </w:r>
                                <w:r>
                                  <w:rPr>
                                    <w:color w:val="FFFFFF" w:themeColor="background1"/>
                                    <w:sz w:val="24"/>
                                  </w:rPr>
                                  <w:fldChar w:fldCharType="separate"/>
                                </w:r>
                                <w:r>
                                  <w:rPr>
                                    <w:color w:val="FFFFFF" w:themeColor="background1"/>
                                    <w:sz w:val="24"/>
                                  </w:rPr>
                                  <w:t>20ÅÅ-MM-DD</w:t>
                                </w:r>
                                <w:r>
                                  <w:rPr>
                                    <w:color w:val="FFFFFF" w:themeColor="background1"/>
                                    <w:sz w:val="24"/>
                                  </w:rPr>
                                  <w:fldChar w:fldCharType="end"/>
                                </w:r>
                              </w:p>
                            </w:tc>
                          </w:tr>
                          <w:tr w:rsidR="00500FE8" w:rsidRPr="003E6523" w:rsidTr="00ED4170">
                            <w:tc>
                              <w:tcPr>
                                <w:tcW w:w="2131" w:type="dxa"/>
                                <w:shd w:val="clear" w:color="auto" w:fill="auto"/>
                              </w:tcPr>
                              <w:p w:rsidR="00500FE8" w:rsidRPr="003E6523" w:rsidRDefault="00500FE8" w:rsidP="003E6523">
                                <w:pPr>
                                  <w:shd w:val="clear" w:color="auto" w:fill="1D3175" w:themeFill="text2"/>
                                  <w:spacing w:line="259" w:lineRule="auto"/>
                                  <w:rPr>
                                    <w:b/>
                                    <w:color w:val="FFFFFF" w:themeColor="background1"/>
                                    <w:sz w:val="24"/>
                                  </w:rPr>
                                </w:pPr>
                              </w:p>
                            </w:tc>
                            <w:tc>
                              <w:tcPr>
                                <w:tcW w:w="3114" w:type="dxa"/>
                                <w:shd w:val="clear" w:color="auto" w:fill="auto"/>
                              </w:tcPr>
                              <w:p w:rsidR="00500FE8" w:rsidRPr="003E6523" w:rsidRDefault="00500FE8" w:rsidP="003E6523">
                                <w:pPr>
                                  <w:shd w:val="clear" w:color="auto" w:fill="1D3175" w:themeFill="text2"/>
                                  <w:spacing w:line="259" w:lineRule="auto"/>
                                  <w:rPr>
                                    <w:color w:val="FFFFFF" w:themeColor="background1"/>
                                    <w:sz w:val="24"/>
                                  </w:rPr>
                                </w:pPr>
                              </w:p>
                            </w:tc>
                            <w:tc>
                              <w:tcPr>
                                <w:tcW w:w="1843" w:type="dxa"/>
                                <w:shd w:val="clear" w:color="auto" w:fill="auto"/>
                              </w:tcPr>
                              <w:p w:rsidR="00500FE8" w:rsidRPr="003E6523" w:rsidRDefault="00500FE8" w:rsidP="003E6523">
                                <w:pPr>
                                  <w:shd w:val="clear" w:color="auto" w:fill="1D3175" w:themeFill="text2"/>
                                  <w:spacing w:line="259" w:lineRule="auto"/>
                                  <w:rPr>
                                    <w:b/>
                                    <w:color w:val="FFFFFF" w:themeColor="background1"/>
                                    <w:sz w:val="24"/>
                                  </w:rPr>
                                </w:pPr>
                                <w:r w:rsidRPr="003E6523">
                                  <w:rPr>
                                    <w:b/>
                                    <w:color w:val="FFFFFF" w:themeColor="background1"/>
                                    <w:sz w:val="24"/>
                                  </w:rPr>
                                  <w:t>Projektnummer:</w:t>
                                </w:r>
                              </w:p>
                            </w:tc>
                            <w:tc>
                              <w:tcPr>
                                <w:tcW w:w="2551" w:type="dxa"/>
                                <w:shd w:val="clear" w:color="auto" w:fill="auto"/>
                              </w:tcPr>
                              <w:p w:rsidR="00500FE8" w:rsidRPr="003E6523" w:rsidRDefault="00500FE8" w:rsidP="003E6523">
                                <w:pPr>
                                  <w:shd w:val="clear" w:color="auto" w:fill="1D3175" w:themeFill="text2"/>
                                  <w:spacing w:line="259" w:lineRule="auto"/>
                                  <w:rPr>
                                    <w:color w:val="FFFFFF" w:themeColor="background1"/>
                                    <w:sz w:val="24"/>
                                  </w:rPr>
                                </w:pPr>
                                <w:r>
                                  <w:rPr>
                                    <w:color w:val="FFFFFF" w:themeColor="background1"/>
                                    <w:sz w:val="24"/>
                                  </w:rPr>
                                  <w:fldChar w:fldCharType="begin"/>
                                </w:r>
                                <w:r>
                                  <w:rPr>
                                    <w:color w:val="FFFFFF" w:themeColor="background1"/>
                                    <w:sz w:val="24"/>
                                  </w:rPr>
                                  <w:instrText xml:space="preserve"> DOCPROPERTY  Projektnummer  \* MERGEFORMAT </w:instrText>
                                </w:r>
                                <w:r>
                                  <w:rPr>
                                    <w:color w:val="FFFFFF" w:themeColor="background1"/>
                                    <w:sz w:val="24"/>
                                  </w:rPr>
                                  <w:fldChar w:fldCharType="separate"/>
                                </w:r>
                                <w:r>
                                  <w:rPr>
                                    <w:color w:val="FFFFFF" w:themeColor="background1"/>
                                    <w:sz w:val="24"/>
                                  </w:rPr>
                                  <w:t>&lt;xxx&gt;</w:t>
                                </w:r>
                                <w:r>
                                  <w:rPr>
                                    <w:color w:val="FFFFFF" w:themeColor="background1"/>
                                    <w:sz w:val="24"/>
                                  </w:rPr>
                                  <w:fldChar w:fldCharType="end"/>
                                </w:r>
                              </w:p>
                            </w:tc>
                          </w:tr>
                          <w:tr w:rsidR="00500FE8" w:rsidRPr="003E6523" w:rsidTr="00ED4170">
                            <w:tc>
                              <w:tcPr>
                                <w:tcW w:w="2131" w:type="dxa"/>
                                <w:shd w:val="clear" w:color="auto" w:fill="auto"/>
                              </w:tcPr>
                              <w:p w:rsidR="00500FE8" w:rsidRPr="003E6523" w:rsidRDefault="00500FE8" w:rsidP="003E6523">
                                <w:pPr>
                                  <w:shd w:val="clear" w:color="auto" w:fill="1D3175" w:themeFill="text2"/>
                                  <w:spacing w:line="259" w:lineRule="auto"/>
                                  <w:rPr>
                                    <w:b/>
                                    <w:color w:val="FFFFFF" w:themeColor="background1"/>
                                    <w:sz w:val="24"/>
                                  </w:rPr>
                                </w:pPr>
                              </w:p>
                            </w:tc>
                            <w:tc>
                              <w:tcPr>
                                <w:tcW w:w="3114" w:type="dxa"/>
                                <w:shd w:val="clear" w:color="auto" w:fill="auto"/>
                              </w:tcPr>
                              <w:p w:rsidR="00500FE8" w:rsidRPr="003E6523" w:rsidRDefault="00500FE8" w:rsidP="003E6523">
                                <w:pPr>
                                  <w:shd w:val="clear" w:color="auto" w:fill="1D3175" w:themeFill="text2"/>
                                  <w:spacing w:line="259" w:lineRule="auto"/>
                                  <w:rPr>
                                    <w:color w:val="FFFFFF" w:themeColor="background1"/>
                                    <w:sz w:val="24"/>
                                  </w:rPr>
                                </w:pPr>
                              </w:p>
                            </w:tc>
                            <w:tc>
                              <w:tcPr>
                                <w:tcW w:w="1843" w:type="dxa"/>
                                <w:shd w:val="clear" w:color="auto" w:fill="auto"/>
                              </w:tcPr>
                              <w:p w:rsidR="00500FE8" w:rsidRPr="003E6523" w:rsidRDefault="00500FE8" w:rsidP="003E6523">
                                <w:pPr>
                                  <w:shd w:val="clear" w:color="auto" w:fill="1D3175" w:themeFill="text2"/>
                                  <w:spacing w:line="259" w:lineRule="auto"/>
                                  <w:rPr>
                                    <w:b/>
                                    <w:color w:val="FFFFFF" w:themeColor="background1"/>
                                    <w:sz w:val="24"/>
                                  </w:rPr>
                                </w:pPr>
                                <w:r w:rsidRPr="003E6523">
                                  <w:rPr>
                                    <w:b/>
                                    <w:color w:val="FFFFFF" w:themeColor="background1"/>
                                    <w:sz w:val="24"/>
                                  </w:rPr>
                                  <w:t>Udarbejdet af:</w:t>
                                </w:r>
                              </w:p>
                            </w:tc>
                            <w:tc>
                              <w:tcPr>
                                <w:tcW w:w="2551" w:type="dxa"/>
                                <w:shd w:val="clear" w:color="auto" w:fill="auto"/>
                              </w:tcPr>
                              <w:sdt>
                                <w:sdtPr>
                                  <w:rPr>
                                    <w:color w:val="FFFFFF" w:themeColor="background1"/>
                                    <w:sz w:val="24"/>
                                  </w:rPr>
                                  <w:alias w:val="Forfatter"/>
                                  <w:tag w:val=""/>
                                  <w:id w:val="-1614972021"/>
                                  <w:dataBinding w:prefixMappings="xmlns:ns0='http://purl.org/dc/elements/1.1/' xmlns:ns1='http://schemas.openxmlformats.org/package/2006/metadata/core-properties' " w:xpath="/ns1:coreProperties[1]/ns0:creator[1]" w:storeItemID="{6C3C8BC8-F283-45AE-878A-BAB7291924A1}"/>
                                  <w:text/>
                                </w:sdtPr>
                                <w:sdtEndPr/>
                                <w:sdtContent>
                                  <w:p w:rsidR="00500FE8" w:rsidRPr="00787695" w:rsidRDefault="00500FE8" w:rsidP="003E6523">
                                    <w:pPr>
                                      <w:shd w:val="clear" w:color="auto" w:fill="1D3175" w:themeFill="text2"/>
                                      <w:spacing w:line="259" w:lineRule="auto"/>
                                      <w:rPr>
                                        <w:color w:val="FFFFFF" w:themeColor="background1"/>
                                        <w:sz w:val="24"/>
                                      </w:rPr>
                                    </w:pPr>
                                    <w:r w:rsidRPr="00787695">
                                      <w:rPr>
                                        <w:color w:val="FFFFFF" w:themeColor="background1"/>
                                        <w:sz w:val="24"/>
                                      </w:rPr>
                                      <w:t>Chris Vang Nielsen</w:t>
                                    </w:r>
                                  </w:p>
                                </w:sdtContent>
                              </w:sdt>
                              <w:p w:rsidR="00500FE8" w:rsidRPr="003E6523" w:rsidRDefault="00500FE8" w:rsidP="003E6523">
                                <w:pPr>
                                  <w:shd w:val="clear" w:color="auto" w:fill="1D3175" w:themeFill="text2"/>
                                  <w:spacing w:line="259" w:lineRule="auto"/>
                                  <w:rPr>
                                    <w:color w:val="FFFFFF" w:themeColor="background1"/>
                                    <w:sz w:val="24"/>
                                  </w:rPr>
                                </w:pPr>
                                <w:r>
                                  <w:rPr>
                                    <w:color w:val="FFFFFF" w:themeColor="background1"/>
                                    <w:sz w:val="24"/>
                                  </w:rPr>
                                  <w:t>IKT-leder / BIM-manager</w:t>
                                </w:r>
                              </w:p>
                            </w:tc>
                          </w:tr>
                        </w:tbl>
                        <w:p w:rsidR="00500FE8" w:rsidRDefault="00500FE8" w:rsidP="00ED4170">
                          <w:pPr>
                            <w:pStyle w:val="Ingenafstand"/>
                            <w:shd w:val="clear" w:color="auto" w:fill="1D3175" w:themeFill="text2"/>
                            <w:rPr>
                              <w:caps/>
                              <w:color w:val="FFFFFF" w:themeColor="background1"/>
                            </w:rPr>
                          </w:pPr>
                          <w:r>
                            <w:rPr>
                              <w:caps/>
                              <w:color w:val="FFFFFF" w:themeColor="background1"/>
                            </w:rPr>
                            <w:t xml:space="preserve"> </w:t>
                          </w:r>
                        </w:p>
                      </w:txbxContent>
                    </v:textbox>
                    <w10:wrap anchorx="page"/>
                  </v:rect>
                </w:pict>
              </mc:Fallback>
            </mc:AlternateContent>
          </w:r>
          <w:r w:rsidR="00FE4A2C" w:rsidRPr="00DC0237">
            <w:rPr>
              <w:noProof/>
              <w:lang w:eastAsia="da-DK"/>
            </w:rPr>
            <mc:AlternateContent>
              <mc:Choice Requires="wps">
                <w:drawing>
                  <wp:anchor distT="0" distB="0" distL="114300" distR="114300" simplePos="0" relativeHeight="251658239" behindDoc="1" locked="0" layoutInCell="1" allowOverlap="1">
                    <wp:simplePos x="0" y="0"/>
                    <wp:positionH relativeFrom="margin">
                      <wp:posOffset>-1349433</wp:posOffset>
                    </wp:positionH>
                    <wp:positionV relativeFrom="paragraph">
                      <wp:posOffset>-2527300</wp:posOffset>
                    </wp:positionV>
                    <wp:extent cx="9012382" cy="6573982"/>
                    <wp:effectExtent l="0" t="0" r="0" b="0"/>
                    <wp:wrapNone/>
                    <wp:docPr id="3" name="Tekstfelt 3"/>
                    <wp:cNvGraphicFramePr/>
                    <a:graphic xmlns:a="http://schemas.openxmlformats.org/drawingml/2006/main">
                      <a:graphicData uri="http://schemas.microsoft.com/office/word/2010/wordprocessingShape">
                        <wps:wsp>
                          <wps:cNvSpPr txBox="1"/>
                          <wps:spPr>
                            <a:xfrm>
                              <a:off x="0" y="0"/>
                              <a:ext cx="9012382" cy="6573982"/>
                            </a:xfrm>
                            <a:prstGeom prst="rect">
                              <a:avLst/>
                            </a:prstGeom>
                            <a:noFill/>
                            <a:ln w="6350">
                              <a:noFill/>
                            </a:ln>
                          </wps:spPr>
                          <wps:txbx>
                            <w:txbxContent>
                              <w:p w:rsidR="00500FE8" w:rsidRPr="00F13085" w:rsidRDefault="00500FE8" w:rsidP="00FE4A2C">
                                <w:pPr>
                                  <w:jc w:val="center"/>
                                  <w:rPr>
                                    <w:rFonts w:ascii="Bahnschrift SemiBold Condensed" w:hAnsi="Bahnschrift SemiBold Condensed"/>
                                    <w:color w:val="F2F2F2" w:themeColor="background1" w:themeShade="F2"/>
                                    <w:sz w:val="1000"/>
                                    <w:szCs w:val="600"/>
                                  </w:rPr>
                                </w:pPr>
                                <w:r>
                                  <w:rPr>
                                    <w:rFonts w:ascii="Bahnschrift SemiBold Condensed" w:hAnsi="Bahnschrift SemiBold Condensed"/>
                                    <w:color w:val="F2F2F2" w:themeColor="background1" w:themeShade="F2"/>
                                    <w:sz w:val="1000"/>
                                    <w:szCs w:val="600"/>
                                  </w:rPr>
                                  <w:t>IKT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3" o:spid="_x0000_s1029" type="#_x0000_t202" style="position:absolute;margin-left:-106.25pt;margin-top:-199pt;width:709.65pt;height:517.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" filled="f" stroked="f" strokeweight=".5pt">
                    <v:textbox>
                      <w:txbxContent>
                        <w:p w:rsidR="00500FE8" w:rsidRPr="00F13085" w:rsidRDefault="00500FE8" w:rsidP="00FE4A2C">
                          <w:pPr>
                            <w:jc w:val="center"/>
                            <w:rPr>
                              <w:rFonts w:ascii="Bahnschrift SemiBold Condensed" w:hAnsi="Bahnschrift SemiBold Condensed"/>
                              <w:color w:val="F2F2F2" w:themeColor="background1" w:themeShade="F2"/>
                              <w:sz w:val="1000"/>
                              <w:szCs w:val="600"/>
                            </w:rPr>
                          </w:pPr>
                          <w:r>
                            <w:rPr>
                              <w:rFonts w:ascii="Bahnschrift SemiBold Condensed" w:hAnsi="Bahnschrift SemiBold Condensed"/>
                              <w:color w:val="F2F2F2" w:themeColor="background1" w:themeShade="F2"/>
                              <w:sz w:val="1000"/>
                              <w:szCs w:val="600"/>
                            </w:rPr>
                            <w:t>IKT</w:t>
                          </w:r>
                        </w:p>
                      </w:txbxContent>
                    </v:textbox>
                    <w10:wrap anchorx="margin"/>
                  </v:shape>
                </w:pict>
              </mc:Fallback>
            </mc:AlternateContent>
          </w:r>
          <w:r w:rsidR="006502E3" w:rsidRPr="00DC0237">
            <w:rPr>
              <w:b/>
              <w:noProof/>
            </w:rPr>
            <w:br w:type="page"/>
          </w:r>
        </w:p>
        <w:bookmarkStart w:id="0" w:name="_GoBack" w:displacedByCustomXml="next"/>
        <w:bookmarkEnd w:id="0" w:displacedByCustomXml="next"/>
      </w:sdtContent>
    </w:sdt>
    <w:bookmarkStart w:id="1" w:name="_Toc93756573" w:displacedByCustomXml="next"/>
    <w:bookmarkStart w:id="2" w:name="_Toc92729717" w:displacedByCustomXml="next"/>
    <w:bookmarkStart w:id="3" w:name="_Toc92729670" w:displacedByCustomXml="next"/>
    <w:bookmarkStart w:id="4" w:name="_Toc92729507" w:displacedByCustomXml="next"/>
    <w:bookmarkStart w:id="5" w:name="_Toc93749848" w:displacedByCustomXml="next"/>
    <w:bookmarkStart w:id="6" w:name="_Toc93749930" w:displacedByCustomXml="next"/>
    <w:sdt>
      <w:sdtPr>
        <w:rPr>
          <w:rFonts w:asciiTheme="minorHAnsi" w:hAnsiTheme="minorHAnsi"/>
        </w:rPr>
        <w:id w:val="240151742"/>
        <w:docPartObj>
          <w:docPartGallery w:val="Table of Contents"/>
          <w:docPartUnique/>
        </w:docPartObj>
      </w:sdtPr>
      <w:sdtEndPr/>
      <w:sdtContent>
        <w:p w:rsidR="00A57E08" w:rsidRPr="00DC0237" w:rsidRDefault="00A57E08" w:rsidP="00CB19BE">
          <w:pPr>
            <w:pStyle w:val="Overskrift1Udennummerering"/>
            <w:rPr>
              <w:rFonts w:asciiTheme="minorHAnsi" w:hAnsiTheme="minorHAnsi"/>
            </w:rPr>
          </w:pPr>
          <w:r w:rsidRPr="00DC0237">
            <w:rPr>
              <w:rFonts w:asciiTheme="minorHAnsi" w:hAnsiTheme="minorHAnsi"/>
            </w:rPr>
            <w:t>Indholdsfortegnelse</w:t>
          </w:r>
        </w:p>
      </w:sdtContent>
    </w:sdt>
    <w:p w:rsidR="001F4AE9" w:rsidRDefault="00A57E08">
      <w:pPr>
        <w:pStyle w:val="Indholdsfortegnelse1"/>
        <w:rPr>
          <w:rFonts w:eastAsiaTheme="minorEastAsia"/>
          <w:b w:val="0"/>
          <w:color w:val="auto"/>
          <w:sz w:val="22"/>
          <w:lang w:eastAsia="da-DK"/>
        </w:rPr>
      </w:pPr>
      <w:r w:rsidRPr="00DC0237">
        <w:rPr>
          <w:b w:val="0"/>
        </w:rPr>
        <w:fldChar w:fldCharType="begin"/>
      </w:r>
      <w:r w:rsidRPr="00DC0237">
        <w:rPr>
          <w:b w:val="0"/>
        </w:rPr>
        <w:instrText xml:space="preserve"> TOC \o "1-2" \h \z \u </w:instrText>
      </w:r>
      <w:r w:rsidRPr="00DC0237">
        <w:rPr>
          <w:b w:val="0"/>
        </w:rPr>
        <w:fldChar w:fldCharType="separate"/>
      </w:r>
      <w:hyperlink w:anchor="_Toc144113182" w:history="1">
        <w:r w:rsidR="001F4AE9" w:rsidRPr="00A86B14">
          <w:rPr>
            <w:rStyle w:val="Hyperlink"/>
          </w:rPr>
          <w:t>Introduktion (jf. DiKon, BIM7aa og Molio)</w:t>
        </w:r>
        <w:r w:rsidR="001F4AE9">
          <w:rPr>
            <w:webHidden/>
          </w:rPr>
          <w:tab/>
        </w:r>
        <w:r w:rsidR="001F4AE9">
          <w:rPr>
            <w:webHidden/>
          </w:rPr>
          <w:fldChar w:fldCharType="begin"/>
        </w:r>
        <w:r w:rsidR="001F4AE9">
          <w:rPr>
            <w:webHidden/>
          </w:rPr>
          <w:instrText xml:space="preserve"> PAGEREF _Toc144113182 \h </w:instrText>
        </w:r>
        <w:r w:rsidR="001F4AE9">
          <w:rPr>
            <w:webHidden/>
          </w:rPr>
        </w:r>
        <w:r w:rsidR="001F4AE9">
          <w:rPr>
            <w:webHidden/>
          </w:rPr>
          <w:fldChar w:fldCharType="separate"/>
        </w:r>
        <w:r w:rsidR="001F4AE9">
          <w:rPr>
            <w:webHidden/>
          </w:rPr>
          <w:t>1</w:t>
        </w:r>
        <w:r w:rsidR="001F4AE9">
          <w:rPr>
            <w:webHidden/>
          </w:rPr>
          <w:fldChar w:fldCharType="end"/>
        </w:r>
      </w:hyperlink>
    </w:p>
    <w:p w:rsidR="001F4AE9" w:rsidRDefault="001F4AE9">
      <w:pPr>
        <w:pStyle w:val="Indholdsfortegnelse2"/>
        <w:rPr>
          <w:rFonts w:eastAsiaTheme="minorEastAsia"/>
          <w:noProof/>
          <w:lang w:eastAsia="da-DK"/>
        </w:rPr>
      </w:pPr>
      <w:hyperlink w:anchor="_Toc144113183" w:history="1">
        <w:r w:rsidRPr="00A86B14">
          <w:rPr>
            <w:rStyle w:val="Hyperlink"/>
            <w:noProof/>
          </w:rPr>
          <w:t>Definition af LOD og tilhørende begreber</w:t>
        </w:r>
        <w:r>
          <w:rPr>
            <w:noProof/>
            <w:webHidden/>
          </w:rPr>
          <w:tab/>
        </w:r>
        <w:r>
          <w:rPr>
            <w:noProof/>
            <w:webHidden/>
          </w:rPr>
          <w:fldChar w:fldCharType="begin"/>
        </w:r>
        <w:r>
          <w:rPr>
            <w:noProof/>
            <w:webHidden/>
          </w:rPr>
          <w:instrText xml:space="preserve"> PAGEREF _Toc144113183 \h </w:instrText>
        </w:r>
        <w:r>
          <w:rPr>
            <w:noProof/>
            <w:webHidden/>
          </w:rPr>
        </w:r>
        <w:r>
          <w:rPr>
            <w:noProof/>
            <w:webHidden/>
          </w:rPr>
          <w:fldChar w:fldCharType="separate"/>
        </w:r>
        <w:r>
          <w:rPr>
            <w:noProof/>
            <w:webHidden/>
          </w:rPr>
          <w:t>1</w:t>
        </w:r>
        <w:r>
          <w:rPr>
            <w:noProof/>
            <w:webHidden/>
          </w:rPr>
          <w:fldChar w:fldCharType="end"/>
        </w:r>
      </w:hyperlink>
    </w:p>
    <w:p w:rsidR="001F4AE9" w:rsidRDefault="001F4AE9">
      <w:pPr>
        <w:pStyle w:val="Indholdsfortegnelse2"/>
        <w:rPr>
          <w:rFonts w:eastAsiaTheme="minorEastAsia"/>
          <w:noProof/>
          <w:lang w:eastAsia="da-DK"/>
        </w:rPr>
      </w:pPr>
      <w:hyperlink w:anchor="_Toc144113184" w:history="1">
        <w:r w:rsidRPr="00A86B14">
          <w:rPr>
            <w:rStyle w:val="Hyperlink"/>
            <w:noProof/>
          </w:rPr>
          <w:t>LOD niveauer</w:t>
        </w:r>
        <w:r>
          <w:rPr>
            <w:noProof/>
            <w:webHidden/>
          </w:rPr>
          <w:tab/>
        </w:r>
        <w:r>
          <w:rPr>
            <w:noProof/>
            <w:webHidden/>
          </w:rPr>
          <w:fldChar w:fldCharType="begin"/>
        </w:r>
        <w:r>
          <w:rPr>
            <w:noProof/>
            <w:webHidden/>
          </w:rPr>
          <w:instrText xml:space="preserve"> PAGEREF _Toc144113184 \h </w:instrText>
        </w:r>
        <w:r>
          <w:rPr>
            <w:noProof/>
            <w:webHidden/>
          </w:rPr>
        </w:r>
        <w:r>
          <w:rPr>
            <w:noProof/>
            <w:webHidden/>
          </w:rPr>
          <w:fldChar w:fldCharType="separate"/>
        </w:r>
        <w:r>
          <w:rPr>
            <w:noProof/>
            <w:webHidden/>
          </w:rPr>
          <w:t>1</w:t>
        </w:r>
        <w:r>
          <w:rPr>
            <w:noProof/>
            <w:webHidden/>
          </w:rPr>
          <w:fldChar w:fldCharType="end"/>
        </w:r>
      </w:hyperlink>
    </w:p>
    <w:p w:rsidR="001F4AE9" w:rsidRDefault="001F4AE9">
      <w:pPr>
        <w:pStyle w:val="Indholdsfortegnelse2"/>
        <w:rPr>
          <w:rFonts w:eastAsiaTheme="minorEastAsia"/>
          <w:noProof/>
          <w:lang w:eastAsia="da-DK"/>
        </w:rPr>
      </w:pPr>
      <w:hyperlink w:anchor="_Toc144113185" w:history="1">
        <w:r w:rsidRPr="00A86B14">
          <w:rPr>
            <w:rStyle w:val="Hyperlink"/>
            <w:noProof/>
          </w:rPr>
          <w:t>Sammenhæng til øvrige danske standarder og aftalegrundlag</w:t>
        </w:r>
        <w:r>
          <w:rPr>
            <w:noProof/>
            <w:webHidden/>
          </w:rPr>
          <w:tab/>
        </w:r>
        <w:r>
          <w:rPr>
            <w:noProof/>
            <w:webHidden/>
          </w:rPr>
          <w:fldChar w:fldCharType="begin"/>
        </w:r>
        <w:r>
          <w:rPr>
            <w:noProof/>
            <w:webHidden/>
          </w:rPr>
          <w:instrText xml:space="preserve"> PAGEREF _Toc144113185 \h </w:instrText>
        </w:r>
        <w:r>
          <w:rPr>
            <w:noProof/>
            <w:webHidden/>
          </w:rPr>
        </w:r>
        <w:r>
          <w:rPr>
            <w:noProof/>
            <w:webHidden/>
          </w:rPr>
          <w:fldChar w:fldCharType="separate"/>
        </w:r>
        <w:r>
          <w:rPr>
            <w:noProof/>
            <w:webHidden/>
          </w:rPr>
          <w:t>2</w:t>
        </w:r>
        <w:r>
          <w:rPr>
            <w:noProof/>
            <w:webHidden/>
          </w:rPr>
          <w:fldChar w:fldCharType="end"/>
        </w:r>
      </w:hyperlink>
    </w:p>
    <w:p w:rsidR="001F4AE9" w:rsidRDefault="001F4AE9">
      <w:pPr>
        <w:pStyle w:val="Indholdsfortegnelse2"/>
        <w:rPr>
          <w:rFonts w:eastAsiaTheme="minorEastAsia"/>
          <w:noProof/>
          <w:lang w:eastAsia="da-DK"/>
        </w:rPr>
      </w:pPr>
      <w:hyperlink w:anchor="_Toc144113186" w:history="1">
        <w:r w:rsidRPr="00A86B14">
          <w:rPr>
            <w:rStyle w:val="Hyperlink"/>
            <w:noProof/>
          </w:rPr>
          <w:t>Anvendelse</w:t>
        </w:r>
        <w:r>
          <w:rPr>
            <w:noProof/>
            <w:webHidden/>
          </w:rPr>
          <w:tab/>
        </w:r>
        <w:r>
          <w:rPr>
            <w:noProof/>
            <w:webHidden/>
          </w:rPr>
          <w:fldChar w:fldCharType="begin"/>
        </w:r>
        <w:r>
          <w:rPr>
            <w:noProof/>
            <w:webHidden/>
          </w:rPr>
          <w:instrText xml:space="preserve"> PAGEREF _Toc144113186 \h </w:instrText>
        </w:r>
        <w:r>
          <w:rPr>
            <w:noProof/>
            <w:webHidden/>
          </w:rPr>
        </w:r>
        <w:r>
          <w:rPr>
            <w:noProof/>
            <w:webHidden/>
          </w:rPr>
          <w:fldChar w:fldCharType="separate"/>
        </w:r>
        <w:r>
          <w:rPr>
            <w:noProof/>
            <w:webHidden/>
          </w:rPr>
          <w:t>2</w:t>
        </w:r>
        <w:r>
          <w:rPr>
            <w:noProof/>
            <w:webHidden/>
          </w:rPr>
          <w:fldChar w:fldCharType="end"/>
        </w:r>
      </w:hyperlink>
    </w:p>
    <w:p w:rsidR="001F4AE9" w:rsidRDefault="001F4AE9">
      <w:pPr>
        <w:pStyle w:val="Indholdsfortegnelse2"/>
        <w:rPr>
          <w:rFonts w:eastAsiaTheme="minorEastAsia"/>
          <w:noProof/>
          <w:lang w:eastAsia="da-DK"/>
        </w:rPr>
      </w:pPr>
      <w:hyperlink w:anchor="_Toc144113187" w:history="1">
        <w:r w:rsidRPr="00A86B14">
          <w:rPr>
            <w:rStyle w:val="Hyperlink"/>
            <w:noProof/>
          </w:rPr>
          <w:t>Arbejdsgruppe | Eksternt</w:t>
        </w:r>
        <w:r>
          <w:rPr>
            <w:noProof/>
            <w:webHidden/>
          </w:rPr>
          <w:tab/>
        </w:r>
        <w:r>
          <w:rPr>
            <w:noProof/>
            <w:webHidden/>
          </w:rPr>
          <w:fldChar w:fldCharType="begin"/>
        </w:r>
        <w:r>
          <w:rPr>
            <w:noProof/>
            <w:webHidden/>
          </w:rPr>
          <w:instrText xml:space="preserve"> PAGEREF _Toc144113187 \h </w:instrText>
        </w:r>
        <w:r>
          <w:rPr>
            <w:noProof/>
            <w:webHidden/>
          </w:rPr>
        </w:r>
        <w:r>
          <w:rPr>
            <w:noProof/>
            <w:webHidden/>
          </w:rPr>
          <w:fldChar w:fldCharType="separate"/>
        </w:r>
        <w:r>
          <w:rPr>
            <w:noProof/>
            <w:webHidden/>
          </w:rPr>
          <w:t>3</w:t>
        </w:r>
        <w:r>
          <w:rPr>
            <w:noProof/>
            <w:webHidden/>
          </w:rPr>
          <w:fldChar w:fldCharType="end"/>
        </w:r>
      </w:hyperlink>
    </w:p>
    <w:p w:rsidR="001F4AE9" w:rsidRDefault="001F4AE9">
      <w:pPr>
        <w:pStyle w:val="Indholdsfortegnelse2"/>
        <w:rPr>
          <w:rFonts w:eastAsiaTheme="minorEastAsia"/>
          <w:noProof/>
          <w:lang w:eastAsia="da-DK"/>
        </w:rPr>
      </w:pPr>
      <w:hyperlink w:anchor="_Toc144113188" w:history="1">
        <w:r w:rsidRPr="00A86B14">
          <w:rPr>
            <w:rStyle w:val="Hyperlink"/>
            <w:noProof/>
          </w:rPr>
          <w:t>Arbejdsgruppe | Internt</w:t>
        </w:r>
        <w:r>
          <w:rPr>
            <w:noProof/>
            <w:webHidden/>
          </w:rPr>
          <w:tab/>
        </w:r>
        <w:r>
          <w:rPr>
            <w:noProof/>
            <w:webHidden/>
          </w:rPr>
          <w:fldChar w:fldCharType="begin"/>
        </w:r>
        <w:r>
          <w:rPr>
            <w:noProof/>
            <w:webHidden/>
          </w:rPr>
          <w:instrText xml:space="preserve"> PAGEREF _Toc144113188 \h </w:instrText>
        </w:r>
        <w:r>
          <w:rPr>
            <w:noProof/>
            <w:webHidden/>
          </w:rPr>
        </w:r>
        <w:r>
          <w:rPr>
            <w:noProof/>
            <w:webHidden/>
          </w:rPr>
          <w:fldChar w:fldCharType="separate"/>
        </w:r>
        <w:r>
          <w:rPr>
            <w:noProof/>
            <w:webHidden/>
          </w:rPr>
          <w:t>3</w:t>
        </w:r>
        <w:r>
          <w:rPr>
            <w:noProof/>
            <w:webHidden/>
          </w:rPr>
          <w:fldChar w:fldCharType="end"/>
        </w:r>
      </w:hyperlink>
    </w:p>
    <w:p w:rsidR="001F4AE9" w:rsidRDefault="001F4AE9">
      <w:pPr>
        <w:pStyle w:val="Indholdsfortegnelse1"/>
        <w:rPr>
          <w:rFonts w:eastAsiaTheme="minorEastAsia"/>
          <w:b w:val="0"/>
          <w:color w:val="auto"/>
          <w:sz w:val="22"/>
          <w:lang w:eastAsia="da-DK"/>
        </w:rPr>
      </w:pPr>
      <w:hyperlink w:anchor="_Toc144113189" w:history="1">
        <w:r w:rsidRPr="00A86B14">
          <w:rPr>
            <w:rStyle w:val="Hyperlink"/>
          </w:rPr>
          <w:t>Bygningsdelsspecifikation</w:t>
        </w:r>
        <w:r>
          <w:rPr>
            <w:webHidden/>
          </w:rPr>
          <w:tab/>
        </w:r>
        <w:r>
          <w:rPr>
            <w:webHidden/>
          </w:rPr>
          <w:fldChar w:fldCharType="begin"/>
        </w:r>
        <w:r>
          <w:rPr>
            <w:webHidden/>
          </w:rPr>
          <w:instrText xml:space="preserve"> PAGEREF _Toc144113189 \h </w:instrText>
        </w:r>
        <w:r>
          <w:rPr>
            <w:webHidden/>
          </w:rPr>
        </w:r>
        <w:r>
          <w:rPr>
            <w:webHidden/>
          </w:rPr>
          <w:fldChar w:fldCharType="separate"/>
        </w:r>
        <w:r>
          <w:rPr>
            <w:webHidden/>
          </w:rPr>
          <w:t>1</w:t>
        </w:r>
        <w:r>
          <w:rPr>
            <w:webHidden/>
          </w:rPr>
          <w:fldChar w:fldCharType="end"/>
        </w:r>
      </w:hyperlink>
    </w:p>
    <w:p w:rsidR="001F4AE9" w:rsidRDefault="001F4AE9">
      <w:pPr>
        <w:pStyle w:val="Indholdsfortegnelse2"/>
        <w:rPr>
          <w:rFonts w:eastAsiaTheme="minorEastAsia"/>
          <w:noProof/>
          <w:lang w:eastAsia="da-DK"/>
        </w:rPr>
      </w:pPr>
      <w:hyperlink w:anchor="_Toc144113190" w:history="1">
        <w:r w:rsidRPr="00A86B14">
          <w:rPr>
            <w:rStyle w:val="Hyperlink"/>
            <w:noProof/>
          </w:rPr>
          <w:t>[K01_M999] Arkitektur, Væg</w:t>
        </w:r>
        <w:r>
          <w:rPr>
            <w:noProof/>
            <w:webHidden/>
          </w:rPr>
          <w:tab/>
        </w:r>
        <w:r>
          <w:rPr>
            <w:noProof/>
            <w:webHidden/>
          </w:rPr>
          <w:fldChar w:fldCharType="begin"/>
        </w:r>
        <w:r>
          <w:rPr>
            <w:noProof/>
            <w:webHidden/>
          </w:rPr>
          <w:instrText xml:space="preserve"> PAGEREF _Toc144113190 \h </w:instrText>
        </w:r>
        <w:r>
          <w:rPr>
            <w:noProof/>
            <w:webHidden/>
          </w:rPr>
        </w:r>
        <w:r>
          <w:rPr>
            <w:noProof/>
            <w:webHidden/>
          </w:rPr>
          <w:fldChar w:fldCharType="separate"/>
        </w:r>
        <w:r>
          <w:rPr>
            <w:noProof/>
            <w:webHidden/>
          </w:rPr>
          <w:t>2</w:t>
        </w:r>
        <w:r>
          <w:rPr>
            <w:noProof/>
            <w:webHidden/>
          </w:rPr>
          <w:fldChar w:fldCharType="end"/>
        </w:r>
      </w:hyperlink>
    </w:p>
    <w:p w:rsidR="001F4AE9" w:rsidRDefault="001F4AE9">
      <w:pPr>
        <w:pStyle w:val="Indholdsfortegnelse2"/>
        <w:rPr>
          <w:rFonts w:eastAsiaTheme="minorEastAsia"/>
          <w:noProof/>
          <w:lang w:eastAsia="da-DK"/>
        </w:rPr>
      </w:pPr>
      <w:hyperlink w:anchor="_Toc144113191" w:history="1">
        <w:r w:rsidRPr="00A86B14">
          <w:rPr>
            <w:rStyle w:val="Hyperlink"/>
            <w:noProof/>
          </w:rPr>
          <w:t>[K01_M999] Arkitektur, Glas- / systemvæg</w:t>
        </w:r>
        <w:r>
          <w:rPr>
            <w:noProof/>
            <w:webHidden/>
          </w:rPr>
          <w:tab/>
        </w:r>
        <w:r>
          <w:rPr>
            <w:noProof/>
            <w:webHidden/>
          </w:rPr>
          <w:fldChar w:fldCharType="begin"/>
        </w:r>
        <w:r>
          <w:rPr>
            <w:noProof/>
            <w:webHidden/>
          </w:rPr>
          <w:instrText xml:space="preserve"> PAGEREF _Toc144113191 \h </w:instrText>
        </w:r>
        <w:r>
          <w:rPr>
            <w:noProof/>
            <w:webHidden/>
          </w:rPr>
        </w:r>
        <w:r>
          <w:rPr>
            <w:noProof/>
            <w:webHidden/>
          </w:rPr>
          <w:fldChar w:fldCharType="separate"/>
        </w:r>
        <w:r>
          <w:rPr>
            <w:noProof/>
            <w:webHidden/>
          </w:rPr>
          <w:t>4</w:t>
        </w:r>
        <w:r>
          <w:rPr>
            <w:noProof/>
            <w:webHidden/>
          </w:rPr>
          <w:fldChar w:fldCharType="end"/>
        </w:r>
      </w:hyperlink>
    </w:p>
    <w:p w:rsidR="001F4AE9" w:rsidRDefault="001F4AE9">
      <w:pPr>
        <w:pStyle w:val="Indholdsfortegnelse2"/>
        <w:rPr>
          <w:rFonts w:eastAsiaTheme="minorEastAsia"/>
          <w:noProof/>
          <w:lang w:eastAsia="da-DK"/>
        </w:rPr>
      </w:pPr>
      <w:hyperlink w:anchor="_Toc144113192" w:history="1">
        <w:r w:rsidRPr="00A86B14">
          <w:rPr>
            <w:rStyle w:val="Hyperlink"/>
            <w:noProof/>
          </w:rPr>
          <w:t>[K01_M999] Arkitektur, Vindue</w:t>
        </w:r>
        <w:r>
          <w:rPr>
            <w:noProof/>
            <w:webHidden/>
          </w:rPr>
          <w:tab/>
        </w:r>
        <w:r>
          <w:rPr>
            <w:noProof/>
            <w:webHidden/>
          </w:rPr>
          <w:fldChar w:fldCharType="begin"/>
        </w:r>
        <w:r>
          <w:rPr>
            <w:noProof/>
            <w:webHidden/>
          </w:rPr>
          <w:instrText xml:space="preserve"> PAGEREF _Toc144113192 \h </w:instrText>
        </w:r>
        <w:r>
          <w:rPr>
            <w:noProof/>
            <w:webHidden/>
          </w:rPr>
        </w:r>
        <w:r>
          <w:rPr>
            <w:noProof/>
            <w:webHidden/>
          </w:rPr>
          <w:fldChar w:fldCharType="separate"/>
        </w:r>
        <w:r>
          <w:rPr>
            <w:noProof/>
            <w:webHidden/>
          </w:rPr>
          <w:t>6</w:t>
        </w:r>
        <w:r>
          <w:rPr>
            <w:noProof/>
            <w:webHidden/>
          </w:rPr>
          <w:fldChar w:fldCharType="end"/>
        </w:r>
      </w:hyperlink>
    </w:p>
    <w:p w:rsidR="001F4AE9" w:rsidRDefault="001F4AE9">
      <w:pPr>
        <w:pStyle w:val="Indholdsfortegnelse2"/>
        <w:rPr>
          <w:rFonts w:eastAsiaTheme="minorEastAsia"/>
          <w:noProof/>
          <w:lang w:eastAsia="da-DK"/>
        </w:rPr>
      </w:pPr>
      <w:hyperlink w:anchor="_Toc144113193" w:history="1">
        <w:r w:rsidRPr="00A86B14">
          <w:rPr>
            <w:rStyle w:val="Hyperlink"/>
            <w:noProof/>
          </w:rPr>
          <w:t>[K01_M999] Arkitektur, Dør</w:t>
        </w:r>
        <w:r>
          <w:rPr>
            <w:noProof/>
            <w:webHidden/>
          </w:rPr>
          <w:tab/>
        </w:r>
        <w:r>
          <w:rPr>
            <w:noProof/>
            <w:webHidden/>
          </w:rPr>
          <w:fldChar w:fldCharType="begin"/>
        </w:r>
        <w:r>
          <w:rPr>
            <w:noProof/>
            <w:webHidden/>
          </w:rPr>
          <w:instrText xml:space="preserve"> PAGEREF _Toc144113193 \h </w:instrText>
        </w:r>
        <w:r>
          <w:rPr>
            <w:noProof/>
            <w:webHidden/>
          </w:rPr>
        </w:r>
        <w:r>
          <w:rPr>
            <w:noProof/>
            <w:webHidden/>
          </w:rPr>
          <w:fldChar w:fldCharType="separate"/>
        </w:r>
        <w:r>
          <w:rPr>
            <w:noProof/>
            <w:webHidden/>
          </w:rPr>
          <w:t>8</w:t>
        </w:r>
        <w:r>
          <w:rPr>
            <w:noProof/>
            <w:webHidden/>
          </w:rPr>
          <w:fldChar w:fldCharType="end"/>
        </w:r>
      </w:hyperlink>
    </w:p>
    <w:p w:rsidR="001F4AE9" w:rsidRDefault="001F4AE9">
      <w:pPr>
        <w:pStyle w:val="Indholdsfortegnelse2"/>
        <w:rPr>
          <w:rFonts w:eastAsiaTheme="minorEastAsia"/>
          <w:noProof/>
          <w:lang w:eastAsia="da-DK"/>
        </w:rPr>
      </w:pPr>
      <w:hyperlink w:anchor="_Toc144113194" w:history="1">
        <w:r w:rsidRPr="00A86B14">
          <w:rPr>
            <w:rStyle w:val="Hyperlink"/>
            <w:noProof/>
          </w:rPr>
          <w:t>[K01_M999] Arkitektur, Gulv</w:t>
        </w:r>
        <w:r>
          <w:rPr>
            <w:noProof/>
            <w:webHidden/>
          </w:rPr>
          <w:tab/>
        </w:r>
        <w:r>
          <w:rPr>
            <w:noProof/>
            <w:webHidden/>
          </w:rPr>
          <w:fldChar w:fldCharType="begin"/>
        </w:r>
        <w:r>
          <w:rPr>
            <w:noProof/>
            <w:webHidden/>
          </w:rPr>
          <w:instrText xml:space="preserve"> PAGEREF _Toc144113194 \h </w:instrText>
        </w:r>
        <w:r>
          <w:rPr>
            <w:noProof/>
            <w:webHidden/>
          </w:rPr>
        </w:r>
        <w:r>
          <w:rPr>
            <w:noProof/>
            <w:webHidden/>
          </w:rPr>
          <w:fldChar w:fldCharType="separate"/>
        </w:r>
        <w:r>
          <w:rPr>
            <w:noProof/>
            <w:webHidden/>
          </w:rPr>
          <w:t>10</w:t>
        </w:r>
        <w:r>
          <w:rPr>
            <w:noProof/>
            <w:webHidden/>
          </w:rPr>
          <w:fldChar w:fldCharType="end"/>
        </w:r>
      </w:hyperlink>
    </w:p>
    <w:p w:rsidR="001F4AE9" w:rsidRDefault="001F4AE9">
      <w:pPr>
        <w:pStyle w:val="Indholdsfortegnelse2"/>
        <w:rPr>
          <w:rFonts w:eastAsiaTheme="minorEastAsia"/>
          <w:noProof/>
          <w:lang w:eastAsia="da-DK"/>
        </w:rPr>
      </w:pPr>
      <w:hyperlink w:anchor="_Toc144113195" w:history="1">
        <w:r w:rsidRPr="00A86B14">
          <w:rPr>
            <w:rStyle w:val="Hyperlink"/>
            <w:noProof/>
          </w:rPr>
          <w:t>[K01_M999] Arkitektur, Loft</w:t>
        </w:r>
        <w:r>
          <w:rPr>
            <w:noProof/>
            <w:webHidden/>
          </w:rPr>
          <w:tab/>
        </w:r>
        <w:r>
          <w:rPr>
            <w:noProof/>
            <w:webHidden/>
          </w:rPr>
          <w:fldChar w:fldCharType="begin"/>
        </w:r>
        <w:r>
          <w:rPr>
            <w:noProof/>
            <w:webHidden/>
          </w:rPr>
          <w:instrText xml:space="preserve"> PAGEREF _Toc144113195 \h </w:instrText>
        </w:r>
        <w:r>
          <w:rPr>
            <w:noProof/>
            <w:webHidden/>
          </w:rPr>
        </w:r>
        <w:r>
          <w:rPr>
            <w:noProof/>
            <w:webHidden/>
          </w:rPr>
          <w:fldChar w:fldCharType="separate"/>
        </w:r>
        <w:r>
          <w:rPr>
            <w:noProof/>
            <w:webHidden/>
          </w:rPr>
          <w:t>12</w:t>
        </w:r>
        <w:r>
          <w:rPr>
            <w:noProof/>
            <w:webHidden/>
          </w:rPr>
          <w:fldChar w:fldCharType="end"/>
        </w:r>
      </w:hyperlink>
    </w:p>
    <w:p w:rsidR="001F4AE9" w:rsidRDefault="001F4AE9">
      <w:pPr>
        <w:pStyle w:val="Indholdsfortegnelse2"/>
        <w:rPr>
          <w:rFonts w:eastAsiaTheme="minorEastAsia"/>
          <w:noProof/>
          <w:lang w:eastAsia="da-DK"/>
        </w:rPr>
      </w:pPr>
      <w:hyperlink w:anchor="_Toc144113196" w:history="1">
        <w:r w:rsidRPr="00A86B14">
          <w:rPr>
            <w:rStyle w:val="Hyperlink"/>
            <w:noProof/>
          </w:rPr>
          <w:t>[K01_M999] Arkitektur, Trappe, Rampe</w:t>
        </w:r>
        <w:r>
          <w:rPr>
            <w:noProof/>
            <w:webHidden/>
          </w:rPr>
          <w:tab/>
        </w:r>
        <w:r>
          <w:rPr>
            <w:noProof/>
            <w:webHidden/>
          </w:rPr>
          <w:fldChar w:fldCharType="begin"/>
        </w:r>
        <w:r>
          <w:rPr>
            <w:noProof/>
            <w:webHidden/>
          </w:rPr>
          <w:instrText xml:space="preserve"> PAGEREF _Toc144113196 \h </w:instrText>
        </w:r>
        <w:r>
          <w:rPr>
            <w:noProof/>
            <w:webHidden/>
          </w:rPr>
        </w:r>
        <w:r>
          <w:rPr>
            <w:noProof/>
            <w:webHidden/>
          </w:rPr>
          <w:fldChar w:fldCharType="separate"/>
        </w:r>
        <w:r>
          <w:rPr>
            <w:noProof/>
            <w:webHidden/>
          </w:rPr>
          <w:t>14</w:t>
        </w:r>
        <w:r>
          <w:rPr>
            <w:noProof/>
            <w:webHidden/>
          </w:rPr>
          <w:fldChar w:fldCharType="end"/>
        </w:r>
      </w:hyperlink>
    </w:p>
    <w:p w:rsidR="001F4AE9" w:rsidRDefault="001F4AE9">
      <w:pPr>
        <w:pStyle w:val="Indholdsfortegnelse2"/>
        <w:rPr>
          <w:rFonts w:eastAsiaTheme="minorEastAsia"/>
          <w:noProof/>
          <w:lang w:eastAsia="da-DK"/>
        </w:rPr>
      </w:pPr>
      <w:hyperlink w:anchor="_Toc144113197" w:history="1">
        <w:r w:rsidRPr="00A86B14">
          <w:rPr>
            <w:rStyle w:val="Hyperlink"/>
            <w:noProof/>
          </w:rPr>
          <w:t>[K01_M999] Arkitektur, Værn</w:t>
        </w:r>
        <w:r>
          <w:rPr>
            <w:noProof/>
            <w:webHidden/>
          </w:rPr>
          <w:tab/>
        </w:r>
        <w:r>
          <w:rPr>
            <w:noProof/>
            <w:webHidden/>
          </w:rPr>
          <w:fldChar w:fldCharType="begin"/>
        </w:r>
        <w:r>
          <w:rPr>
            <w:noProof/>
            <w:webHidden/>
          </w:rPr>
          <w:instrText xml:space="preserve"> PAGEREF _Toc144113197 \h </w:instrText>
        </w:r>
        <w:r>
          <w:rPr>
            <w:noProof/>
            <w:webHidden/>
          </w:rPr>
        </w:r>
        <w:r>
          <w:rPr>
            <w:noProof/>
            <w:webHidden/>
          </w:rPr>
          <w:fldChar w:fldCharType="separate"/>
        </w:r>
        <w:r>
          <w:rPr>
            <w:noProof/>
            <w:webHidden/>
          </w:rPr>
          <w:t>16</w:t>
        </w:r>
        <w:r>
          <w:rPr>
            <w:noProof/>
            <w:webHidden/>
          </w:rPr>
          <w:fldChar w:fldCharType="end"/>
        </w:r>
      </w:hyperlink>
    </w:p>
    <w:p w:rsidR="001F4AE9" w:rsidRDefault="001F4AE9">
      <w:pPr>
        <w:pStyle w:val="Indholdsfortegnelse2"/>
        <w:rPr>
          <w:rFonts w:eastAsiaTheme="minorEastAsia"/>
          <w:noProof/>
          <w:lang w:eastAsia="da-DK"/>
        </w:rPr>
      </w:pPr>
      <w:hyperlink w:anchor="_Toc144113198" w:history="1">
        <w:r w:rsidRPr="00A86B14">
          <w:rPr>
            <w:rStyle w:val="Hyperlink"/>
            <w:noProof/>
          </w:rPr>
          <w:t>[K01_M999] Arkitektur, Tag</w:t>
        </w:r>
        <w:r>
          <w:rPr>
            <w:noProof/>
            <w:webHidden/>
          </w:rPr>
          <w:tab/>
        </w:r>
        <w:r>
          <w:rPr>
            <w:noProof/>
            <w:webHidden/>
          </w:rPr>
          <w:fldChar w:fldCharType="begin"/>
        </w:r>
        <w:r>
          <w:rPr>
            <w:noProof/>
            <w:webHidden/>
          </w:rPr>
          <w:instrText xml:space="preserve"> PAGEREF _Toc144113198 \h </w:instrText>
        </w:r>
        <w:r>
          <w:rPr>
            <w:noProof/>
            <w:webHidden/>
          </w:rPr>
        </w:r>
        <w:r>
          <w:rPr>
            <w:noProof/>
            <w:webHidden/>
          </w:rPr>
          <w:fldChar w:fldCharType="separate"/>
        </w:r>
        <w:r>
          <w:rPr>
            <w:noProof/>
            <w:webHidden/>
          </w:rPr>
          <w:t>18</w:t>
        </w:r>
        <w:r>
          <w:rPr>
            <w:noProof/>
            <w:webHidden/>
          </w:rPr>
          <w:fldChar w:fldCharType="end"/>
        </w:r>
      </w:hyperlink>
    </w:p>
    <w:p w:rsidR="001F4AE9" w:rsidRDefault="001F4AE9">
      <w:pPr>
        <w:pStyle w:val="Indholdsfortegnelse2"/>
        <w:rPr>
          <w:rFonts w:eastAsiaTheme="minorEastAsia"/>
          <w:noProof/>
          <w:lang w:eastAsia="da-DK"/>
        </w:rPr>
      </w:pPr>
      <w:hyperlink w:anchor="_Toc144113199" w:history="1">
        <w:r w:rsidRPr="00A86B14">
          <w:rPr>
            <w:rStyle w:val="Hyperlink"/>
            <w:noProof/>
          </w:rPr>
          <w:t>[K01_M999] Arkitektur, Rum</w:t>
        </w:r>
        <w:r>
          <w:rPr>
            <w:noProof/>
            <w:webHidden/>
          </w:rPr>
          <w:tab/>
        </w:r>
        <w:r>
          <w:rPr>
            <w:noProof/>
            <w:webHidden/>
          </w:rPr>
          <w:fldChar w:fldCharType="begin"/>
        </w:r>
        <w:r>
          <w:rPr>
            <w:noProof/>
            <w:webHidden/>
          </w:rPr>
          <w:instrText xml:space="preserve"> PAGEREF _Toc144113199 \h </w:instrText>
        </w:r>
        <w:r>
          <w:rPr>
            <w:noProof/>
            <w:webHidden/>
          </w:rPr>
        </w:r>
        <w:r>
          <w:rPr>
            <w:noProof/>
            <w:webHidden/>
          </w:rPr>
          <w:fldChar w:fldCharType="separate"/>
        </w:r>
        <w:r>
          <w:rPr>
            <w:noProof/>
            <w:webHidden/>
          </w:rPr>
          <w:t>20</w:t>
        </w:r>
        <w:r>
          <w:rPr>
            <w:noProof/>
            <w:webHidden/>
          </w:rPr>
          <w:fldChar w:fldCharType="end"/>
        </w:r>
      </w:hyperlink>
    </w:p>
    <w:p w:rsidR="001F4AE9" w:rsidRDefault="001F4AE9">
      <w:pPr>
        <w:pStyle w:val="Indholdsfortegnelse2"/>
        <w:rPr>
          <w:rFonts w:eastAsiaTheme="minorEastAsia"/>
          <w:noProof/>
          <w:lang w:eastAsia="da-DK"/>
        </w:rPr>
      </w:pPr>
      <w:hyperlink w:anchor="_Toc144113200" w:history="1">
        <w:r w:rsidRPr="00A86B14">
          <w:rPr>
            <w:rStyle w:val="Hyperlink"/>
            <w:noProof/>
          </w:rPr>
          <w:t>[K03_M999] Indretning, Inventar</w:t>
        </w:r>
        <w:r>
          <w:rPr>
            <w:noProof/>
            <w:webHidden/>
          </w:rPr>
          <w:tab/>
        </w:r>
        <w:r>
          <w:rPr>
            <w:noProof/>
            <w:webHidden/>
          </w:rPr>
          <w:fldChar w:fldCharType="begin"/>
        </w:r>
        <w:r>
          <w:rPr>
            <w:noProof/>
            <w:webHidden/>
          </w:rPr>
          <w:instrText xml:space="preserve"> PAGEREF _Toc144113200 \h </w:instrText>
        </w:r>
        <w:r>
          <w:rPr>
            <w:noProof/>
            <w:webHidden/>
          </w:rPr>
        </w:r>
        <w:r>
          <w:rPr>
            <w:noProof/>
            <w:webHidden/>
          </w:rPr>
          <w:fldChar w:fldCharType="separate"/>
        </w:r>
        <w:r>
          <w:rPr>
            <w:noProof/>
            <w:webHidden/>
          </w:rPr>
          <w:t>22</w:t>
        </w:r>
        <w:r>
          <w:rPr>
            <w:noProof/>
            <w:webHidden/>
          </w:rPr>
          <w:fldChar w:fldCharType="end"/>
        </w:r>
      </w:hyperlink>
    </w:p>
    <w:p w:rsidR="001F4AE9" w:rsidRDefault="001F4AE9">
      <w:pPr>
        <w:pStyle w:val="Indholdsfortegnelse2"/>
        <w:rPr>
          <w:rFonts w:eastAsiaTheme="minorEastAsia"/>
          <w:noProof/>
          <w:lang w:eastAsia="da-DK"/>
        </w:rPr>
      </w:pPr>
      <w:hyperlink w:anchor="_Toc144113201" w:history="1">
        <w:r w:rsidRPr="00A86B14">
          <w:rPr>
            <w:rStyle w:val="Hyperlink"/>
            <w:noProof/>
          </w:rPr>
          <w:t>[K07_M999] Elektronik og IT, El-føringsvej</w:t>
        </w:r>
        <w:r>
          <w:rPr>
            <w:noProof/>
            <w:webHidden/>
          </w:rPr>
          <w:tab/>
        </w:r>
        <w:r>
          <w:rPr>
            <w:noProof/>
            <w:webHidden/>
          </w:rPr>
          <w:fldChar w:fldCharType="begin"/>
        </w:r>
        <w:r>
          <w:rPr>
            <w:noProof/>
            <w:webHidden/>
          </w:rPr>
          <w:instrText xml:space="preserve"> PAGEREF _Toc144113201 \h </w:instrText>
        </w:r>
        <w:r>
          <w:rPr>
            <w:noProof/>
            <w:webHidden/>
          </w:rPr>
        </w:r>
        <w:r>
          <w:rPr>
            <w:noProof/>
            <w:webHidden/>
          </w:rPr>
          <w:fldChar w:fldCharType="separate"/>
        </w:r>
        <w:r>
          <w:rPr>
            <w:noProof/>
            <w:webHidden/>
          </w:rPr>
          <w:t>24</w:t>
        </w:r>
        <w:r>
          <w:rPr>
            <w:noProof/>
            <w:webHidden/>
          </w:rPr>
          <w:fldChar w:fldCharType="end"/>
        </w:r>
      </w:hyperlink>
    </w:p>
    <w:p w:rsidR="001F4AE9" w:rsidRDefault="001F4AE9">
      <w:pPr>
        <w:pStyle w:val="Indholdsfortegnelse2"/>
        <w:rPr>
          <w:rFonts w:eastAsiaTheme="minorEastAsia"/>
          <w:noProof/>
          <w:lang w:eastAsia="da-DK"/>
        </w:rPr>
      </w:pPr>
      <w:hyperlink w:anchor="_Toc144113202" w:history="1">
        <w:r w:rsidRPr="00A86B14">
          <w:rPr>
            <w:rStyle w:val="Hyperlink"/>
            <w:noProof/>
          </w:rPr>
          <w:t>[K07_M999] Elektronik og IT, El-komponent</w:t>
        </w:r>
        <w:r>
          <w:rPr>
            <w:noProof/>
            <w:webHidden/>
          </w:rPr>
          <w:tab/>
        </w:r>
        <w:r>
          <w:rPr>
            <w:noProof/>
            <w:webHidden/>
          </w:rPr>
          <w:fldChar w:fldCharType="begin"/>
        </w:r>
        <w:r>
          <w:rPr>
            <w:noProof/>
            <w:webHidden/>
          </w:rPr>
          <w:instrText xml:space="preserve"> PAGEREF _Toc144113202 \h </w:instrText>
        </w:r>
        <w:r>
          <w:rPr>
            <w:noProof/>
            <w:webHidden/>
          </w:rPr>
        </w:r>
        <w:r>
          <w:rPr>
            <w:noProof/>
            <w:webHidden/>
          </w:rPr>
          <w:fldChar w:fldCharType="separate"/>
        </w:r>
        <w:r>
          <w:rPr>
            <w:noProof/>
            <w:webHidden/>
          </w:rPr>
          <w:t>26</w:t>
        </w:r>
        <w:r>
          <w:rPr>
            <w:noProof/>
            <w:webHidden/>
          </w:rPr>
          <w:fldChar w:fldCharType="end"/>
        </w:r>
      </w:hyperlink>
    </w:p>
    <w:p w:rsidR="001F4AE9" w:rsidRDefault="001F4AE9">
      <w:pPr>
        <w:pStyle w:val="Indholdsfortegnelse2"/>
        <w:rPr>
          <w:rFonts w:eastAsiaTheme="minorEastAsia"/>
          <w:noProof/>
          <w:lang w:eastAsia="da-DK"/>
        </w:rPr>
      </w:pPr>
      <w:hyperlink w:anchor="_Toc144113203" w:history="1">
        <w:r w:rsidRPr="00A86B14">
          <w:rPr>
            <w:rStyle w:val="Hyperlink"/>
            <w:noProof/>
          </w:rPr>
          <w:t>[K08_M075] Mekanisk installation, Ventilationsføringsvej</w:t>
        </w:r>
        <w:r>
          <w:rPr>
            <w:noProof/>
            <w:webHidden/>
          </w:rPr>
          <w:tab/>
        </w:r>
        <w:r>
          <w:rPr>
            <w:noProof/>
            <w:webHidden/>
          </w:rPr>
          <w:fldChar w:fldCharType="begin"/>
        </w:r>
        <w:r>
          <w:rPr>
            <w:noProof/>
            <w:webHidden/>
          </w:rPr>
          <w:instrText xml:space="preserve"> PAGEREF _Toc144113203 \h </w:instrText>
        </w:r>
        <w:r>
          <w:rPr>
            <w:noProof/>
            <w:webHidden/>
          </w:rPr>
        </w:r>
        <w:r>
          <w:rPr>
            <w:noProof/>
            <w:webHidden/>
          </w:rPr>
          <w:fldChar w:fldCharType="separate"/>
        </w:r>
        <w:r>
          <w:rPr>
            <w:noProof/>
            <w:webHidden/>
          </w:rPr>
          <w:t>28</w:t>
        </w:r>
        <w:r>
          <w:rPr>
            <w:noProof/>
            <w:webHidden/>
          </w:rPr>
          <w:fldChar w:fldCharType="end"/>
        </w:r>
      </w:hyperlink>
    </w:p>
    <w:p w:rsidR="001F4AE9" w:rsidRDefault="001F4AE9">
      <w:pPr>
        <w:pStyle w:val="Indholdsfortegnelse2"/>
        <w:rPr>
          <w:rFonts w:eastAsiaTheme="minorEastAsia"/>
          <w:noProof/>
          <w:lang w:eastAsia="da-DK"/>
        </w:rPr>
      </w:pPr>
      <w:hyperlink w:anchor="_Toc144113204" w:history="1">
        <w:r w:rsidRPr="00A86B14">
          <w:rPr>
            <w:rStyle w:val="Hyperlink"/>
            <w:noProof/>
          </w:rPr>
          <w:t>[K08_M075] Mekanisk installation, Ventilationskomponent</w:t>
        </w:r>
        <w:r>
          <w:rPr>
            <w:noProof/>
            <w:webHidden/>
          </w:rPr>
          <w:tab/>
        </w:r>
        <w:r>
          <w:rPr>
            <w:noProof/>
            <w:webHidden/>
          </w:rPr>
          <w:fldChar w:fldCharType="begin"/>
        </w:r>
        <w:r>
          <w:rPr>
            <w:noProof/>
            <w:webHidden/>
          </w:rPr>
          <w:instrText xml:space="preserve"> PAGEREF _Toc144113204 \h </w:instrText>
        </w:r>
        <w:r>
          <w:rPr>
            <w:noProof/>
            <w:webHidden/>
          </w:rPr>
        </w:r>
        <w:r>
          <w:rPr>
            <w:noProof/>
            <w:webHidden/>
          </w:rPr>
          <w:fldChar w:fldCharType="separate"/>
        </w:r>
        <w:r>
          <w:rPr>
            <w:noProof/>
            <w:webHidden/>
          </w:rPr>
          <w:t>30</w:t>
        </w:r>
        <w:r>
          <w:rPr>
            <w:noProof/>
            <w:webHidden/>
          </w:rPr>
          <w:fldChar w:fldCharType="end"/>
        </w:r>
      </w:hyperlink>
    </w:p>
    <w:p w:rsidR="001F4AE9" w:rsidRDefault="001F4AE9">
      <w:pPr>
        <w:pStyle w:val="Indholdsfortegnelse2"/>
        <w:rPr>
          <w:rFonts w:eastAsiaTheme="minorEastAsia"/>
          <w:noProof/>
          <w:lang w:eastAsia="da-DK"/>
        </w:rPr>
      </w:pPr>
      <w:hyperlink w:anchor="_Toc144113205" w:history="1">
        <w:r w:rsidRPr="00A86B14">
          <w:rPr>
            <w:rStyle w:val="Hyperlink"/>
            <w:noProof/>
          </w:rPr>
          <w:t>[K08_M901] Mekanisk installation, VVS-føringsvej</w:t>
        </w:r>
        <w:r>
          <w:rPr>
            <w:noProof/>
            <w:webHidden/>
          </w:rPr>
          <w:tab/>
        </w:r>
        <w:r>
          <w:rPr>
            <w:noProof/>
            <w:webHidden/>
          </w:rPr>
          <w:fldChar w:fldCharType="begin"/>
        </w:r>
        <w:r>
          <w:rPr>
            <w:noProof/>
            <w:webHidden/>
          </w:rPr>
          <w:instrText xml:space="preserve"> PAGEREF _Toc144113205 \h </w:instrText>
        </w:r>
        <w:r>
          <w:rPr>
            <w:noProof/>
            <w:webHidden/>
          </w:rPr>
        </w:r>
        <w:r>
          <w:rPr>
            <w:noProof/>
            <w:webHidden/>
          </w:rPr>
          <w:fldChar w:fldCharType="separate"/>
        </w:r>
        <w:r>
          <w:rPr>
            <w:noProof/>
            <w:webHidden/>
          </w:rPr>
          <w:t>32</w:t>
        </w:r>
        <w:r>
          <w:rPr>
            <w:noProof/>
            <w:webHidden/>
          </w:rPr>
          <w:fldChar w:fldCharType="end"/>
        </w:r>
      </w:hyperlink>
    </w:p>
    <w:p w:rsidR="001F4AE9" w:rsidRDefault="001F4AE9">
      <w:pPr>
        <w:pStyle w:val="Indholdsfortegnelse2"/>
        <w:rPr>
          <w:rFonts w:eastAsiaTheme="minorEastAsia"/>
          <w:noProof/>
          <w:lang w:eastAsia="da-DK"/>
        </w:rPr>
      </w:pPr>
      <w:hyperlink w:anchor="_Toc144113206" w:history="1">
        <w:r w:rsidRPr="00A86B14">
          <w:rPr>
            <w:rStyle w:val="Hyperlink"/>
            <w:noProof/>
          </w:rPr>
          <w:t>[K08_M901] Mekanisk installation, VVS-komponent</w:t>
        </w:r>
        <w:r>
          <w:rPr>
            <w:noProof/>
            <w:webHidden/>
          </w:rPr>
          <w:tab/>
        </w:r>
        <w:r>
          <w:rPr>
            <w:noProof/>
            <w:webHidden/>
          </w:rPr>
          <w:fldChar w:fldCharType="begin"/>
        </w:r>
        <w:r>
          <w:rPr>
            <w:noProof/>
            <w:webHidden/>
          </w:rPr>
          <w:instrText xml:space="preserve"> PAGEREF _Toc144113206 \h </w:instrText>
        </w:r>
        <w:r>
          <w:rPr>
            <w:noProof/>
            <w:webHidden/>
          </w:rPr>
        </w:r>
        <w:r>
          <w:rPr>
            <w:noProof/>
            <w:webHidden/>
          </w:rPr>
          <w:fldChar w:fldCharType="separate"/>
        </w:r>
        <w:r>
          <w:rPr>
            <w:noProof/>
            <w:webHidden/>
          </w:rPr>
          <w:t>34</w:t>
        </w:r>
        <w:r>
          <w:rPr>
            <w:noProof/>
            <w:webHidden/>
          </w:rPr>
          <w:fldChar w:fldCharType="end"/>
        </w:r>
      </w:hyperlink>
    </w:p>
    <w:p w:rsidR="001F4AE9" w:rsidRDefault="001F4AE9">
      <w:pPr>
        <w:pStyle w:val="Indholdsfortegnelse2"/>
        <w:rPr>
          <w:rFonts w:eastAsiaTheme="minorEastAsia"/>
          <w:noProof/>
          <w:lang w:eastAsia="da-DK"/>
        </w:rPr>
      </w:pPr>
      <w:hyperlink w:anchor="_Toc144113207" w:history="1">
        <w:r w:rsidRPr="00A86B14">
          <w:rPr>
            <w:rStyle w:val="Hyperlink"/>
            <w:noProof/>
          </w:rPr>
          <w:t>[K09_M999] Konstruktion, Fundament</w:t>
        </w:r>
        <w:r>
          <w:rPr>
            <w:noProof/>
            <w:webHidden/>
          </w:rPr>
          <w:tab/>
        </w:r>
        <w:r>
          <w:rPr>
            <w:noProof/>
            <w:webHidden/>
          </w:rPr>
          <w:fldChar w:fldCharType="begin"/>
        </w:r>
        <w:r>
          <w:rPr>
            <w:noProof/>
            <w:webHidden/>
          </w:rPr>
          <w:instrText xml:space="preserve"> PAGEREF _Toc144113207 \h </w:instrText>
        </w:r>
        <w:r>
          <w:rPr>
            <w:noProof/>
            <w:webHidden/>
          </w:rPr>
        </w:r>
        <w:r>
          <w:rPr>
            <w:noProof/>
            <w:webHidden/>
          </w:rPr>
          <w:fldChar w:fldCharType="separate"/>
        </w:r>
        <w:r>
          <w:rPr>
            <w:noProof/>
            <w:webHidden/>
          </w:rPr>
          <w:t>36</w:t>
        </w:r>
        <w:r>
          <w:rPr>
            <w:noProof/>
            <w:webHidden/>
          </w:rPr>
          <w:fldChar w:fldCharType="end"/>
        </w:r>
      </w:hyperlink>
    </w:p>
    <w:p w:rsidR="001F4AE9" w:rsidRDefault="001F4AE9">
      <w:pPr>
        <w:pStyle w:val="Indholdsfortegnelse2"/>
        <w:rPr>
          <w:rFonts w:eastAsiaTheme="minorEastAsia"/>
          <w:noProof/>
          <w:lang w:eastAsia="da-DK"/>
        </w:rPr>
      </w:pPr>
      <w:hyperlink w:anchor="_Toc144113208" w:history="1">
        <w:r w:rsidRPr="00A86B14">
          <w:rPr>
            <w:rStyle w:val="Hyperlink"/>
            <w:noProof/>
          </w:rPr>
          <w:t>[K09_M999] Konstruktion, Betonvæg</w:t>
        </w:r>
        <w:r>
          <w:rPr>
            <w:noProof/>
            <w:webHidden/>
          </w:rPr>
          <w:tab/>
        </w:r>
        <w:r>
          <w:rPr>
            <w:noProof/>
            <w:webHidden/>
          </w:rPr>
          <w:fldChar w:fldCharType="begin"/>
        </w:r>
        <w:r>
          <w:rPr>
            <w:noProof/>
            <w:webHidden/>
          </w:rPr>
          <w:instrText xml:space="preserve"> PAGEREF _Toc144113208 \h </w:instrText>
        </w:r>
        <w:r>
          <w:rPr>
            <w:noProof/>
            <w:webHidden/>
          </w:rPr>
        </w:r>
        <w:r>
          <w:rPr>
            <w:noProof/>
            <w:webHidden/>
          </w:rPr>
          <w:fldChar w:fldCharType="separate"/>
        </w:r>
        <w:r>
          <w:rPr>
            <w:noProof/>
            <w:webHidden/>
          </w:rPr>
          <w:t>38</w:t>
        </w:r>
        <w:r>
          <w:rPr>
            <w:noProof/>
            <w:webHidden/>
          </w:rPr>
          <w:fldChar w:fldCharType="end"/>
        </w:r>
      </w:hyperlink>
    </w:p>
    <w:p w:rsidR="001F4AE9" w:rsidRDefault="001F4AE9">
      <w:pPr>
        <w:pStyle w:val="Indholdsfortegnelse2"/>
        <w:rPr>
          <w:rFonts w:eastAsiaTheme="minorEastAsia"/>
          <w:noProof/>
          <w:lang w:eastAsia="da-DK"/>
        </w:rPr>
      </w:pPr>
      <w:hyperlink w:anchor="_Toc144113209" w:history="1">
        <w:r w:rsidRPr="00A86B14">
          <w:rPr>
            <w:rStyle w:val="Hyperlink"/>
            <w:noProof/>
          </w:rPr>
          <w:t>[K09_M999] Konstruktion, Betonsøjle</w:t>
        </w:r>
        <w:r>
          <w:rPr>
            <w:noProof/>
            <w:webHidden/>
          </w:rPr>
          <w:tab/>
        </w:r>
        <w:r>
          <w:rPr>
            <w:noProof/>
            <w:webHidden/>
          </w:rPr>
          <w:fldChar w:fldCharType="begin"/>
        </w:r>
        <w:r>
          <w:rPr>
            <w:noProof/>
            <w:webHidden/>
          </w:rPr>
          <w:instrText xml:space="preserve"> PAGEREF _Toc144113209 \h </w:instrText>
        </w:r>
        <w:r>
          <w:rPr>
            <w:noProof/>
            <w:webHidden/>
          </w:rPr>
        </w:r>
        <w:r>
          <w:rPr>
            <w:noProof/>
            <w:webHidden/>
          </w:rPr>
          <w:fldChar w:fldCharType="separate"/>
        </w:r>
        <w:r>
          <w:rPr>
            <w:noProof/>
            <w:webHidden/>
          </w:rPr>
          <w:t>40</w:t>
        </w:r>
        <w:r>
          <w:rPr>
            <w:noProof/>
            <w:webHidden/>
          </w:rPr>
          <w:fldChar w:fldCharType="end"/>
        </w:r>
      </w:hyperlink>
    </w:p>
    <w:p w:rsidR="001F4AE9" w:rsidRDefault="001F4AE9">
      <w:pPr>
        <w:pStyle w:val="Indholdsfortegnelse2"/>
        <w:rPr>
          <w:rFonts w:eastAsiaTheme="minorEastAsia"/>
          <w:noProof/>
          <w:lang w:eastAsia="da-DK"/>
        </w:rPr>
      </w:pPr>
      <w:hyperlink w:anchor="_Toc144113210" w:history="1">
        <w:r w:rsidRPr="00A86B14">
          <w:rPr>
            <w:rStyle w:val="Hyperlink"/>
            <w:noProof/>
          </w:rPr>
          <w:t>[K09_M999] Konstruktion, Stålsøjle</w:t>
        </w:r>
        <w:r>
          <w:rPr>
            <w:noProof/>
            <w:webHidden/>
          </w:rPr>
          <w:tab/>
        </w:r>
        <w:r>
          <w:rPr>
            <w:noProof/>
            <w:webHidden/>
          </w:rPr>
          <w:fldChar w:fldCharType="begin"/>
        </w:r>
        <w:r>
          <w:rPr>
            <w:noProof/>
            <w:webHidden/>
          </w:rPr>
          <w:instrText xml:space="preserve"> PAGEREF _Toc144113210 \h </w:instrText>
        </w:r>
        <w:r>
          <w:rPr>
            <w:noProof/>
            <w:webHidden/>
          </w:rPr>
        </w:r>
        <w:r>
          <w:rPr>
            <w:noProof/>
            <w:webHidden/>
          </w:rPr>
          <w:fldChar w:fldCharType="separate"/>
        </w:r>
        <w:r>
          <w:rPr>
            <w:noProof/>
            <w:webHidden/>
          </w:rPr>
          <w:t>42</w:t>
        </w:r>
        <w:r>
          <w:rPr>
            <w:noProof/>
            <w:webHidden/>
          </w:rPr>
          <w:fldChar w:fldCharType="end"/>
        </w:r>
      </w:hyperlink>
    </w:p>
    <w:p w:rsidR="001F4AE9" w:rsidRDefault="001F4AE9">
      <w:pPr>
        <w:pStyle w:val="Indholdsfortegnelse2"/>
        <w:rPr>
          <w:rFonts w:eastAsiaTheme="minorEastAsia"/>
          <w:noProof/>
          <w:lang w:eastAsia="da-DK"/>
        </w:rPr>
      </w:pPr>
      <w:hyperlink w:anchor="_Toc144113211" w:history="1">
        <w:r w:rsidRPr="00A86B14">
          <w:rPr>
            <w:rStyle w:val="Hyperlink"/>
            <w:noProof/>
          </w:rPr>
          <w:t>[K09_M999] Konstruktion, Betondæk</w:t>
        </w:r>
        <w:r>
          <w:rPr>
            <w:noProof/>
            <w:webHidden/>
          </w:rPr>
          <w:tab/>
        </w:r>
        <w:r>
          <w:rPr>
            <w:noProof/>
            <w:webHidden/>
          </w:rPr>
          <w:fldChar w:fldCharType="begin"/>
        </w:r>
        <w:r>
          <w:rPr>
            <w:noProof/>
            <w:webHidden/>
          </w:rPr>
          <w:instrText xml:space="preserve"> PAGEREF _Toc144113211 \h </w:instrText>
        </w:r>
        <w:r>
          <w:rPr>
            <w:noProof/>
            <w:webHidden/>
          </w:rPr>
        </w:r>
        <w:r>
          <w:rPr>
            <w:noProof/>
            <w:webHidden/>
          </w:rPr>
          <w:fldChar w:fldCharType="separate"/>
        </w:r>
        <w:r>
          <w:rPr>
            <w:noProof/>
            <w:webHidden/>
          </w:rPr>
          <w:t>44</w:t>
        </w:r>
        <w:r>
          <w:rPr>
            <w:noProof/>
            <w:webHidden/>
          </w:rPr>
          <w:fldChar w:fldCharType="end"/>
        </w:r>
      </w:hyperlink>
    </w:p>
    <w:p w:rsidR="001F4AE9" w:rsidRDefault="001F4AE9">
      <w:pPr>
        <w:pStyle w:val="Indholdsfortegnelse2"/>
        <w:rPr>
          <w:rFonts w:eastAsiaTheme="minorEastAsia"/>
          <w:noProof/>
          <w:lang w:eastAsia="da-DK"/>
        </w:rPr>
      </w:pPr>
      <w:hyperlink w:anchor="_Toc144113212" w:history="1">
        <w:r w:rsidRPr="00A86B14">
          <w:rPr>
            <w:rStyle w:val="Hyperlink"/>
            <w:noProof/>
          </w:rPr>
          <w:t>[K09_M999] Konstruktion, Betonbjælke</w:t>
        </w:r>
        <w:r>
          <w:rPr>
            <w:noProof/>
            <w:webHidden/>
          </w:rPr>
          <w:tab/>
        </w:r>
        <w:r>
          <w:rPr>
            <w:noProof/>
            <w:webHidden/>
          </w:rPr>
          <w:fldChar w:fldCharType="begin"/>
        </w:r>
        <w:r>
          <w:rPr>
            <w:noProof/>
            <w:webHidden/>
          </w:rPr>
          <w:instrText xml:space="preserve"> PAGEREF _Toc144113212 \h </w:instrText>
        </w:r>
        <w:r>
          <w:rPr>
            <w:noProof/>
            <w:webHidden/>
          </w:rPr>
        </w:r>
        <w:r>
          <w:rPr>
            <w:noProof/>
            <w:webHidden/>
          </w:rPr>
          <w:fldChar w:fldCharType="separate"/>
        </w:r>
        <w:r>
          <w:rPr>
            <w:noProof/>
            <w:webHidden/>
          </w:rPr>
          <w:t>46</w:t>
        </w:r>
        <w:r>
          <w:rPr>
            <w:noProof/>
            <w:webHidden/>
          </w:rPr>
          <w:fldChar w:fldCharType="end"/>
        </w:r>
      </w:hyperlink>
    </w:p>
    <w:p w:rsidR="001F4AE9" w:rsidRDefault="001F4AE9">
      <w:pPr>
        <w:pStyle w:val="Indholdsfortegnelse2"/>
        <w:rPr>
          <w:rFonts w:eastAsiaTheme="minorEastAsia"/>
          <w:noProof/>
          <w:lang w:eastAsia="da-DK"/>
        </w:rPr>
      </w:pPr>
      <w:hyperlink w:anchor="_Toc144113213" w:history="1">
        <w:r w:rsidRPr="00A86B14">
          <w:rPr>
            <w:rStyle w:val="Hyperlink"/>
            <w:noProof/>
          </w:rPr>
          <w:t>[K09_M999] Konstruktion, Stålbjælke</w:t>
        </w:r>
        <w:r>
          <w:rPr>
            <w:noProof/>
            <w:webHidden/>
          </w:rPr>
          <w:tab/>
        </w:r>
        <w:r>
          <w:rPr>
            <w:noProof/>
            <w:webHidden/>
          </w:rPr>
          <w:fldChar w:fldCharType="begin"/>
        </w:r>
        <w:r>
          <w:rPr>
            <w:noProof/>
            <w:webHidden/>
          </w:rPr>
          <w:instrText xml:space="preserve"> PAGEREF _Toc144113213 \h </w:instrText>
        </w:r>
        <w:r>
          <w:rPr>
            <w:noProof/>
            <w:webHidden/>
          </w:rPr>
        </w:r>
        <w:r>
          <w:rPr>
            <w:noProof/>
            <w:webHidden/>
          </w:rPr>
          <w:fldChar w:fldCharType="separate"/>
        </w:r>
        <w:r>
          <w:rPr>
            <w:noProof/>
            <w:webHidden/>
          </w:rPr>
          <w:t>48</w:t>
        </w:r>
        <w:r>
          <w:rPr>
            <w:noProof/>
            <w:webHidden/>
          </w:rPr>
          <w:fldChar w:fldCharType="end"/>
        </w:r>
      </w:hyperlink>
    </w:p>
    <w:p w:rsidR="001F4AE9" w:rsidRDefault="001F4AE9">
      <w:pPr>
        <w:pStyle w:val="Indholdsfortegnelse2"/>
        <w:rPr>
          <w:rFonts w:eastAsiaTheme="minorEastAsia"/>
          <w:noProof/>
          <w:lang w:eastAsia="da-DK"/>
        </w:rPr>
      </w:pPr>
      <w:hyperlink w:anchor="_Toc144113214" w:history="1">
        <w:r w:rsidRPr="00A86B14">
          <w:rPr>
            <w:rStyle w:val="Hyperlink"/>
            <w:noProof/>
          </w:rPr>
          <w:t>[K99_M999] Tværfagligt, Reces- og hulobjekter</w:t>
        </w:r>
        <w:r>
          <w:rPr>
            <w:noProof/>
            <w:webHidden/>
          </w:rPr>
          <w:tab/>
        </w:r>
        <w:r>
          <w:rPr>
            <w:noProof/>
            <w:webHidden/>
          </w:rPr>
          <w:fldChar w:fldCharType="begin"/>
        </w:r>
        <w:r>
          <w:rPr>
            <w:noProof/>
            <w:webHidden/>
          </w:rPr>
          <w:instrText xml:space="preserve"> PAGEREF _Toc144113214 \h </w:instrText>
        </w:r>
        <w:r>
          <w:rPr>
            <w:noProof/>
            <w:webHidden/>
          </w:rPr>
        </w:r>
        <w:r>
          <w:rPr>
            <w:noProof/>
            <w:webHidden/>
          </w:rPr>
          <w:fldChar w:fldCharType="separate"/>
        </w:r>
        <w:r>
          <w:rPr>
            <w:noProof/>
            <w:webHidden/>
          </w:rPr>
          <w:t>50</w:t>
        </w:r>
        <w:r>
          <w:rPr>
            <w:noProof/>
            <w:webHidden/>
          </w:rPr>
          <w:fldChar w:fldCharType="end"/>
        </w:r>
      </w:hyperlink>
    </w:p>
    <w:p w:rsidR="001F4AE9" w:rsidRDefault="001F4AE9">
      <w:pPr>
        <w:pStyle w:val="Indholdsfortegnelse1"/>
        <w:rPr>
          <w:rFonts w:eastAsiaTheme="minorEastAsia"/>
          <w:b w:val="0"/>
          <w:color w:val="auto"/>
          <w:sz w:val="22"/>
          <w:lang w:eastAsia="da-DK"/>
        </w:rPr>
      </w:pPr>
      <w:hyperlink w:anchor="_Toc144113215" w:history="1">
        <w:r w:rsidRPr="00A86B14">
          <w:rPr>
            <w:rStyle w:val="Hyperlink"/>
          </w:rPr>
          <w:t>Landskabsspecifikation</w:t>
        </w:r>
        <w:r>
          <w:rPr>
            <w:webHidden/>
          </w:rPr>
          <w:tab/>
        </w:r>
        <w:r>
          <w:rPr>
            <w:webHidden/>
          </w:rPr>
          <w:fldChar w:fldCharType="begin"/>
        </w:r>
        <w:r>
          <w:rPr>
            <w:webHidden/>
          </w:rPr>
          <w:instrText xml:space="preserve"> PAGEREF _Toc144113215 \h </w:instrText>
        </w:r>
        <w:r>
          <w:rPr>
            <w:webHidden/>
          </w:rPr>
        </w:r>
        <w:r>
          <w:rPr>
            <w:webHidden/>
          </w:rPr>
          <w:fldChar w:fldCharType="separate"/>
        </w:r>
        <w:r>
          <w:rPr>
            <w:webHidden/>
          </w:rPr>
          <w:t>53</w:t>
        </w:r>
        <w:r>
          <w:rPr>
            <w:webHidden/>
          </w:rPr>
          <w:fldChar w:fldCharType="end"/>
        </w:r>
      </w:hyperlink>
    </w:p>
    <w:p w:rsidR="001F4AE9" w:rsidRDefault="001F4AE9">
      <w:pPr>
        <w:pStyle w:val="Indholdsfortegnelse2"/>
        <w:rPr>
          <w:rFonts w:eastAsiaTheme="minorEastAsia"/>
          <w:noProof/>
          <w:lang w:eastAsia="da-DK"/>
        </w:rPr>
      </w:pPr>
      <w:hyperlink w:anchor="_Toc144113216" w:history="1">
        <w:r w:rsidRPr="00A86B14">
          <w:rPr>
            <w:rStyle w:val="Hyperlink"/>
            <w:noProof/>
          </w:rPr>
          <w:t>[K02_M999] Landskab, Beplantning i landskab</w:t>
        </w:r>
        <w:r>
          <w:rPr>
            <w:noProof/>
            <w:webHidden/>
          </w:rPr>
          <w:tab/>
        </w:r>
        <w:r>
          <w:rPr>
            <w:noProof/>
            <w:webHidden/>
          </w:rPr>
          <w:fldChar w:fldCharType="begin"/>
        </w:r>
        <w:r>
          <w:rPr>
            <w:noProof/>
            <w:webHidden/>
          </w:rPr>
          <w:instrText xml:space="preserve"> PAGEREF _Toc144113216 \h </w:instrText>
        </w:r>
        <w:r>
          <w:rPr>
            <w:noProof/>
            <w:webHidden/>
          </w:rPr>
        </w:r>
        <w:r>
          <w:rPr>
            <w:noProof/>
            <w:webHidden/>
          </w:rPr>
          <w:fldChar w:fldCharType="separate"/>
        </w:r>
        <w:r>
          <w:rPr>
            <w:noProof/>
            <w:webHidden/>
          </w:rPr>
          <w:t>54</w:t>
        </w:r>
        <w:r>
          <w:rPr>
            <w:noProof/>
            <w:webHidden/>
          </w:rPr>
          <w:fldChar w:fldCharType="end"/>
        </w:r>
      </w:hyperlink>
    </w:p>
    <w:p w:rsidR="001F4AE9" w:rsidRDefault="001F4AE9">
      <w:pPr>
        <w:pStyle w:val="Indholdsfortegnelse2"/>
        <w:rPr>
          <w:rFonts w:eastAsiaTheme="minorEastAsia"/>
          <w:noProof/>
          <w:lang w:eastAsia="da-DK"/>
        </w:rPr>
      </w:pPr>
      <w:hyperlink w:anchor="_Toc144113217" w:history="1">
        <w:r w:rsidRPr="00A86B14">
          <w:rPr>
            <w:rStyle w:val="Hyperlink"/>
            <w:noProof/>
          </w:rPr>
          <w:t>[K02_M999] Landskab, Overflader på udearealer i landskab</w:t>
        </w:r>
        <w:r>
          <w:rPr>
            <w:noProof/>
            <w:webHidden/>
          </w:rPr>
          <w:tab/>
        </w:r>
        <w:r>
          <w:rPr>
            <w:noProof/>
            <w:webHidden/>
          </w:rPr>
          <w:fldChar w:fldCharType="begin"/>
        </w:r>
        <w:r>
          <w:rPr>
            <w:noProof/>
            <w:webHidden/>
          </w:rPr>
          <w:instrText xml:space="preserve"> PAGEREF _Toc144113217 \h </w:instrText>
        </w:r>
        <w:r>
          <w:rPr>
            <w:noProof/>
            <w:webHidden/>
          </w:rPr>
        </w:r>
        <w:r>
          <w:rPr>
            <w:noProof/>
            <w:webHidden/>
          </w:rPr>
          <w:fldChar w:fldCharType="separate"/>
        </w:r>
        <w:r>
          <w:rPr>
            <w:noProof/>
            <w:webHidden/>
          </w:rPr>
          <w:t>56</w:t>
        </w:r>
        <w:r>
          <w:rPr>
            <w:noProof/>
            <w:webHidden/>
          </w:rPr>
          <w:fldChar w:fldCharType="end"/>
        </w:r>
      </w:hyperlink>
    </w:p>
    <w:p w:rsidR="001F4AE9" w:rsidRDefault="001F4AE9">
      <w:pPr>
        <w:pStyle w:val="Indholdsfortegnelse2"/>
        <w:rPr>
          <w:rFonts w:eastAsiaTheme="minorEastAsia"/>
          <w:noProof/>
          <w:lang w:eastAsia="da-DK"/>
        </w:rPr>
      </w:pPr>
      <w:hyperlink w:anchor="_Toc144113218" w:history="1">
        <w:r w:rsidRPr="00A86B14">
          <w:rPr>
            <w:rStyle w:val="Hyperlink"/>
            <w:noProof/>
          </w:rPr>
          <w:t>[K02_M999] Landskab, Trappe, ramper og støttemur i landskab</w:t>
        </w:r>
        <w:r>
          <w:rPr>
            <w:noProof/>
            <w:webHidden/>
          </w:rPr>
          <w:tab/>
        </w:r>
        <w:r>
          <w:rPr>
            <w:noProof/>
            <w:webHidden/>
          </w:rPr>
          <w:fldChar w:fldCharType="begin"/>
        </w:r>
        <w:r>
          <w:rPr>
            <w:noProof/>
            <w:webHidden/>
          </w:rPr>
          <w:instrText xml:space="preserve"> PAGEREF _Toc144113218 \h </w:instrText>
        </w:r>
        <w:r>
          <w:rPr>
            <w:noProof/>
            <w:webHidden/>
          </w:rPr>
        </w:r>
        <w:r>
          <w:rPr>
            <w:noProof/>
            <w:webHidden/>
          </w:rPr>
          <w:fldChar w:fldCharType="separate"/>
        </w:r>
        <w:r>
          <w:rPr>
            <w:noProof/>
            <w:webHidden/>
          </w:rPr>
          <w:t>58</w:t>
        </w:r>
        <w:r>
          <w:rPr>
            <w:noProof/>
            <w:webHidden/>
          </w:rPr>
          <w:fldChar w:fldCharType="end"/>
        </w:r>
      </w:hyperlink>
    </w:p>
    <w:p w:rsidR="001F4AE9" w:rsidRDefault="001F4AE9">
      <w:pPr>
        <w:pStyle w:val="Indholdsfortegnelse2"/>
        <w:rPr>
          <w:rFonts w:eastAsiaTheme="minorEastAsia"/>
          <w:noProof/>
          <w:lang w:eastAsia="da-DK"/>
        </w:rPr>
      </w:pPr>
      <w:hyperlink w:anchor="_Toc144113219" w:history="1">
        <w:r w:rsidRPr="00A86B14">
          <w:rPr>
            <w:rStyle w:val="Hyperlink"/>
            <w:noProof/>
          </w:rPr>
          <w:t>[K02_M999] Landskab, Inventar i landskab</w:t>
        </w:r>
        <w:r>
          <w:rPr>
            <w:noProof/>
            <w:webHidden/>
          </w:rPr>
          <w:tab/>
        </w:r>
        <w:r>
          <w:rPr>
            <w:noProof/>
            <w:webHidden/>
          </w:rPr>
          <w:fldChar w:fldCharType="begin"/>
        </w:r>
        <w:r>
          <w:rPr>
            <w:noProof/>
            <w:webHidden/>
          </w:rPr>
          <w:instrText xml:space="preserve"> PAGEREF _Toc144113219 \h </w:instrText>
        </w:r>
        <w:r>
          <w:rPr>
            <w:noProof/>
            <w:webHidden/>
          </w:rPr>
        </w:r>
        <w:r>
          <w:rPr>
            <w:noProof/>
            <w:webHidden/>
          </w:rPr>
          <w:fldChar w:fldCharType="separate"/>
        </w:r>
        <w:r>
          <w:rPr>
            <w:noProof/>
            <w:webHidden/>
          </w:rPr>
          <w:t>60</w:t>
        </w:r>
        <w:r>
          <w:rPr>
            <w:noProof/>
            <w:webHidden/>
          </w:rPr>
          <w:fldChar w:fldCharType="end"/>
        </w:r>
      </w:hyperlink>
    </w:p>
    <w:p w:rsidR="001F4AE9" w:rsidRDefault="001F4AE9">
      <w:pPr>
        <w:pStyle w:val="Indholdsfortegnelse1"/>
        <w:rPr>
          <w:rFonts w:eastAsiaTheme="minorEastAsia"/>
          <w:b w:val="0"/>
          <w:color w:val="auto"/>
          <w:sz w:val="22"/>
          <w:lang w:eastAsia="da-DK"/>
        </w:rPr>
      </w:pPr>
      <w:hyperlink w:anchor="_Toc144113220" w:history="1">
        <w:r w:rsidRPr="00A86B14">
          <w:rPr>
            <w:rStyle w:val="Hyperlink"/>
          </w:rPr>
          <w:t>Anlægsspecifikation</w:t>
        </w:r>
        <w:r>
          <w:rPr>
            <w:webHidden/>
          </w:rPr>
          <w:tab/>
        </w:r>
        <w:r>
          <w:rPr>
            <w:webHidden/>
          </w:rPr>
          <w:fldChar w:fldCharType="begin"/>
        </w:r>
        <w:r>
          <w:rPr>
            <w:webHidden/>
          </w:rPr>
          <w:instrText xml:space="preserve"> PAGEREF _Toc144113220 \h </w:instrText>
        </w:r>
        <w:r>
          <w:rPr>
            <w:webHidden/>
          </w:rPr>
        </w:r>
        <w:r>
          <w:rPr>
            <w:webHidden/>
          </w:rPr>
          <w:fldChar w:fldCharType="separate"/>
        </w:r>
        <w:r>
          <w:rPr>
            <w:webHidden/>
          </w:rPr>
          <w:t>63</w:t>
        </w:r>
        <w:r>
          <w:rPr>
            <w:webHidden/>
          </w:rPr>
          <w:fldChar w:fldCharType="end"/>
        </w:r>
      </w:hyperlink>
    </w:p>
    <w:p w:rsidR="001F4AE9" w:rsidRDefault="001F4AE9">
      <w:pPr>
        <w:pStyle w:val="Indholdsfortegnelse2"/>
        <w:rPr>
          <w:rFonts w:eastAsiaTheme="minorEastAsia"/>
          <w:noProof/>
          <w:lang w:eastAsia="da-DK"/>
        </w:rPr>
      </w:pPr>
      <w:hyperlink w:anchor="_Toc144113221" w:history="1">
        <w:r w:rsidRPr="00A86B14">
          <w:rPr>
            <w:rStyle w:val="Hyperlink"/>
            <w:noProof/>
          </w:rPr>
          <w:t>[K19_M999] Forsyning og afledning, Brønde</w:t>
        </w:r>
        <w:r>
          <w:rPr>
            <w:noProof/>
            <w:webHidden/>
          </w:rPr>
          <w:tab/>
        </w:r>
        <w:r>
          <w:rPr>
            <w:noProof/>
            <w:webHidden/>
          </w:rPr>
          <w:fldChar w:fldCharType="begin"/>
        </w:r>
        <w:r>
          <w:rPr>
            <w:noProof/>
            <w:webHidden/>
          </w:rPr>
          <w:instrText xml:space="preserve"> PAGEREF _Toc144113221 \h </w:instrText>
        </w:r>
        <w:r>
          <w:rPr>
            <w:noProof/>
            <w:webHidden/>
          </w:rPr>
        </w:r>
        <w:r>
          <w:rPr>
            <w:noProof/>
            <w:webHidden/>
          </w:rPr>
          <w:fldChar w:fldCharType="separate"/>
        </w:r>
        <w:r>
          <w:rPr>
            <w:noProof/>
            <w:webHidden/>
          </w:rPr>
          <w:t>64</w:t>
        </w:r>
        <w:r>
          <w:rPr>
            <w:noProof/>
            <w:webHidden/>
          </w:rPr>
          <w:fldChar w:fldCharType="end"/>
        </w:r>
      </w:hyperlink>
    </w:p>
    <w:p w:rsidR="001F4AE9" w:rsidRDefault="001F4AE9">
      <w:pPr>
        <w:pStyle w:val="Indholdsfortegnelse2"/>
        <w:rPr>
          <w:rFonts w:eastAsiaTheme="minorEastAsia"/>
          <w:noProof/>
          <w:lang w:eastAsia="da-DK"/>
        </w:rPr>
      </w:pPr>
      <w:hyperlink w:anchor="_Toc144113222" w:history="1">
        <w:r w:rsidRPr="00A86B14">
          <w:rPr>
            <w:rStyle w:val="Hyperlink"/>
            <w:noProof/>
          </w:rPr>
          <w:t>[K19_M999] Forsyning og afledning, Gravitationsledninger i terræn</w:t>
        </w:r>
        <w:r>
          <w:rPr>
            <w:noProof/>
            <w:webHidden/>
          </w:rPr>
          <w:tab/>
        </w:r>
        <w:r>
          <w:rPr>
            <w:noProof/>
            <w:webHidden/>
          </w:rPr>
          <w:fldChar w:fldCharType="begin"/>
        </w:r>
        <w:r>
          <w:rPr>
            <w:noProof/>
            <w:webHidden/>
          </w:rPr>
          <w:instrText xml:space="preserve"> PAGEREF _Toc144113222 \h </w:instrText>
        </w:r>
        <w:r>
          <w:rPr>
            <w:noProof/>
            <w:webHidden/>
          </w:rPr>
        </w:r>
        <w:r>
          <w:rPr>
            <w:noProof/>
            <w:webHidden/>
          </w:rPr>
          <w:fldChar w:fldCharType="separate"/>
        </w:r>
        <w:r>
          <w:rPr>
            <w:noProof/>
            <w:webHidden/>
          </w:rPr>
          <w:t>66</w:t>
        </w:r>
        <w:r>
          <w:rPr>
            <w:noProof/>
            <w:webHidden/>
          </w:rPr>
          <w:fldChar w:fldCharType="end"/>
        </w:r>
      </w:hyperlink>
    </w:p>
    <w:p w:rsidR="001F4AE9" w:rsidRDefault="001F4AE9">
      <w:pPr>
        <w:pStyle w:val="Indholdsfortegnelse2"/>
        <w:rPr>
          <w:rFonts w:eastAsiaTheme="minorEastAsia"/>
          <w:noProof/>
          <w:lang w:eastAsia="da-DK"/>
        </w:rPr>
      </w:pPr>
      <w:hyperlink w:anchor="_Toc144113223" w:history="1">
        <w:r w:rsidRPr="00A86B14">
          <w:rPr>
            <w:rStyle w:val="Hyperlink"/>
            <w:noProof/>
          </w:rPr>
          <w:t>[K19_M999] Forsyning og afledning, Ledninger i terræn</w:t>
        </w:r>
        <w:r>
          <w:rPr>
            <w:noProof/>
            <w:webHidden/>
          </w:rPr>
          <w:tab/>
        </w:r>
        <w:r>
          <w:rPr>
            <w:noProof/>
            <w:webHidden/>
          </w:rPr>
          <w:fldChar w:fldCharType="begin"/>
        </w:r>
        <w:r>
          <w:rPr>
            <w:noProof/>
            <w:webHidden/>
          </w:rPr>
          <w:instrText xml:space="preserve"> PAGEREF _Toc144113223 \h </w:instrText>
        </w:r>
        <w:r>
          <w:rPr>
            <w:noProof/>
            <w:webHidden/>
          </w:rPr>
        </w:r>
        <w:r>
          <w:rPr>
            <w:noProof/>
            <w:webHidden/>
          </w:rPr>
          <w:fldChar w:fldCharType="separate"/>
        </w:r>
        <w:r>
          <w:rPr>
            <w:noProof/>
            <w:webHidden/>
          </w:rPr>
          <w:t>68</w:t>
        </w:r>
        <w:r>
          <w:rPr>
            <w:noProof/>
            <w:webHidden/>
          </w:rPr>
          <w:fldChar w:fldCharType="end"/>
        </w:r>
      </w:hyperlink>
    </w:p>
    <w:p w:rsidR="00655BA0" w:rsidRPr="00DC0237" w:rsidRDefault="00A57E08" w:rsidP="00CD0E9D">
      <w:pPr>
        <w:rPr>
          <w:b/>
          <w:noProof/>
          <w:color w:val="1D3175" w:themeColor="text2"/>
          <w:sz w:val="24"/>
        </w:rPr>
        <w:sectPr w:rsidR="00655BA0" w:rsidRPr="00DC0237" w:rsidSect="00F9600B">
          <w:headerReference w:type="default" r:id="rId9"/>
          <w:pgSz w:w="11906" w:h="16838" w:code="9"/>
          <w:pgMar w:top="1701" w:right="1134" w:bottom="1701" w:left="1134" w:header="708" w:footer="708" w:gutter="0"/>
          <w:pgNumType w:start="0"/>
          <w:cols w:space="708"/>
          <w:titlePg/>
          <w:docGrid w:linePitch="299"/>
        </w:sectPr>
      </w:pPr>
      <w:r w:rsidRPr="00DC0237">
        <w:rPr>
          <w:b/>
          <w:noProof/>
          <w:color w:val="1D3175" w:themeColor="text2"/>
          <w:sz w:val="24"/>
        </w:rPr>
        <w:fldChar w:fldCharType="end"/>
      </w:r>
    </w:p>
    <w:p w:rsidR="00B444AF" w:rsidRPr="00DC0237" w:rsidRDefault="00B444AF" w:rsidP="00B444AF">
      <w:pPr>
        <w:pStyle w:val="Overskrift1"/>
        <w:numPr>
          <w:ilvl w:val="0"/>
          <w:numId w:val="0"/>
        </w:numPr>
        <w:ind w:left="851" w:hanging="851"/>
      </w:pPr>
      <w:bookmarkStart w:id="7" w:name="_Toc81906944"/>
      <w:bookmarkStart w:id="8" w:name="_Toc81906980"/>
      <w:bookmarkStart w:id="9" w:name="_Toc144113182"/>
      <w:bookmarkEnd w:id="6"/>
      <w:bookmarkEnd w:id="5"/>
      <w:bookmarkEnd w:id="4"/>
      <w:bookmarkEnd w:id="3"/>
      <w:bookmarkEnd w:id="2"/>
      <w:bookmarkEnd w:id="1"/>
      <w:r w:rsidRPr="00DC0237">
        <w:rPr>
          <w:rStyle w:val="Strk"/>
          <w:b/>
          <w:bCs w:val="0"/>
          <w:color w:val="FFFFFF" w:themeColor="background1"/>
        </w:rPr>
        <w:lastRenderedPageBreak/>
        <w:t xml:space="preserve">Introduktion (jf. </w:t>
      </w:r>
      <w:proofErr w:type="spellStart"/>
      <w:r w:rsidRPr="00DC0237">
        <w:rPr>
          <w:rStyle w:val="Strk"/>
          <w:b/>
          <w:bCs w:val="0"/>
          <w:color w:val="FFFFFF" w:themeColor="background1"/>
        </w:rPr>
        <w:t>DiKon</w:t>
      </w:r>
      <w:proofErr w:type="spellEnd"/>
      <w:r w:rsidRPr="00DC0237">
        <w:rPr>
          <w:rStyle w:val="Strk"/>
          <w:b/>
          <w:bCs w:val="0"/>
          <w:color w:val="FFFFFF" w:themeColor="background1"/>
        </w:rPr>
        <w:t xml:space="preserve">, BIM7aa og </w:t>
      </w:r>
      <w:proofErr w:type="spellStart"/>
      <w:r w:rsidRPr="00DC0237">
        <w:rPr>
          <w:rStyle w:val="Strk"/>
          <w:b/>
          <w:bCs w:val="0"/>
          <w:color w:val="FFFFFF" w:themeColor="background1"/>
        </w:rPr>
        <w:t>Molio</w:t>
      </w:r>
      <w:bookmarkEnd w:id="7"/>
      <w:bookmarkEnd w:id="8"/>
      <w:proofErr w:type="spellEnd"/>
      <w:r w:rsidRPr="00DC0237">
        <w:rPr>
          <w:rStyle w:val="Strk"/>
          <w:b/>
          <w:bCs w:val="0"/>
          <w:color w:val="FFFFFF" w:themeColor="background1"/>
        </w:rPr>
        <w:t>)</w:t>
      </w:r>
      <w:bookmarkEnd w:id="9"/>
    </w:p>
    <w:p w:rsidR="00B444AF" w:rsidRPr="00DC0237" w:rsidRDefault="00B444AF" w:rsidP="00EA2900">
      <w:pPr>
        <w:rPr>
          <w:sz w:val="20"/>
          <w:szCs w:val="20"/>
        </w:rPr>
        <w:sectPr w:rsidR="00B444AF" w:rsidRPr="00DC0237" w:rsidSect="00B444AF">
          <w:footerReference w:type="default" r:id="rId10"/>
          <w:footerReference w:type="first" r:id="rId11"/>
          <w:type w:val="continuous"/>
          <w:pgSz w:w="16838" w:h="11906" w:orient="landscape" w:code="9"/>
          <w:pgMar w:top="1560" w:right="1701" w:bottom="1134" w:left="1701" w:header="708" w:footer="708" w:gutter="0"/>
          <w:pgNumType w:start="1"/>
          <w:cols w:space="708"/>
          <w:docGrid w:linePitch="299"/>
        </w:sectPr>
      </w:pPr>
    </w:p>
    <w:p w:rsidR="00EA2900" w:rsidRPr="00DC0237" w:rsidRDefault="00EA2900" w:rsidP="00EA2900">
      <w:pPr>
        <w:rPr>
          <w:sz w:val="20"/>
          <w:szCs w:val="20"/>
        </w:rPr>
      </w:pPr>
      <w:r w:rsidRPr="00DC0237">
        <w:rPr>
          <w:sz w:val="20"/>
          <w:szCs w:val="20"/>
        </w:rPr>
        <w:t>I takt med at bygningsdele (objekter) og tilhørende informationer (egenskabsdata) skabt i bygnings</w:t>
      </w:r>
      <w:r w:rsidR="003B6627">
        <w:rPr>
          <w:sz w:val="20"/>
          <w:szCs w:val="20"/>
        </w:rPr>
        <w:t>-</w:t>
      </w:r>
      <w:r w:rsidRPr="00DC0237">
        <w:rPr>
          <w:sz w:val="20"/>
          <w:szCs w:val="20"/>
        </w:rPr>
        <w:t>, anlægs- eller landskabsmodellen får en stigende betydning for projektets parter, er der behov for entydigt at beskrive indholdet af en bygnings</w:t>
      </w:r>
      <w:r w:rsidR="003B6627">
        <w:rPr>
          <w:sz w:val="20"/>
          <w:szCs w:val="20"/>
        </w:rPr>
        <w:t>-</w:t>
      </w:r>
      <w:r w:rsidRPr="00DC0237">
        <w:rPr>
          <w:sz w:val="20"/>
          <w:szCs w:val="20"/>
        </w:rPr>
        <w:t>, anlægs- eller landskabsmodel i forhold til bygningsdelens, anlægsdelens eller landskabets pålidelighed, geometriske repræsentation og tilhørende egenskabsdata. Behovet opstår typisk i to situationer:</w:t>
      </w:r>
    </w:p>
    <w:p w:rsidR="00EA2900" w:rsidRPr="00DC0237" w:rsidRDefault="00EA2900" w:rsidP="008D5717">
      <w:pPr>
        <w:pStyle w:val="Listeafsnit"/>
        <w:ind w:left="426"/>
        <w:rPr>
          <w:sz w:val="20"/>
        </w:rPr>
      </w:pPr>
      <w:r w:rsidRPr="00DC0237">
        <w:rPr>
          <w:sz w:val="20"/>
        </w:rPr>
        <w:t>I aftalesituationer, hvor der mellem parter skal være entydighed om bygningsdelens, anlægsdelens eller landskabets pålidelighed, geometriske repræsentation og tilhørende egenskabsdata på et givent tidspunkt. Dette aftales og dokumenteres typisk i en modelleverancespecifikation.</w:t>
      </w:r>
    </w:p>
    <w:p w:rsidR="00EA2900" w:rsidRPr="00DC0237" w:rsidRDefault="00EA2900" w:rsidP="008D5717">
      <w:pPr>
        <w:pStyle w:val="Listeafsnit"/>
        <w:ind w:left="426"/>
        <w:rPr>
          <w:sz w:val="20"/>
        </w:rPr>
      </w:pPr>
      <w:r w:rsidRPr="00DC0237">
        <w:rPr>
          <w:sz w:val="20"/>
        </w:rPr>
        <w:t>Understøttelse af projektprocessen, hvor der er behov for at afklare, hvornår der skal leveres hvilke informationer i processen og af hvem.</w:t>
      </w:r>
    </w:p>
    <w:p w:rsidR="00EA2900" w:rsidRPr="00DC0237" w:rsidRDefault="00EA2900" w:rsidP="00EA2900">
      <w:pPr>
        <w:rPr>
          <w:sz w:val="20"/>
          <w:szCs w:val="20"/>
        </w:rPr>
      </w:pPr>
      <w:r w:rsidRPr="00DC0237">
        <w:rPr>
          <w:sz w:val="20"/>
          <w:szCs w:val="20"/>
        </w:rPr>
        <w:t>Dette overblik er en forudsætning for anvendelsen af bygnings, anlægs- og landskabsmodellen til specifikke formål, samt afklaring af ansvaret for det specifikke objekt i bygningsmodellen.</w:t>
      </w:r>
    </w:p>
    <w:p w:rsidR="00EA2900" w:rsidRPr="00DC0237" w:rsidRDefault="00EA2900" w:rsidP="00EA2900">
      <w:pPr>
        <w:rPr>
          <w:sz w:val="20"/>
          <w:szCs w:val="20"/>
        </w:rPr>
      </w:pPr>
      <w:r w:rsidRPr="00DC0237">
        <w:rPr>
          <w:sz w:val="20"/>
          <w:szCs w:val="20"/>
        </w:rPr>
        <w:t xml:space="preserve">For at etablere en simpel model til at beskrive indholdet i bygnings, anlægs- eller landskabsmodellen på et givet tidspunkt har </w:t>
      </w:r>
      <w:proofErr w:type="spellStart"/>
      <w:r w:rsidRPr="00DC0237">
        <w:rPr>
          <w:sz w:val="20"/>
          <w:szCs w:val="20"/>
        </w:rPr>
        <w:t>DiKon</w:t>
      </w:r>
      <w:proofErr w:type="spellEnd"/>
      <w:r w:rsidRPr="00DC0237">
        <w:rPr>
          <w:sz w:val="20"/>
          <w:szCs w:val="20"/>
        </w:rPr>
        <w:t xml:space="preserve"> og BIM7AA i fællesskab udarbejdet bygningsdels- anlægs- og landskabsspecifikationer for udvalgte områder i samarbejde med Molio.</w:t>
      </w:r>
    </w:p>
    <w:p w:rsidR="00EA2900" w:rsidRPr="00DC0237" w:rsidRDefault="00EA2900" w:rsidP="00EA2900">
      <w:pPr>
        <w:rPr>
          <w:sz w:val="20"/>
          <w:szCs w:val="20"/>
        </w:rPr>
      </w:pPr>
      <w:r w:rsidRPr="00DC0237">
        <w:rPr>
          <w:sz w:val="20"/>
          <w:szCs w:val="20"/>
        </w:rPr>
        <w:t xml:space="preserve">Grundlaget for modelspecifikationen er Ydelsesbeskrivelsen for Byggeri og Landskab 2018, </w:t>
      </w:r>
      <w:proofErr w:type="spellStart"/>
      <w:r w:rsidRPr="00DC0237">
        <w:rPr>
          <w:sz w:val="20"/>
          <w:szCs w:val="20"/>
        </w:rPr>
        <w:t>BIMForums</w:t>
      </w:r>
      <w:proofErr w:type="spellEnd"/>
      <w:r w:rsidRPr="00DC0237">
        <w:rPr>
          <w:sz w:val="20"/>
          <w:szCs w:val="20"/>
        </w:rPr>
        <w:t xml:space="preserve"> LOD niveauer, </w:t>
      </w:r>
      <w:proofErr w:type="spellStart"/>
      <w:r w:rsidRPr="00DC0237">
        <w:rPr>
          <w:sz w:val="20"/>
          <w:szCs w:val="20"/>
        </w:rPr>
        <w:t>Molios</w:t>
      </w:r>
      <w:proofErr w:type="spellEnd"/>
      <w:r w:rsidRPr="00DC0237">
        <w:rPr>
          <w:sz w:val="20"/>
          <w:szCs w:val="20"/>
        </w:rPr>
        <w:t xml:space="preserve"> CCS informationsniveauer samt erfaringer fra deltagerne i arbejdet.</w:t>
      </w:r>
    </w:p>
    <w:p w:rsidR="00EA2900" w:rsidRPr="00DC0237" w:rsidRDefault="00EA2900" w:rsidP="00EA2900">
      <w:pPr>
        <w:rPr>
          <w:sz w:val="20"/>
          <w:szCs w:val="20"/>
        </w:rPr>
      </w:pPr>
      <w:r w:rsidRPr="00DC0237">
        <w:rPr>
          <w:sz w:val="20"/>
          <w:szCs w:val="20"/>
        </w:rPr>
        <w:t>LOD terminologien er anvendt i denne publikation for at sikre fremtidige koblinger til internationale LOD standarder og publikationer. Denne publikation håndterer udelukkende den information, som forekommer i en bygnings, anlægs- og landskabsmodel og derved ikke øvrig projektinformation.</w:t>
      </w:r>
    </w:p>
    <w:p w:rsidR="00EA2900" w:rsidRPr="00DC0237" w:rsidRDefault="00EA2900" w:rsidP="00EA2900">
      <w:pPr>
        <w:rPr>
          <w:sz w:val="20"/>
          <w:szCs w:val="20"/>
        </w:rPr>
      </w:pPr>
      <w:proofErr w:type="spellStart"/>
      <w:r w:rsidRPr="00DC0237">
        <w:rPr>
          <w:sz w:val="20"/>
          <w:szCs w:val="20"/>
        </w:rPr>
        <w:t>DiKon</w:t>
      </w:r>
      <w:proofErr w:type="spellEnd"/>
      <w:r w:rsidRPr="00DC0237">
        <w:rPr>
          <w:sz w:val="20"/>
          <w:szCs w:val="20"/>
        </w:rPr>
        <w:t xml:space="preserve"> og BIM7AA har hver især udarbejdet en leverancespecifikation for indhold af bygnings, anlægs- og landskabsmodeller, som anvendes til at beskrive det konkrete indhold i bygnings, anlægs- og landskabsmodellen for fag og faser. Der henvises til dikon.info og bim7aa.dk for yderligere information.</w:t>
      </w:r>
    </w:p>
    <w:p w:rsidR="008D5717" w:rsidRPr="00DC0237" w:rsidRDefault="008D5717" w:rsidP="00EA2900">
      <w:pPr>
        <w:rPr>
          <w:sz w:val="20"/>
          <w:szCs w:val="20"/>
        </w:rPr>
      </w:pPr>
    </w:p>
    <w:p w:rsidR="00EA2900" w:rsidRPr="00DC0237" w:rsidRDefault="001A2B7D" w:rsidP="001A2B7D">
      <w:pPr>
        <w:pStyle w:val="Overskrift2"/>
        <w:numPr>
          <w:ilvl w:val="0"/>
          <w:numId w:val="0"/>
        </w:numPr>
        <w:ind w:left="851" w:hanging="851"/>
        <w:rPr>
          <w:sz w:val="20"/>
          <w:szCs w:val="20"/>
        </w:rPr>
      </w:pPr>
      <w:bookmarkStart w:id="10" w:name="_Toc144113183"/>
      <w:r w:rsidRPr="00DC0237">
        <w:rPr>
          <w:sz w:val="20"/>
          <w:szCs w:val="20"/>
        </w:rPr>
        <w:t>Definition af LOD og tilhørende begreber</w:t>
      </w:r>
      <w:bookmarkEnd w:id="10"/>
    </w:p>
    <w:p w:rsidR="00EA2900" w:rsidRPr="00DC0237" w:rsidRDefault="00EA2900" w:rsidP="00EA2900">
      <w:pPr>
        <w:rPr>
          <w:sz w:val="20"/>
          <w:szCs w:val="20"/>
        </w:rPr>
      </w:pPr>
      <w:r w:rsidRPr="00DC0237">
        <w:rPr>
          <w:sz w:val="20"/>
          <w:szCs w:val="20"/>
        </w:rPr>
        <w:t>Level of Development (LOD) beskriver eksplicit hvilke informationer om bygningsdelens, anlægsdelens eller landskabet, der skal være til stede i en bygnings</w:t>
      </w:r>
      <w:r w:rsidR="003B6627">
        <w:rPr>
          <w:sz w:val="20"/>
          <w:szCs w:val="20"/>
        </w:rPr>
        <w:t>-</w:t>
      </w:r>
      <w:r w:rsidRPr="00DC0237">
        <w:rPr>
          <w:sz w:val="20"/>
          <w:szCs w:val="20"/>
        </w:rPr>
        <w:t>, anlægs- og landskabsmodel på forskellige tidspunkter under projekterings- og udførelsesprocessen.</w:t>
      </w:r>
    </w:p>
    <w:p w:rsidR="00EA2900" w:rsidRPr="00DC0237" w:rsidRDefault="00EA2900" w:rsidP="00EA2900">
      <w:pPr>
        <w:rPr>
          <w:rStyle w:val="Strk"/>
          <w:sz w:val="20"/>
        </w:rPr>
      </w:pPr>
      <w:r w:rsidRPr="00DC0237">
        <w:rPr>
          <w:rStyle w:val="Strk"/>
          <w:sz w:val="20"/>
        </w:rPr>
        <w:t xml:space="preserve">LOD for bygningsdele består af: </w:t>
      </w:r>
    </w:p>
    <w:p w:rsidR="00EA2900" w:rsidRPr="00DC0237" w:rsidRDefault="00EA2900" w:rsidP="00EA2900">
      <w:pPr>
        <w:rPr>
          <w:sz w:val="20"/>
          <w:szCs w:val="20"/>
        </w:rPr>
      </w:pPr>
      <w:r w:rsidRPr="00DC0237">
        <w:rPr>
          <w:sz w:val="20"/>
          <w:szCs w:val="20"/>
        </w:rPr>
        <w:t xml:space="preserve">Level of </w:t>
      </w:r>
      <w:proofErr w:type="spellStart"/>
      <w:r w:rsidRPr="00DC0237">
        <w:rPr>
          <w:sz w:val="20"/>
          <w:szCs w:val="20"/>
        </w:rPr>
        <w:t>Reliability</w:t>
      </w:r>
      <w:proofErr w:type="spellEnd"/>
      <w:r w:rsidRPr="00DC0237">
        <w:rPr>
          <w:sz w:val="20"/>
          <w:szCs w:val="20"/>
        </w:rPr>
        <w:t xml:space="preserve"> (LOR) beskriver pålideligheden af informationer angivet for bygningsdelens, anlægsdelens eller landskabets geometri og tilhørende egenskabsdata. </w:t>
      </w:r>
    </w:p>
    <w:p w:rsidR="00EA2900" w:rsidRPr="00DC0237" w:rsidRDefault="00EA2900" w:rsidP="00EA2900">
      <w:pPr>
        <w:rPr>
          <w:sz w:val="20"/>
          <w:szCs w:val="20"/>
        </w:rPr>
      </w:pPr>
      <w:r w:rsidRPr="00DC0237">
        <w:rPr>
          <w:sz w:val="20"/>
          <w:szCs w:val="20"/>
        </w:rPr>
        <w:t xml:space="preserve">Level of </w:t>
      </w:r>
      <w:proofErr w:type="spellStart"/>
      <w:r w:rsidRPr="00DC0237">
        <w:rPr>
          <w:sz w:val="20"/>
          <w:szCs w:val="20"/>
        </w:rPr>
        <w:t>Geometry</w:t>
      </w:r>
      <w:proofErr w:type="spellEnd"/>
      <w:r w:rsidRPr="00DC0237">
        <w:rPr>
          <w:sz w:val="20"/>
          <w:szCs w:val="20"/>
        </w:rPr>
        <w:t xml:space="preserve"> (LOG) beskriver bygningsdelens, anlægsdelens eller landskabets geometriske repræsentation og omfang af inkluderede komponenter.</w:t>
      </w:r>
    </w:p>
    <w:p w:rsidR="00EA2900" w:rsidRPr="00DC0237" w:rsidRDefault="00EA2900" w:rsidP="00EA2900">
      <w:pPr>
        <w:rPr>
          <w:sz w:val="20"/>
          <w:szCs w:val="20"/>
        </w:rPr>
      </w:pPr>
      <w:r w:rsidRPr="00DC0237">
        <w:rPr>
          <w:sz w:val="20"/>
          <w:szCs w:val="20"/>
        </w:rPr>
        <w:t xml:space="preserve">Level of Information (LOI) beskriver tilhørende egenskabsdata koblet til bygningsdelens, anlægsdelens eller landskabet, enten indlejret, linket eller på anden vis relateret. </w:t>
      </w:r>
    </w:p>
    <w:p w:rsidR="00EA2900" w:rsidRPr="00DC0237" w:rsidRDefault="001A2B7D" w:rsidP="001A2B7D">
      <w:pPr>
        <w:pStyle w:val="Overskrift2"/>
        <w:numPr>
          <w:ilvl w:val="0"/>
          <w:numId w:val="0"/>
        </w:numPr>
        <w:ind w:left="851" w:hanging="851"/>
        <w:rPr>
          <w:sz w:val="20"/>
          <w:szCs w:val="20"/>
        </w:rPr>
      </w:pPr>
      <w:bookmarkStart w:id="11" w:name="_Toc144113184"/>
      <w:r w:rsidRPr="00DC0237">
        <w:rPr>
          <w:sz w:val="20"/>
          <w:szCs w:val="20"/>
        </w:rPr>
        <w:t>LOD niveauer</w:t>
      </w:r>
      <w:bookmarkEnd w:id="11"/>
    </w:p>
    <w:p w:rsidR="00EA2900" w:rsidRPr="00DC0237" w:rsidRDefault="00EA2900" w:rsidP="00EA2900">
      <w:pPr>
        <w:rPr>
          <w:sz w:val="20"/>
          <w:szCs w:val="20"/>
        </w:rPr>
      </w:pPr>
      <w:r w:rsidRPr="00DC0237">
        <w:rPr>
          <w:sz w:val="20"/>
          <w:szCs w:val="20"/>
        </w:rPr>
        <w:t>Et givent LOD niveau angiver dermed både niveauet for den geometriske repræsentation, egenskabsdata og pålideligheden af disse.</w:t>
      </w:r>
    </w:p>
    <w:p w:rsidR="00EA2900" w:rsidRPr="00DC0237" w:rsidRDefault="00EA2900" w:rsidP="00EA2900">
      <w:pPr>
        <w:rPr>
          <w:sz w:val="20"/>
          <w:szCs w:val="20"/>
        </w:rPr>
      </w:pPr>
      <w:r w:rsidRPr="00DC0237">
        <w:rPr>
          <w:sz w:val="20"/>
          <w:szCs w:val="20"/>
        </w:rPr>
        <w:t>For at undgå sammenblanding med andre internationale LOD specifikationer, anvendes DK som en del af navngivningen for de danske niveauer – fx LOD 200 DK. LOD niveauer består af en foruddefineret sammensætning af et matchende niveau for LOR, LOG og LOI. Eksempelvis består LOD 200 DK af LOR 200, LOG 200 og LOI 200.</w:t>
      </w:r>
    </w:p>
    <w:p w:rsidR="00EA2900" w:rsidRPr="00DC0237" w:rsidRDefault="00EA2900" w:rsidP="00EA2900">
      <w:pPr>
        <w:rPr>
          <w:sz w:val="20"/>
          <w:szCs w:val="20"/>
        </w:rPr>
      </w:pPr>
      <w:r w:rsidRPr="00DC0237">
        <w:rPr>
          <w:sz w:val="20"/>
          <w:szCs w:val="20"/>
        </w:rPr>
        <w:t>Det er muligt at sammensætte LOR, LOG og LOI på tværs af niveauer, hvis der f.eks. er behov for øget geometrisk repræsentation og et øget omfang af egenskaber. I så fald beskrives LOD niveauet med følgende syntaks: |200|325|300|, hvor første cifre (her 200) angiver LOR niveauet, næste cifre (her 325) angiver LOG niveauet og sidste cifre (her 300) angiver LOI niveauet.</w:t>
      </w:r>
    </w:p>
    <w:p w:rsidR="00EA2900" w:rsidRPr="00DC0237" w:rsidRDefault="00EA2900" w:rsidP="00EA2900">
      <w:pPr>
        <w:rPr>
          <w:sz w:val="20"/>
          <w:szCs w:val="20"/>
        </w:rPr>
      </w:pPr>
      <w:r w:rsidRPr="00DC0237">
        <w:rPr>
          <w:sz w:val="20"/>
          <w:szCs w:val="20"/>
        </w:rPr>
        <w:t>Bemærk, at det således er LOR niveauet som er styrende for pålideligheden af både LOG og LOI.</w:t>
      </w:r>
    </w:p>
    <w:p w:rsidR="00EA2900" w:rsidRPr="00DC0237" w:rsidRDefault="00EA2900" w:rsidP="00EA2900">
      <w:pPr>
        <w:rPr>
          <w:sz w:val="20"/>
          <w:szCs w:val="20"/>
        </w:rPr>
      </w:pPr>
      <w:r w:rsidRPr="00DC0237">
        <w:rPr>
          <w:sz w:val="20"/>
          <w:szCs w:val="20"/>
        </w:rPr>
        <w:lastRenderedPageBreak/>
        <w:t>LOD-niveauer er ikke koblet til specifikke faser dvs. i en given fase kan forskellige bygningsdele være på forskellige LOD-niveauer.</w:t>
      </w:r>
    </w:p>
    <w:p w:rsidR="00EA2900" w:rsidRPr="00DC0237" w:rsidRDefault="00EA2900" w:rsidP="00EA2900">
      <w:pPr>
        <w:rPr>
          <w:sz w:val="20"/>
          <w:szCs w:val="20"/>
        </w:rPr>
      </w:pPr>
      <w:r w:rsidRPr="00DC0237">
        <w:rPr>
          <w:rStyle w:val="Strk"/>
          <w:sz w:val="20"/>
          <w:szCs w:val="20"/>
        </w:rPr>
        <w:t>LOD 100 DK</w:t>
      </w:r>
      <w:r w:rsidRPr="00DC0237">
        <w:rPr>
          <w:sz w:val="20"/>
          <w:szCs w:val="20"/>
        </w:rPr>
        <w:t xml:space="preserve"> definerer bygningsdelens, anlægsdelens eller landskabet modelleret i en forslagsfase. Alle informationer er defineret som værende antaget.</w:t>
      </w:r>
    </w:p>
    <w:p w:rsidR="00EA2900" w:rsidRPr="00DC0237" w:rsidRDefault="00EA2900" w:rsidP="00EA2900">
      <w:pPr>
        <w:rPr>
          <w:sz w:val="20"/>
          <w:szCs w:val="20"/>
        </w:rPr>
      </w:pPr>
      <w:r w:rsidRPr="00DC0237">
        <w:rPr>
          <w:rStyle w:val="Strk"/>
          <w:sz w:val="20"/>
          <w:szCs w:val="20"/>
        </w:rPr>
        <w:t xml:space="preserve">LOD 200 DK </w:t>
      </w:r>
      <w:r w:rsidRPr="00DC0237">
        <w:rPr>
          <w:sz w:val="20"/>
          <w:szCs w:val="20"/>
        </w:rPr>
        <w:t>definerer bygningsdelens, anlægsdelens eller landskabet modelleret med generiske objekter med tilhørende egenskabsdata. Alle informationer er defineret på et forventet niveau.</w:t>
      </w:r>
    </w:p>
    <w:p w:rsidR="00EA2900" w:rsidRPr="00DC0237" w:rsidRDefault="00EA2900" w:rsidP="00EA2900">
      <w:pPr>
        <w:rPr>
          <w:sz w:val="20"/>
          <w:szCs w:val="20"/>
        </w:rPr>
      </w:pPr>
      <w:r w:rsidRPr="00DC0237">
        <w:rPr>
          <w:rStyle w:val="Strk"/>
          <w:sz w:val="20"/>
          <w:szCs w:val="20"/>
        </w:rPr>
        <w:t>LOD 300 DK</w:t>
      </w:r>
      <w:r w:rsidRPr="00DC0237">
        <w:rPr>
          <w:sz w:val="20"/>
          <w:szCs w:val="20"/>
        </w:rPr>
        <w:t xml:space="preserve"> definerer bygningsdelens, anlægsdelens eller landskabet modelleret som specifikke typer af objekter med tilhørende egenskabsdata. Alle informationer er defineret på et fastlagt niveau.</w:t>
      </w:r>
    </w:p>
    <w:p w:rsidR="001A2B7D" w:rsidRPr="00DC0237" w:rsidRDefault="001A2B7D" w:rsidP="001A2B7D">
      <w:pPr>
        <w:rPr>
          <w:sz w:val="20"/>
          <w:szCs w:val="20"/>
        </w:rPr>
      </w:pPr>
      <w:r w:rsidRPr="00DC0237">
        <w:rPr>
          <w:rStyle w:val="Strk"/>
          <w:sz w:val="20"/>
          <w:szCs w:val="20"/>
        </w:rPr>
        <w:t>LOD 325 DK</w:t>
      </w:r>
      <w:r w:rsidRPr="00DC0237">
        <w:rPr>
          <w:sz w:val="20"/>
          <w:szCs w:val="20"/>
        </w:rPr>
        <w:t xml:space="preserve"> definerer bygningsdelens, anlægsdelens eller landskabet modelleret som detaljerede specifikke typer af objekter med tilhørende specificerende egenskabsdata. Alle informationer er defineret på et endeligt niveau.</w:t>
      </w:r>
    </w:p>
    <w:p w:rsidR="001A2B7D" w:rsidRPr="00DC0237" w:rsidRDefault="001A2B7D" w:rsidP="001A2B7D">
      <w:pPr>
        <w:rPr>
          <w:sz w:val="20"/>
          <w:szCs w:val="20"/>
        </w:rPr>
      </w:pPr>
      <w:r w:rsidRPr="00DC0237">
        <w:rPr>
          <w:rStyle w:val="Strk"/>
          <w:sz w:val="20"/>
          <w:szCs w:val="20"/>
        </w:rPr>
        <w:t>LOD 400 DK</w:t>
      </w:r>
      <w:r w:rsidRPr="00DC0237">
        <w:rPr>
          <w:sz w:val="20"/>
          <w:szCs w:val="20"/>
        </w:rPr>
        <w:t xml:space="preserve"> definerer bygningsdelens, anlægsdelens eller landskabet modelleret ud fra produktspecifikke typer af objekter med tilhørende produktspecifikke egenskabsdata. Alle informationer er defineret på et endelig detaljeret niveau.</w:t>
      </w:r>
    </w:p>
    <w:p w:rsidR="001A2B7D" w:rsidRPr="00DC0237" w:rsidRDefault="001A2B7D" w:rsidP="001A2B7D">
      <w:pPr>
        <w:rPr>
          <w:sz w:val="20"/>
          <w:szCs w:val="20"/>
        </w:rPr>
      </w:pPr>
      <w:r w:rsidRPr="00DC0237">
        <w:rPr>
          <w:sz w:val="20"/>
          <w:szCs w:val="20"/>
        </w:rPr>
        <w:t xml:space="preserve">I </w:t>
      </w:r>
      <w:proofErr w:type="spellStart"/>
      <w:r w:rsidRPr="00DC0237">
        <w:rPr>
          <w:sz w:val="20"/>
          <w:szCs w:val="20"/>
        </w:rPr>
        <w:t>BIMForums</w:t>
      </w:r>
      <w:proofErr w:type="spellEnd"/>
      <w:r w:rsidRPr="00DC0237">
        <w:rPr>
          <w:sz w:val="20"/>
          <w:szCs w:val="20"/>
        </w:rPr>
        <w:t xml:space="preserve"> LOD niveauer anvendes LOD 350, mens </w:t>
      </w:r>
      <w:proofErr w:type="spellStart"/>
      <w:r w:rsidRPr="00DC0237">
        <w:rPr>
          <w:sz w:val="20"/>
          <w:szCs w:val="20"/>
        </w:rPr>
        <w:t>DiKon</w:t>
      </w:r>
      <w:proofErr w:type="spellEnd"/>
      <w:r w:rsidRPr="00DC0237">
        <w:rPr>
          <w:sz w:val="20"/>
          <w:szCs w:val="20"/>
        </w:rPr>
        <w:t xml:space="preserve"> og BIM7AA anvender LOD 325 DK. Dette skyldes, at de typiske leverancer i Danmark er struktureret anderledes end det der matcher </w:t>
      </w:r>
      <w:proofErr w:type="spellStart"/>
      <w:r w:rsidRPr="00DC0237">
        <w:rPr>
          <w:sz w:val="20"/>
          <w:szCs w:val="20"/>
        </w:rPr>
        <w:t>BIMForums</w:t>
      </w:r>
      <w:proofErr w:type="spellEnd"/>
      <w:r w:rsidRPr="00DC0237">
        <w:rPr>
          <w:sz w:val="20"/>
          <w:szCs w:val="20"/>
        </w:rPr>
        <w:t xml:space="preserve"> LOD 350.</w:t>
      </w:r>
    </w:p>
    <w:p w:rsidR="001A2B7D" w:rsidRPr="00DC0237" w:rsidRDefault="001A2B7D" w:rsidP="001A2B7D">
      <w:pPr>
        <w:pStyle w:val="Overskrift2"/>
        <w:numPr>
          <w:ilvl w:val="0"/>
          <w:numId w:val="0"/>
        </w:numPr>
        <w:ind w:left="851" w:hanging="851"/>
      </w:pPr>
      <w:bookmarkStart w:id="12" w:name="_Toc144113185"/>
      <w:r w:rsidRPr="00DC0237">
        <w:t>Sammenhæng til øvrige danske standarder og aftalegrundlag</w:t>
      </w:r>
      <w:bookmarkEnd w:id="12"/>
    </w:p>
    <w:p w:rsidR="001A2B7D" w:rsidRPr="00DC0237" w:rsidRDefault="001A2B7D" w:rsidP="001A2B7D">
      <w:pPr>
        <w:rPr>
          <w:sz w:val="20"/>
          <w:szCs w:val="20"/>
        </w:rPr>
      </w:pPr>
      <w:r w:rsidRPr="00DC0237">
        <w:rPr>
          <w:sz w:val="20"/>
          <w:szCs w:val="20"/>
        </w:rPr>
        <w:t>Nedenstående tabel viser tilnærmet sammenhæng mellem LOD DK-niveauer og Molio CCS informationsniveauer samt Digital Projektering i Ydelsesbeskrivelsen for Byggeri og Landskab 2018 (YBL 2018).</w:t>
      </w:r>
    </w:p>
    <w:tbl>
      <w:tblPr>
        <w:tblStyle w:val="Tabel-Gitte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052"/>
        <w:gridCol w:w="1053"/>
        <w:gridCol w:w="1053"/>
        <w:gridCol w:w="1053"/>
        <w:gridCol w:w="1053"/>
        <w:gridCol w:w="1054"/>
      </w:tblGrid>
      <w:tr w:rsidR="001A2B7D" w:rsidRPr="00DC0237" w:rsidTr="001A2B7D">
        <w:tc>
          <w:tcPr>
            <w:tcW w:w="1052" w:type="dxa"/>
            <w:shd w:val="clear" w:color="auto" w:fill="1D3175" w:themeFill="text2"/>
          </w:tcPr>
          <w:p w:rsidR="001A2B7D" w:rsidRPr="00DC0237" w:rsidRDefault="001A2B7D" w:rsidP="008D5717">
            <w:pPr>
              <w:spacing w:line="259" w:lineRule="auto"/>
              <w:rPr>
                <w:b/>
                <w:color w:val="FFFFFF" w:themeColor="background1"/>
                <w:sz w:val="18"/>
              </w:rPr>
            </w:pPr>
            <w:r w:rsidRPr="00DC0237">
              <w:rPr>
                <w:b/>
                <w:color w:val="FFFFFF" w:themeColor="background1"/>
                <w:sz w:val="18"/>
              </w:rPr>
              <w:t>LOD DK</w:t>
            </w:r>
          </w:p>
        </w:tc>
        <w:tc>
          <w:tcPr>
            <w:tcW w:w="1053" w:type="dxa"/>
            <w:shd w:val="clear" w:color="auto" w:fill="1D3175" w:themeFill="text2"/>
          </w:tcPr>
          <w:p w:rsidR="001A2B7D" w:rsidRPr="00DC0237" w:rsidRDefault="001A2B7D" w:rsidP="008D5717">
            <w:pPr>
              <w:spacing w:line="259" w:lineRule="auto"/>
              <w:jc w:val="center"/>
              <w:rPr>
                <w:b/>
                <w:color w:val="FFFFFF" w:themeColor="background1"/>
                <w:sz w:val="18"/>
              </w:rPr>
            </w:pPr>
            <w:r w:rsidRPr="00DC0237">
              <w:rPr>
                <w:b/>
                <w:color w:val="FFFFFF" w:themeColor="background1"/>
                <w:sz w:val="18"/>
              </w:rPr>
              <w:t>LOD 100 DK</w:t>
            </w:r>
          </w:p>
        </w:tc>
        <w:tc>
          <w:tcPr>
            <w:tcW w:w="1053" w:type="dxa"/>
            <w:shd w:val="clear" w:color="auto" w:fill="1D3175" w:themeFill="text2"/>
          </w:tcPr>
          <w:p w:rsidR="001A2B7D" w:rsidRPr="00DC0237" w:rsidRDefault="001A2B7D" w:rsidP="008D5717">
            <w:pPr>
              <w:spacing w:line="259" w:lineRule="auto"/>
              <w:jc w:val="center"/>
              <w:rPr>
                <w:b/>
                <w:color w:val="FFFFFF" w:themeColor="background1"/>
                <w:sz w:val="18"/>
              </w:rPr>
            </w:pPr>
            <w:r w:rsidRPr="00DC0237">
              <w:rPr>
                <w:b/>
                <w:color w:val="FFFFFF" w:themeColor="background1"/>
                <w:sz w:val="18"/>
              </w:rPr>
              <w:t>LOD 200 DK</w:t>
            </w:r>
          </w:p>
        </w:tc>
        <w:tc>
          <w:tcPr>
            <w:tcW w:w="1053" w:type="dxa"/>
            <w:shd w:val="clear" w:color="auto" w:fill="1D3175" w:themeFill="text2"/>
          </w:tcPr>
          <w:p w:rsidR="001A2B7D" w:rsidRPr="00DC0237" w:rsidRDefault="001A2B7D" w:rsidP="008D5717">
            <w:pPr>
              <w:spacing w:line="259" w:lineRule="auto"/>
              <w:jc w:val="center"/>
              <w:rPr>
                <w:b/>
                <w:color w:val="FFFFFF" w:themeColor="background1"/>
                <w:sz w:val="18"/>
              </w:rPr>
            </w:pPr>
            <w:r w:rsidRPr="00DC0237">
              <w:rPr>
                <w:b/>
                <w:color w:val="FFFFFF" w:themeColor="background1"/>
                <w:sz w:val="18"/>
              </w:rPr>
              <w:t>LOD 300 DK</w:t>
            </w:r>
          </w:p>
        </w:tc>
        <w:tc>
          <w:tcPr>
            <w:tcW w:w="1053" w:type="dxa"/>
            <w:shd w:val="clear" w:color="auto" w:fill="1D3175" w:themeFill="text2"/>
          </w:tcPr>
          <w:p w:rsidR="001A2B7D" w:rsidRPr="00DC0237" w:rsidRDefault="001A2B7D" w:rsidP="008D5717">
            <w:pPr>
              <w:spacing w:line="259" w:lineRule="auto"/>
              <w:jc w:val="center"/>
              <w:rPr>
                <w:b/>
                <w:color w:val="FFFFFF" w:themeColor="background1"/>
                <w:sz w:val="18"/>
              </w:rPr>
            </w:pPr>
            <w:r w:rsidRPr="00DC0237">
              <w:rPr>
                <w:b/>
                <w:color w:val="FFFFFF" w:themeColor="background1"/>
                <w:sz w:val="18"/>
              </w:rPr>
              <w:t>LOD 325 DK</w:t>
            </w:r>
          </w:p>
        </w:tc>
        <w:tc>
          <w:tcPr>
            <w:tcW w:w="1054" w:type="dxa"/>
            <w:shd w:val="clear" w:color="auto" w:fill="1D3175" w:themeFill="text2"/>
          </w:tcPr>
          <w:p w:rsidR="001A2B7D" w:rsidRPr="00DC0237" w:rsidRDefault="001A2B7D" w:rsidP="008D5717">
            <w:pPr>
              <w:spacing w:line="259" w:lineRule="auto"/>
              <w:jc w:val="center"/>
              <w:rPr>
                <w:b/>
                <w:color w:val="FFFFFF" w:themeColor="background1"/>
                <w:sz w:val="18"/>
              </w:rPr>
            </w:pPr>
            <w:r w:rsidRPr="00DC0237">
              <w:rPr>
                <w:b/>
                <w:color w:val="FFFFFF" w:themeColor="background1"/>
                <w:sz w:val="18"/>
              </w:rPr>
              <w:t>LOD 400 DK</w:t>
            </w:r>
          </w:p>
        </w:tc>
      </w:tr>
      <w:tr w:rsidR="001A2B7D" w:rsidRPr="00DC0237" w:rsidTr="001A2B7D">
        <w:tc>
          <w:tcPr>
            <w:tcW w:w="1052" w:type="dxa"/>
          </w:tcPr>
          <w:p w:rsidR="001A2B7D" w:rsidRPr="00DC0237" w:rsidRDefault="001A2B7D" w:rsidP="008D5717">
            <w:pPr>
              <w:spacing w:line="259" w:lineRule="auto"/>
              <w:rPr>
                <w:b/>
                <w:sz w:val="18"/>
              </w:rPr>
            </w:pPr>
            <w:r w:rsidRPr="00DC0237">
              <w:rPr>
                <w:b/>
                <w:sz w:val="18"/>
              </w:rPr>
              <w:t>YBL 2018</w:t>
            </w:r>
          </w:p>
        </w:tc>
        <w:tc>
          <w:tcPr>
            <w:tcW w:w="1053" w:type="dxa"/>
          </w:tcPr>
          <w:p w:rsidR="001A2B7D" w:rsidRPr="00DC0237" w:rsidRDefault="001A2B7D" w:rsidP="008D5717">
            <w:pPr>
              <w:spacing w:line="259" w:lineRule="auto"/>
              <w:jc w:val="center"/>
              <w:rPr>
                <w:sz w:val="18"/>
              </w:rPr>
            </w:pPr>
            <w:r w:rsidRPr="00DC0237">
              <w:rPr>
                <w:sz w:val="18"/>
              </w:rPr>
              <w:t>-</w:t>
            </w:r>
          </w:p>
        </w:tc>
        <w:tc>
          <w:tcPr>
            <w:tcW w:w="1053" w:type="dxa"/>
          </w:tcPr>
          <w:p w:rsidR="001A2B7D" w:rsidRPr="00DC0237" w:rsidRDefault="001A2B7D" w:rsidP="008D5717">
            <w:pPr>
              <w:spacing w:line="259" w:lineRule="auto"/>
              <w:jc w:val="center"/>
              <w:rPr>
                <w:sz w:val="18"/>
              </w:rPr>
            </w:pPr>
            <w:r w:rsidRPr="00DC0237">
              <w:rPr>
                <w:sz w:val="18"/>
              </w:rPr>
              <w:t>Forventet</w:t>
            </w:r>
          </w:p>
        </w:tc>
        <w:tc>
          <w:tcPr>
            <w:tcW w:w="1053" w:type="dxa"/>
          </w:tcPr>
          <w:p w:rsidR="001A2B7D" w:rsidRPr="00DC0237" w:rsidRDefault="001A2B7D" w:rsidP="008D5717">
            <w:pPr>
              <w:spacing w:line="259" w:lineRule="auto"/>
              <w:jc w:val="center"/>
              <w:rPr>
                <w:sz w:val="18"/>
              </w:rPr>
            </w:pPr>
            <w:r w:rsidRPr="00DC0237">
              <w:rPr>
                <w:sz w:val="18"/>
              </w:rPr>
              <w:t>Fastlagt</w:t>
            </w:r>
          </w:p>
        </w:tc>
        <w:tc>
          <w:tcPr>
            <w:tcW w:w="1053" w:type="dxa"/>
          </w:tcPr>
          <w:p w:rsidR="001A2B7D" w:rsidRPr="00DC0237" w:rsidRDefault="001A2B7D" w:rsidP="008D5717">
            <w:pPr>
              <w:spacing w:line="259" w:lineRule="auto"/>
              <w:jc w:val="center"/>
              <w:rPr>
                <w:sz w:val="18"/>
              </w:rPr>
            </w:pPr>
            <w:r w:rsidRPr="00DC0237">
              <w:rPr>
                <w:sz w:val="18"/>
              </w:rPr>
              <w:t>Endelig</w:t>
            </w:r>
          </w:p>
        </w:tc>
        <w:tc>
          <w:tcPr>
            <w:tcW w:w="1054" w:type="dxa"/>
          </w:tcPr>
          <w:p w:rsidR="001A2B7D" w:rsidRPr="00DC0237" w:rsidRDefault="001A2B7D" w:rsidP="008D5717">
            <w:pPr>
              <w:spacing w:line="259" w:lineRule="auto"/>
              <w:jc w:val="center"/>
              <w:rPr>
                <w:sz w:val="18"/>
              </w:rPr>
            </w:pPr>
            <w:r w:rsidRPr="00DC0237">
              <w:rPr>
                <w:sz w:val="18"/>
              </w:rPr>
              <w:t>-</w:t>
            </w:r>
          </w:p>
        </w:tc>
      </w:tr>
    </w:tbl>
    <w:p w:rsidR="001A2B7D" w:rsidRPr="00DC0237" w:rsidRDefault="001A2B7D" w:rsidP="001A2B7D">
      <w:pPr>
        <w:pStyle w:val="Overskrift2"/>
        <w:numPr>
          <w:ilvl w:val="0"/>
          <w:numId w:val="0"/>
        </w:numPr>
        <w:ind w:left="851" w:hanging="851"/>
      </w:pPr>
      <w:bookmarkStart w:id="13" w:name="_Toc144113186"/>
      <w:r w:rsidRPr="00DC0237">
        <w:t>Anvendelse</w:t>
      </w:r>
      <w:bookmarkEnd w:id="13"/>
    </w:p>
    <w:p w:rsidR="001A2B7D" w:rsidRPr="00DC0237" w:rsidRDefault="001A2B7D" w:rsidP="001A2B7D">
      <w:pPr>
        <w:rPr>
          <w:sz w:val="20"/>
          <w:szCs w:val="20"/>
        </w:rPr>
      </w:pPr>
      <w:r w:rsidRPr="00DC0237">
        <w:rPr>
          <w:sz w:val="20"/>
          <w:szCs w:val="20"/>
        </w:rPr>
        <w:t xml:space="preserve">For udvalgte bygningsdele, anlægsdele eller landskaber er der for LOD 100 DK, LOD 200 DK, 300 DK, 325 DK og 400 DK udarbejdet specifikationer for LOR, LOG og LOI. I nogle tilfælde omhandler specifikationen en konkret bygningsdele, anlægsdel eller </w:t>
      </w:r>
      <w:r w:rsidRPr="00DC0237">
        <w:rPr>
          <w:sz w:val="20"/>
          <w:szCs w:val="20"/>
        </w:rPr>
        <w:t>landskab, mens den i andre tilfælde omhandler en gruppe af bygningsdele, anlægsdele eller landskaber, der beskrives ens.</w:t>
      </w:r>
    </w:p>
    <w:p w:rsidR="001A2B7D" w:rsidRPr="00DC0237" w:rsidRDefault="001A2B7D" w:rsidP="001A2B7D">
      <w:pPr>
        <w:rPr>
          <w:sz w:val="20"/>
          <w:szCs w:val="20"/>
        </w:rPr>
      </w:pPr>
      <w:r w:rsidRPr="00DC0237">
        <w:rPr>
          <w:sz w:val="20"/>
          <w:szCs w:val="20"/>
        </w:rPr>
        <w:t>LOD 200, 300 og 325 kan relateres direkte til projekteringsydelser i YBL 2018, mens LOD 400 DK er relevant for faktisk produktion og udførelse af bygningsdelens, anlægsdelens eller landskabet, og LOD 100 DK er relevant for den tidlige forslagsfase, hvor det antages at det ser således ud. Denne opdeling er angivet i hver specifikation.</w:t>
      </w:r>
    </w:p>
    <w:p w:rsidR="001A2B7D" w:rsidRPr="00DC0237" w:rsidRDefault="001A2B7D" w:rsidP="001A2B7D">
      <w:pPr>
        <w:rPr>
          <w:sz w:val="20"/>
          <w:szCs w:val="20"/>
        </w:rPr>
      </w:pPr>
      <w:r w:rsidRPr="00DC0237">
        <w:rPr>
          <w:sz w:val="20"/>
          <w:szCs w:val="20"/>
        </w:rPr>
        <w:t>Ved tilvalg af både ydelsen 9.4 Digital projektering i YBL 2018 samt LOD DK-niveauer er både LOR, LOG og LOI niveauer obligatoriske for hver bygningsdel, anlægsdel eller landskab.</w:t>
      </w:r>
    </w:p>
    <w:p w:rsidR="00500FE8" w:rsidRDefault="001A2B7D" w:rsidP="00500FE8">
      <w:pPr>
        <w:rPr>
          <w:sz w:val="20"/>
        </w:rPr>
      </w:pPr>
      <w:r w:rsidRPr="00DC0237">
        <w:rPr>
          <w:sz w:val="20"/>
          <w:szCs w:val="20"/>
        </w:rPr>
        <w:t xml:space="preserve">Projektspecifikke ændringer ift. eksisterende anvisning fra </w:t>
      </w:r>
      <w:proofErr w:type="spellStart"/>
      <w:r w:rsidRPr="00DC0237">
        <w:rPr>
          <w:sz w:val="20"/>
          <w:szCs w:val="20"/>
        </w:rPr>
        <w:t>DiKon</w:t>
      </w:r>
      <w:proofErr w:type="spellEnd"/>
      <w:r w:rsidRPr="00DC0237">
        <w:rPr>
          <w:sz w:val="20"/>
          <w:szCs w:val="20"/>
        </w:rPr>
        <w:t xml:space="preserve">, BIM7aa og </w:t>
      </w:r>
      <w:proofErr w:type="spellStart"/>
      <w:r w:rsidRPr="00DC0237">
        <w:rPr>
          <w:sz w:val="20"/>
          <w:szCs w:val="20"/>
        </w:rPr>
        <w:t>Molio</w:t>
      </w:r>
      <w:proofErr w:type="spellEnd"/>
      <w:r w:rsidRPr="00DC0237">
        <w:rPr>
          <w:sz w:val="20"/>
          <w:szCs w:val="20"/>
        </w:rPr>
        <w:t xml:space="preserve"> angives som nedestående</w:t>
      </w:r>
      <w:r w:rsidR="00500FE8">
        <w:rPr>
          <w:sz w:val="20"/>
        </w:rPr>
        <w:t xml:space="preserve">, såfremt at den enkelte egenskab ikke gør sig gældende i bygherres leverancespecifikation for egenskaber, skal den enkelte egenskab ikke påføres BIM-objekter </w:t>
      </w:r>
      <w:sdt>
        <w:sdtPr>
          <w:rPr>
            <w:sz w:val="20"/>
          </w:rPr>
          <w:id w:val="1870258654"/>
          <w:citation/>
        </w:sdtPr>
        <w:sdtEndPr/>
        <w:sdtContent>
          <w:r w:rsidR="00500FE8">
            <w:rPr>
              <w:sz w:val="20"/>
            </w:rPr>
            <w:fldChar w:fldCharType="begin"/>
          </w:r>
          <w:r w:rsidR="00500FE8">
            <w:rPr>
              <w:sz w:val="20"/>
            </w:rPr>
            <w:instrText xml:space="preserve"> CITATION IKT224 \l 1030 </w:instrText>
          </w:r>
          <w:r w:rsidR="00500FE8">
            <w:rPr>
              <w:sz w:val="20"/>
            </w:rPr>
            <w:fldChar w:fldCharType="separate"/>
          </w:r>
          <w:r w:rsidR="001F4AE9" w:rsidRPr="001F4AE9">
            <w:rPr>
              <w:noProof/>
              <w:sz w:val="20"/>
            </w:rPr>
            <w:t>(IKT-leverancespecifikation for BIM-objekter, 2023)</w:t>
          </w:r>
          <w:r w:rsidR="00500FE8">
            <w:rPr>
              <w:sz w:val="20"/>
            </w:rPr>
            <w:fldChar w:fldCharType="end"/>
          </w:r>
        </w:sdtContent>
      </w:sdt>
      <w:r w:rsidR="00B37E74">
        <w:rPr>
          <w:sz w:val="20"/>
        </w:rPr>
        <w:t>– se kolonnen ”Egenskabsnavn”</w:t>
      </w:r>
    </w:p>
    <w:p w:rsidR="0036655A" w:rsidRPr="00500FE8" w:rsidRDefault="0036655A" w:rsidP="00500FE8">
      <w:pPr>
        <w:rPr>
          <w:sz w:val="20"/>
          <w:szCs w:val="20"/>
        </w:rPr>
      </w:pPr>
      <w:r>
        <w:rPr>
          <w:rStyle w:val="Strk"/>
          <w:sz w:val="20"/>
        </w:rPr>
        <w:t>Fra standard</w:t>
      </w:r>
      <w:r w:rsidRPr="00DC0237">
        <w:rPr>
          <w:rStyle w:val="Strk"/>
          <w:sz w:val="20"/>
        </w:rPr>
        <w:t>:</w:t>
      </w:r>
      <w:r w:rsidRPr="00DC0237">
        <w:rPr>
          <w:sz w:val="20"/>
        </w:rPr>
        <w:tab/>
      </w:r>
    </w:p>
    <w:p w:rsidR="0036655A" w:rsidRPr="0036655A" w:rsidRDefault="0036655A" w:rsidP="0036655A">
      <w:pPr>
        <w:rPr>
          <w:rStyle w:val="Strk"/>
          <w:b w:val="0"/>
          <w:bCs w:val="0"/>
          <w:color w:val="auto"/>
          <w:sz w:val="20"/>
        </w:rPr>
      </w:pPr>
      <w:r w:rsidRPr="00DC0237">
        <w:rPr>
          <w:sz w:val="20"/>
        </w:rPr>
        <w:t xml:space="preserve">Angives med </w:t>
      </w:r>
      <w:r w:rsidRPr="0036655A">
        <w:rPr>
          <w:color w:val="50AC30" w:themeColor="accent3"/>
          <w:sz w:val="20"/>
        </w:rPr>
        <w:t>grøn</w:t>
      </w:r>
      <w:r w:rsidRPr="0036655A">
        <w:rPr>
          <w:sz w:val="20"/>
        </w:rPr>
        <w:t xml:space="preserve"> </w:t>
      </w:r>
      <w:r w:rsidRPr="00DC0237">
        <w:rPr>
          <w:sz w:val="20"/>
        </w:rPr>
        <w:t>brødtekst</w:t>
      </w:r>
      <w:r w:rsidR="00500FE8">
        <w:rPr>
          <w:sz w:val="20"/>
        </w:rPr>
        <w:tab/>
      </w:r>
      <w:r w:rsidR="00500FE8">
        <w:rPr>
          <w:sz w:val="20"/>
        </w:rPr>
        <w:tab/>
      </w:r>
      <w:r w:rsidRPr="00DC0237">
        <w:rPr>
          <w:sz w:val="20"/>
        </w:rPr>
        <w:t xml:space="preserve">(Eksempel: </w:t>
      </w:r>
      <w:r w:rsidRPr="0036655A">
        <w:rPr>
          <w:color w:val="50AC30" w:themeColor="accent3"/>
          <w:sz w:val="20"/>
        </w:rPr>
        <w:t>Afvigelse</w:t>
      </w:r>
      <w:r>
        <w:rPr>
          <w:sz w:val="20"/>
        </w:rPr>
        <w:t>)</w:t>
      </w:r>
    </w:p>
    <w:p w:rsidR="00F33537" w:rsidRDefault="00F33537" w:rsidP="00F33537">
      <w:pPr>
        <w:ind w:left="66" w:hanging="66"/>
        <w:rPr>
          <w:sz w:val="20"/>
        </w:rPr>
      </w:pPr>
      <w:r>
        <w:rPr>
          <w:rStyle w:val="Strk"/>
          <w:sz w:val="20"/>
        </w:rPr>
        <w:t>Egenskaber på forekomst niveau</w:t>
      </w:r>
      <w:r w:rsidR="001A2B7D" w:rsidRPr="00DC0237">
        <w:rPr>
          <w:rStyle w:val="Strk"/>
          <w:sz w:val="20"/>
        </w:rPr>
        <w:t>:</w:t>
      </w:r>
      <w:r w:rsidR="001A2B7D" w:rsidRPr="00DC0237">
        <w:rPr>
          <w:sz w:val="20"/>
        </w:rPr>
        <w:tab/>
      </w:r>
      <w:r w:rsidR="008D5717" w:rsidRPr="00DC0237">
        <w:rPr>
          <w:sz w:val="20"/>
        </w:rPr>
        <w:tab/>
      </w:r>
    </w:p>
    <w:p w:rsidR="00F33537" w:rsidRDefault="0036655A" w:rsidP="0036655A">
      <w:pPr>
        <w:rPr>
          <w:sz w:val="20"/>
        </w:rPr>
      </w:pPr>
      <w:r w:rsidRPr="00DC0237">
        <w:rPr>
          <w:sz w:val="20"/>
        </w:rPr>
        <w:t xml:space="preserve">Angives med </w:t>
      </w:r>
      <w:r>
        <w:rPr>
          <w:sz w:val="20"/>
        </w:rPr>
        <w:t>kursiv</w:t>
      </w:r>
      <w:r w:rsidRPr="00DC0237">
        <w:rPr>
          <w:sz w:val="20"/>
        </w:rPr>
        <w:t xml:space="preserve"> </w:t>
      </w:r>
      <w:r w:rsidR="00500FE8">
        <w:rPr>
          <w:color w:val="1D3175" w:themeColor="text2"/>
          <w:sz w:val="20"/>
        </w:rPr>
        <w:t>blå</w:t>
      </w:r>
      <w:r w:rsidRPr="0036655A">
        <w:rPr>
          <w:color w:val="1D3175" w:themeColor="text2"/>
          <w:sz w:val="20"/>
        </w:rPr>
        <w:t>/</w:t>
      </w:r>
      <w:r w:rsidRPr="0036655A">
        <w:rPr>
          <w:color w:val="50AC30" w:themeColor="accent3"/>
          <w:sz w:val="20"/>
        </w:rPr>
        <w:t>grøn</w:t>
      </w:r>
      <w:r w:rsidRPr="00DC0237">
        <w:rPr>
          <w:color w:val="3B8024" w:themeColor="accent3" w:themeShade="BF"/>
          <w:sz w:val="20"/>
        </w:rPr>
        <w:t xml:space="preserve"> </w:t>
      </w:r>
      <w:r w:rsidRPr="00DC0237">
        <w:rPr>
          <w:sz w:val="20"/>
        </w:rPr>
        <w:t>brødtekst</w:t>
      </w:r>
      <w:r w:rsidR="00500FE8">
        <w:rPr>
          <w:sz w:val="20"/>
        </w:rPr>
        <w:t xml:space="preserve"> </w:t>
      </w:r>
      <w:r w:rsidR="00500FE8">
        <w:rPr>
          <w:sz w:val="20"/>
        </w:rPr>
        <w:tab/>
      </w:r>
      <w:r w:rsidR="00F33537">
        <w:rPr>
          <w:sz w:val="20"/>
        </w:rPr>
        <w:t xml:space="preserve">(Eksempel: </w:t>
      </w:r>
      <w:r w:rsidR="00F33537" w:rsidRPr="0036655A">
        <w:rPr>
          <w:i/>
          <w:color w:val="1D3175" w:themeColor="text2"/>
          <w:sz w:val="20"/>
        </w:rPr>
        <w:t>Forekomst</w:t>
      </w:r>
      <w:r w:rsidR="00F33537" w:rsidRPr="0036655A">
        <w:rPr>
          <w:i/>
          <w:sz w:val="20"/>
        </w:rPr>
        <w:t>)</w:t>
      </w:r>
    </w:p>
    <w:p w:rsidR="00F33537" w:rsidRDefault="00F33537" w:rsidP="00F33537">
      <w:pPr>
        <w:ind w:left="66" w:hanging="66"/>
        <w:rPr>
          <w:sz w:val="20"/>
        </w:rPr>
      </w:pPr>
      <w:r>
        <w:rPr>
          <w:rStyle w:val="Strk"/>
          <w:sz w:val="20"/>
        </w:rPr>
        <w:t>Egenskaber på type niveau</w:t>
      </w:r>
      <w:r w:rsidRPr="00DC0237">
        <w:rPr>
          <w:rStyle w:val="Strk"/>
          <w:sz w:val="20"/>
        </w:rPr>
        <w:t>:</w:t>
      </w:r>
    </w:p>
    <w:p w:rsidR="00F33537" w:rsidRDefault="00F33537" w:rsidP="0036655A">
      <w:pPr>
        <w:rPr>
          <w:sz w:val="20"/>
        </w:rPr>
      </w:pPr>
      <w:r w:rsidRPr="00DC0237">
        <w:rPr>
          <w:sz w:val="20"/>
        </w:rPr>
        <w:t xml:space="preserve">Angives med alm. </w:t>
      </w:r>
      <w:r w:rsidRPr="0036655A">
        <w:rPr>
          <w:color w:val="1D3175" w:themeColor="text2"/>
          <w:sz w:val="20"/>
        </w:rPr>
        <w:t>blå</w:t>
      </w:r>
      <w:r w:rsidR="0036655A" w:rsidRPr="0036655A">
        <w:rPr>
          <w:color w:val="1D3175" w:themeColor="text2"/>
          <w:sz w:val="20"/>
        </w:rPr>
        <w:t>//</w:t>
      </w:r>
      <w:r w:rsidR="0036655A" w:rsidRPr="0036655A">
        <w:rPr>
          <w:color w:val="50AC30" w:themeColor="accent3"/>
          <w:sz w:val="20"/>
        </w:rPr>
        <w:t>grøn</w:t>
      </w:r>
      <w:r w:rsidRPr="00DC0237">
        <w:rPr>
          <w:color w:val="3B8024" w:themeColor="accent3" w:themeShade="BF"/>
          <w:sz w:val="20"/>
        </w:rPr>
        <w:t xml:space="preserve"> </w:t>
      </w:r>
      <w:r w:rsidRPr="00DC0237">
        <w:rPr>
          <w:sz w:val="20"/>
        </w:rPr>
        <w:t>brødtekst</w:t>
      </w:r>
      <w:r>
        <w:rPr>
          <w:sz w:val="20"/>
        </w:rPr>
        <w:t xml:space="preserve"> og </w:t>
      </w:r>
      <w:r w:rsidRPr="00F33537">
        <w:rPr>
          <w:b/>
          <w:sz w:val="20"/>
        </w:rPr>
        <w:t>fed</w:t>
      </w:r>
      <w:r>
        <w:rPr>
          <w:sz w:val="20"/>
        </w:rPr>
        <w:t xml:space="preserve"> tekst</w:t>
      </w:r>
      <w:r w:rsidR="00500FE8">
        <w:rPr>
          <w:sz w:val="20"/>
        </w:rPr>
        <w:tab/>
      </w:r>
      <w:r>
        <w:rPr>
          <w:sz w:val="20"/>
        </w:rPr>
        <w:t xml:space="preserve">(Eksempel: </w:t>
      </w:r>
      <w:r w:rsidRPr="00F33537">
        <w:rPr>
          <w:b/>
          <w:color w:val="1D3175" w:themeColor="text2"/>
          <w:sz w:val="20"/>
        </w:rPr>
        <w:t>Type</w:t>
      </w:r>
      <w:r>
        <w:rPr>
          <w:sz w:val="20"/>
        </w:rPr>
        <w:t>)</w:t>
      </w:r>
    </w:p>
    <w:p w:rsidR="00F33537" w:rsidRDefault="00F33537">
      <w:pPr>
        <w:spacing w:line="259" w:lineRule="auto"/>
        <w:rPr>
          <w:sz w:val="20"/>
        </w:rPr>
      </w:pPr>
      <w:r>
        <w:rPr>
          <w:sz w:val="20"/>
        </w:rPr>
        <w:br w:type="page"/>
      </w:r>
    </w:p>
    <w:p w:rsidR="001A2B7D" w:rsidRPr="00DC0237" w:rsidRDefault="001A2B7D" w:rsidP="001A2B7D">
      <w:pPr>
        <w:pStyle w:val="Overskrift2"/>
        <w:numPr>
          <w:ilvl w:val="0"/>
          <w:numId w:val="0"/>
        </w:numPr>
        <w:ind w:left="851" w:hanging="851"/>
      </w:pPr>
      <w:bookmarkStart w:id="14" w:name="_Toc144113187"/>
      <w:r w:rsidRPr="00DC0237">
        <w:lastRenderedPageBreak/>
        <w:t>Arbejdsgruppe | Eksternt</w:t>
      </w:r>
      <w:bookmarkEnd w:id="14"/>
    </w:p>
    <w:p w:rsidR="001A2B7D" w:rsidRPr="00DC0237" w:rsidRDefault="001A2B7D" w:rsidP="001A2B7D">
      <w:pPr>
        <w:rPr>
          <w:sz w:val="20"/>
          <w:szCs w:val="20"/>
        </w:rPr>
      </w:pPr>
      <w:r w:rsidRPr="00DC0237">
        <w:rPr>
          <w:sz w:val="20"/>
          <w:szCs w:val="20"/>
        </w:rPr>
        <w:t>Fø</w:t>
      </w:r>
      <w:r w:rsidR="008D5717" w:rsidRPr="00DC0237">
        <w:rPr>
          <w:sz w:val="20"/>
          <w:szCs w:val="20"/>
        </w:rPr>
        <w:t>lgende virksomheder deltager</w:t>
      </w:r>
      <w:r w:rsidRPr="00DC0237">
        <w:rPr>
          <w:sz w:val="20"/>
          <w:szCs w:val="20"/>
        </w:rPr>
        <w:t xml:space="preserve"> i arbejdsgrupperne omkring publikation</w:t>
      </w:r>
      <w:r w:rsidR="008D5717" w:rsidRPr="00DC0237">
        <w:rPr>
          <w:sz w:val="20"/>
          <w:szCs w:val="20"/>
        </w:rPr>
        <w:t>en</w:t>
      </w:r>
      <w:r w:rsidRPr="00DC0237">
        <w:rPr>
          <w:sz w:val="20"/>
          <w:szCs w:val="20"/>
        </w:rPr>
        <w:t xml:space="preserve"> der ligger til grunde for følgende materiale:</w:t>
      </w:r>
    </w:p>
    <w:p w:rsidR="001A2B7D" w:rsidRPr="00DC0237" w:rsidRDefault="001A2B7D" w:rsidP="001A2B7D">
      <w:pPr>
        <w:rPr>
          <w:rStyle w:val="Strk"/>
        </w:rPr>
      </w:pPr>
      <w:r w:rsidRPr="00DC0237">
        <w:rPr>
          <w:rStyle w:val="Strk"/>
        </w:rPr>
        <w:t xml:space="preserve">Fra </w:t>
      </w:r>
      <w:proofErr w:type="spellStart"/>
      <w:r w:rsidRPr="00DC0237">
        <w:rPr>
          <w:rStyle w:val="Strk"/>
          <w:sz w:val="20"/>
        </w:rPr>
        <w:t>DiKon</w:t>
      </w:r>
      <w:proofErr w:type="spellEnd"/>
      <w:r w:rsidRPr="00DC0237">
        <w:rPr>
          <w:rStyle w:val="Strk"/>
        </w:rPr>
        <w:t>:</w:t>
      </w:r>
    </w:p>
    <w:p w:rsidR="001A2B7D" w:rsidRPr="00DC0237" w:rsidRDefault="001A2B7D" w:rsidP="001A2B7D">
      <w:pPr>
        <w:rPr>
          <w:sz w:val="20"/>
          <w:szCs w:val="20"/>
        </w:rPr>
      </w:pPr>
      <w:proofErr w:type="spellStart"/>
      <w:r w:rsidRPr="00DC0237">
        <w:rPr>
          <w:sz w:val="20"/>
          <w:szCs w:val="20"/>
        </w:rPr>
        <w:t>Arkitema</w:t>
      </w:r>
      <w:proofErr w:type="spellEnd"/>
      <w:r w:rsidRPr="00DC0237">
        <w:rPr>
          <w:sz w:val="20"/>
          <w:szCs w:val="20"/>
        </w:rPr>
        <w:t xml:space="preserve">, COWI, NCC, Rambøll, Aarsleff og </w:t>
      </w:r>
      <w:proofErr w:type="spellStart"/>
      <w:r w:rsidRPr="00DC0237">
        <w:rPr>
          <w:sz w:val="20"/>
          <w:szCs w:val="20"/>
        </w:rPr>
        <w:t>Sweco</w:t>
      </w:r>
      <w:proofErr w:type="spellEnd"/>
    </w:p>
    <w:p w:rsidR="001A2B7D" w:rsidRPr="00DC0237" w:rsidRDefault="001A2B7D" w:rsidP="001A2B7D">
      <w:pPr>
        <w:rPr>
          <w:rStyle w:val="Strk"/>
        </w:rPr>
      </w:pPr>
      <w:r w:rsidRPr="00DC0237">
        <w:rPr>
          <w:rStyle w:val="Strk"/>
        </w:rPr>
        <w:t xml:space="preserve">Fra </w:t>
      </w:r>
      <w:r w:rsidRPr="00DC0237">
        <w:rPr>
          <w:rStyle w:val="Strk"/>
          <w:sz w:val="20"/>
        </w:rPr>
        <w:t>BIM7AA</w:t>
      </w:r>
      <w:r w:rsidRPr="00DC0237">
        <w:rPr>
          <w:rStyle w:val="Strk"/>
        </w:rPr>
        <w:t>:</w:t>
      </w:r>
    </w:p>
    <w:p w:rsidR="001A2B7D" w:rsidRPr="00DC0237" w:rsidRDefault="001A2B7D" w:rsidP="001A2B7D">
      <w:pPr>
        <w:rPr>
          <w:sz w:val="20"/>
          <w:szCs w:val="20"/>
        </w:rPr>
      </w:pPr>
      <w:proofErr w:type="spellStart"/>
      <w:r w:rsidRPr="00DC0237">
        <w:rPr>
          <w:sz w:val="20"/>
          <w:szCs w:val="20"/>
        </w:rPr>
        <w:t>Aart</w:t>
      </w:r>
      <w:proofErr w:type="spellEnd"/>
      <w:r w:rsidRPr="00DC0237">
        <w:rPr>
          <w:sz w:val="20"/>
          <w:szCs w:val="20"/>
        </w:rPr>
        <w:t xml:space="preserve">, </w:t>
      </w:r>
      <w:proofErr w:type="spellStart"/>
      <w:r w:rsidRPr="00DC0237">
        <w:rPr>
          <w:sz w:val="20"/>
          <w:szCs w:val="20"/>
        </w:rPr>
        <w:t>Arkitema</w:t>
      </w:r>
      <w:proofErr w:type="spellEnd"/>
      <w:r w:rsidRPr="00DC0237">
        <w:rPr>
          <w:sz w:val="20"/>
          <w:szCs w:val="20"/>
        </w:rPr>
        <w:t xml:space="preserve">, C.F. Møller, </w:t>
      </w:r>
      <w:proofErr w:type="spellStart"/>
      <w:r w:rsidRPr="00DC0237">
        <w:rPr>
          <w:sz w:val="20"/>
          <w:szCs w:val="20"/>
        </w:rPr>
        <w:t>Cubo</w:t>
      </w:r>
      <w:proofErr w:type="spellEnd"/>
      <w:r w:rsidRPr="00DC0237">
        <w:rPr>
          <w:sz w:val="20"/>
          <w:szCs w:val="20"/>
        </w:rPr>
        <w:t>, Friis &amp; Moltke, Link Arkitektur og Schmidt Hammer Lassen Architects</w:t>
      </w:r>
    </w:p>
    <w:p w:rsidR="001A2B7D" w:rsidRPr="00DC0237" w:rsidRDefault="001A2B7D" w:rsidP="001A2B7D">
      <w:pPr>
        <w:pStyle w:val="Overskrift2"/>
        <w:numPr>
          <w:ilvl w:val="0"/>
          <w:numId w:val="0"/>
        </w:numPr>
        <w:pBdr>
          <w:bottom w:val="single" w:sz="12" w:space="0" w:color="1D3175" w:themeColor="text2"/>
        </w:pBdr>
        <w:ind w:left="851" w:hanging="851"/>
      </w:pPr>
      <w:bookmarkStart w:id="15" w:name="_Toc144113188"/>
      <w:r w:rsidRPr="00DC0237">
        <w:t>Arbejdsgruppe | Internt</w:t>
      </w:r>
      <w:bookmarkEnd w:id="15"/>
    </w:p>
    <w:p w:rsidR="00EA2900" w:rsidRPr="00DC0237" w:rsidRDefault="001A2B7D" w:rsidP="00EA2900">
      <w:pPr>
        <w:rPr>
          <w:sz w:val="20"/>
        </w:rPr>
      </w:pPr>
      <w:r w:rsidRPr="00DC0237">
        <w:rPr>
          <w:sz w:val="20"/>
        </w:rPr>
        <w:t xml:space="preserve">Følgende har </w:t>
      </w:r>
      <w:r w:rsidR="008D5717" w:rsidRPr="00DC0237">
        <w:rPr>
          <w:sz w:val="20"/>
        </w:rPr>
        <w:t>ansvaret for den interne udarbejdelse af modelspecifikationen:</w:t>
      </w:r>
    </w:p>
    <w:p w:rsidR="00EA2900" w:rsidRPr="00DC0237" w:rsidRDefault="001A2B7D" w:rsidP="00EA2900">
      <w:pPr>
        <w:rPr>
          <w:b/>
          <w:bCs/>
          <w:color w:val="1D3175" w:themeColor="text2"/>
          <w:sz w:val="20"/>
        </w:rPr>
      </w:pPr>
      <w:r w:rsidRPr="00DC0237">
        <w:rPr>
          <w:rStyle w:val="Strk"/>
          <w:sz w:val="20"/>
        </w:rPr>
        <w:t>Fra Region Syddanmark</w:t>
      </w:r>
      <w:r w:rsidR="008D5717" w:rsidRPr="00DC0237">
        <w:rPr>
          <w:rStyle w:val="Strk"/>
          <w:sz w:val="20"/>
        </w:rPr>
        <w:t xml:space="preserve">; </w:t>
      </w:r>
      <w:r w:rsidRPr="00DC0237">
        <w:rPr>
          <w:sz w:val="20"/>
        </w:rPr>
        <w:t xml:space="preserve">Chris Vang, </w:t>
      </w:r>
      <w:hyperlink r:id="rId12" w:history="1">
        <w:r w:rsidRPr="00DC0237">
          <w:rPr>
            <w:rStyle w:val="Hyperlink"/>
            <w:sz w:val="20"/>
          </w:rPr>
          <w:t>chris.vang@rsyd.dk</w:t>
        </w:r>
      </w:hyperlink>
      <w:r w:rsidRPr="00DC0237">
        <w:rPr>
          <w:sz w:val="20"/>
        </w:rPr>
        <w:t xml:space="preserve"> </w:t>
      </w:r>
    </w:p>
    <w:p w:rsidR="00EA2900" w:rsidRPr="00DC0237" w:rsidRDefault="00EA2900" w:rsidP="00EA2900"/>
    <w:p w:rsidR="008D5717" w:rsidRDefault="008D5717" w:rsidP="00EA2900">
      <w:pPr>
        <w:tabs>
          <w:tab w:val="left" w:pos="4766"/>
        </w:tabs>
      </w:pPr>
    </w:p>
    <w:p w:rsidR="00D07359" w:rsidRDefault="00D07359" w:rsidP="00EA2900">
      <w:pPr>
        <w:tabs>
          <w:tab w:val="left" w:pos="4766"/>
        </w:tabs>
      </w:pPr>
    </w:p>
    <w:p w:rsidR="00500FE8" w:rsidRDefault="00500FE8" w:rsidP="00EA2900">
      <w:pPr>
        <w:tabs>
          <w:tab w:val="left" w:pos="4766"/>
        </w:tabs>
      </w:pPr>
    </w:p>
    <w:p w:rsidR="00500FE8" w:rsidRDefault="00500FE8" w:rsidP="00EA2900">
      <w:pPr>
        <w:tabs>
          <w:tab w:val="left" w:pos="4766"/>
        </w:tabs>
      </w:pPr>
    </w:p>
    <w:p w:rsidR="00500FE8" w:rsidRDefault="00500FE8" w:rsidP="00EA2900">
      <w:pPr>
        <w:tabs>
          <w:tab w:val="left" w:pos="4766"/>
        </w:tabs>
      </w:pPr>
    </w:p>
    <w:p w:rsidR="00500FE8" w:rsidRDefault="00500FE8" w:rsidP="00EA2900">
      <w:pPr>
        <w:tabs>
          <w:tab w:val="left" w:pos="4766"/>
        </w:tabs>
      </w:pPr>
    </w:p>
    <w:p w:rsidR="00500FE8" w:rsidRDefault="00500FE8" w:rsidP="00EA2900">
      <w:pPr>
        <w:tabs>
          <w:tab w:val="left" w:pos="4766"/>
        </w:tabs>
      </w:pPr>
    </w:p>
    <w:p w:rsidR="00500FE8" w:rsidRDefault="00500FE8" w:rsidP="00EA2900">
      <w:pPr>
        <w:tabs>
          <w:tab w:val="left" w:pos="4766"/>
        </w:tabs>
      </w:pPr>
    </w:p>
    <w:p w:rsidR="00500FE8" w:rsidRPr="00DC0237" w:rsidRDefault="00500FE8" w:rsidP="00EA2900">
      <w:pPr>
        <w:tabs>
          <w:tab w:val="left" w:pos="4766"/>
        </w:tabs>
        <w:sectPr w:rsidR="00500FE8" w:rsidRPr="00DC0237" w:rsidSect="00EA2900">
          <w:type w:val="continuous"/>
          <w:pgSz w:w="16838" w:h="11906" w:orient="landscape" w:code="9"/>
          <w:pgMar w:top="1560" w:right="1701" w:bottom="1134" w:left="1701" w:header="708" w:footer="708" w:gutter="0"/>
          <w:pgNumType w:start="1"/>
          <w:cols w:num="2" w:space="708"/>
          <w:docGrid w:linePitch="299"/>
        </w:sectPr>
      </w:pPr>
    </w:p>
    <w:p w:rsidR="008D5717" w:rsidRPr="00DC0237" w:rsidRDefault="008D5717" w:rsidP="008D5717">
      <w:pPr>
        <w:pStyle w:val="Overskrift1"/>
        <w:numPr>
          <w:ilvl w:val="0"/>
          <w:numId w:val="0"/>
        </w:numPr>
        <w:ind w:left="851" w:hanging="851"/>
      </w:pPr>
      <w:bookmarkStart w:id="16" w:name="_Toc144113189"/>
      <w:r w:rsidRPr="00DC0237">
        <w:lastRenderedPageBreak/>
        <w:t>Bygningsdelsspecifikation</w:t>
      </w:r>
      <w:bookmarkEnd w:id="16"/>
    </w:p>
    <w:p w:rsidR="008D5717" w:rsidRPr="00DC0237" w:rsidRDefault="008D5717">
      <w:pPr>
        <w:spacing w:line="259" w:lineRule="auto"/>
        <w:rPr>
          <w:rFonts w:eastAsiaTheme="majorEastAsia" w:cstheme="majorBidi"/>
          <w:b/>
          <w:color w:val="FFFFFF" w:themeColor="background1"/>
          <w:sz w:val="28"/>
          <w:szCs w:val="32"/>
        </w:rPr>
      </w:pPr>
      <w:r w:rsidRPr="00DC0237">
        <w:br w:type="page"/>
      </w:r>
    </w:p>
    <w:p w:rsidR="008D5717" w:rsidRPr="00DC0237" w:rsidRDefault="008D5717" w:rsidP="00CF0019">
      <w:pPr>
        <w:pStyle w:val="Overskrift2"/>
        <w:numPr>
          <w:ilvl w:val="0"/>
          <w:numId w:val="0"/>
        </w:numPr>
        <w:ind w:left="851" w:hanging="851"/>
      </w:pPr>
      <w:bookmarkStart w:id="17" w:name="_Toc87358356"/>
      <w:bookmarkStart w:id="18" w:name="_Toc144113190"/>
      <w:r w:rsidRPr="00DC0237">
        <w:lastRenderedPageBreak/>
        <w:t>[</w:t>
      </w:r>
      <w:r w:rsidR="00DC0237" w:rsidRPr="00DC0237">
        <w:t>K01_</w:t>
      </w:r>
      <w:r w:rsidR="00325C14">
        <w:t>M999</w:t>
      </w:r>
      <w:r w:rsidRPr="00DC0237">
        <w:t>] Arkitektur, Væg</w:t>
      </w:r>
      <w:bookmarkEnd w:id="17"/>
      <w:bookmarkEnd w:id="18"/>
    </w:p>
    <w:tbl>
      <w:tblPr>
        <w:tblW w:w="13530" w:type="dxa"/>
        <w:tblInd w:w="-65" w:type="dxa"/>
        <w:tblCellMar>
          <w:left w:w="70" w:type="dxa"/>
          <w:right w:w="70" w:type="dxa"/>
        </w:tblCellMar>
        <w:tblLook w:val="04A0" w:firstRow="1" w:lastRow="0" w:firstColumn="1" w:lastColumn="0" w:noHBand="0" w:noVBand="1"/>
      </w:tblPr>
      <w:tblGrid>
        <w:gridCol w:w="2758"/>
        <w:gridCol w:w="2693"/>
        <w:gridCol w:w="2693"/>
        <w:gridCol w:w="1396"/>
        <w:gridCol w:w="1297"/>
        <w:gridCol w:w="2693"/>
      </w:tblGrid>
      <w:tr w:rsidR="00EB34A0" w:rsidRPr="00DC0237" w:rsidTr="00EB34A0">
        <w:trPr>
          <w:trHeight w:val="283"/>
        </w:trPr>
        <w:tc>
          <w:tcPr>
            <w:tcW w:w="9540"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tcPr>
          <w:p w:rsidR="00EB34A0" w:rsidRPr="00DC0237" w:rsidRDefault="00EB34A0" w:rsidP="00EB34A0">
            <w:pPr>
              <w:pStyle w:val="Ingenafstand"/>
              <w:rPr>
                <w:rFonts w:asciiTheme="minorHAnsi" w:eastAsia="Times New Roman" w:hAnsiTheme="minorHAnsi"/>
                <w:b/>
                <w:sz w:val="18"/>
                <w:lang w:eastAsia="da-DK"/>
              </w:rPr>
            </w:pPr>
            <w:r w:rsidRPr="00DC0237">
              <w:rPr>
                <w:rFonts w:asciiTheme="minorHAnsi" w:hAnsiTheme="minorHAnsi"/>
                <w:sz w:val="18"/>
              </w:rPr>
              <w:t>Gælder for alle udvendige og indvendige ikke bærende vægge</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B34A0" w:rsidRPr="00DC0237" w:rsidRDefault="00EB34A0" w:rsidP="00EB34A0">
            <w:pPr>
              <w:pStyle w:val="Ingenafstand"/>
              <w:rPr>
                <w:rFonts w:asciiTheme="minorHAnsi" w:eastAsia="Times New Roman" w:hAnsiTheme="minorHAnsi"/>
                <w:b/>
                <w:sz w:val="18"/>
                <w:lang w:eastAsia="da-DK"/>
              </w:rPr>
            </w:pPr>
            <w:r w:rsidRPr="00DC0237">
              <w:rPr>
                <w:rFonts w:asciiTheme="minorHAnsi" w:eastAsia="Times New Roman" w:hAnsiTheme="minorHAnsi"/>
                <w:b/>
                <w:sz w:val="18"/>
                <w:lang w:eastAsia="da-DK"/>
              </w:rPr>
              <w:t>Versionsdato</w:t>
            </w:r>
          </w:p>
        </w:tc>
        <w:sdt>
          <w:sdtPr>
            <w:rPr>
              <w:rFonts w:asciiTheme="minorHAnsi" w:hAnsiTheme="minorHAnsi"/>
              <w:sz w:val="18"/>
            </w:rPr>
            <w:id w:val="561831746"/>
            <w:placeholder>
              <w:docPart w:val="FC22BD14C6234BE4A5CF640149DC3A30"/>
            </w:placeholder>
            <w:date w:fullDate="2021-09-10T00:00:00Z">
              <w:dateFormat w:val="dd-MM-yyyy"/>
              <w:lid w:val="da-DK"/>
              <w:storeMappedDataAs w:val="dateTime"/>
              <w:calendar w:val="gregorian"/>
            </w:date>
          </w:sdtPr>
          <w:sdtEndPr/>
          <w:sdtContent>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B34A0" w:rsidRPr="00DC0237" w:rsidRDefault="00EB34A0" w:rsidP="00EB34A0">
                <w:pPr>
                  <w:pStyle w:val="Ingenafstand"/>
                  <w:rPr>
                    <w:rFonts w:asciiTheme="minorHAnsi" w:eastAsia="Times New Roman" w:hAnsiTheme="minorHAnsi"/>
                    <w:b/>
                    <w:sz w:val="18"/>
                    <w:lang w:eastAsia="da-DK"/>
                  </w:rPr>
                </w:pPr>
                <w:r w:rsidRPr="00DC0237">
                  <w:rPr>
                    <w:rFonts w:asciiTheme="minorHAnsi" w:hAnsiTheme="minorHAnsi"/>
                    <w:sz w:val="18"/>
                  </w:rPr>
                  <w:t>10-09-2021</w:t>
                </w:r>
              </w:p>
            </w:tc>
          </w:sdtContent>
        </w:sdt>
      </w:tr>
      <w:tr w:rsidR="008D5717" w:rsidRPr="00DC0237" w:rsidTr="00FC2945">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8D5717" w:rsidRPr="00DC0237" w:rsidRDefault="00EB34A0" w:rsidP="008D5717">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w:t>
            </w:r>
            <w:r w:rsidR="008D5717" w:rsidRPr="00DC0237">
              <w:rPr>
                <w:rFonts w:asciiTheme="minorHAnsi" w:eastAsia="Times New Roman" w:hAnsiTheme="minorHAnsi"/>
                <w:b/>
                <w:color w:val="1D3175" w:themeColor="text2"/>
                <w:sz w:val="24"/>
                <w:lang w:eastAsia="da-DK"/>
              </w:rPr>
              <w:t>OD 100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8D5717" w:rsidRPr="00DC0237" w:rsidRDefault="008D5717" w:rsidP="008D5717">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200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8D5717" w:rsidRPr="00DC0237" w:rsidRDefault="008D5717" w:rsidP="008D5717">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300 DK</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8D5717" w:rsidRPr="00DC0237" w:rsidRDefault="008D5717" w:rsidP="008D5717">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325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8D5717" w:rsidRPr="00DC0237" w:rsidRDefault="008D5717" w:rsidP="008D5717">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400 DK</w:t>
            </w:r>
          </w:p>
        </w:tc>
      </w:tr>
      <w:tr w:rsidR="008D5717" w:rsidRPr="00DC0237" w:rsidTr="00FC2945">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8D5717" w:rsidRPr="00DC0237" w:rsidRDefault="008D5717" w:rsidP="008D5717">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8D5717" w:rsidRPr="00DC0237" w:rsidRDefault="008D5717" w:rsidP="008D5717">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8D5717" w:rsidRPr="00DC0237" w:rsidRDefault="008D5717" w:rsidP="008D5717">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8D5717" w:rsidRPr="00DC0237" w:rsidRDefault="008D5717" w:rsidP="008D5717">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8D5717" w:rsidRPr="00DC0237" w:rsidRDefault="008D5717" w:rsidP="008D5717">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LOR 400</w:t>
            </w:r>
          </w:p>
        </w:tc>
      </w:tr>
      <w:tr w:rsidR="008D5717" w:rsidRPr="00DC0237" w:rsidTr="00EB34A0">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8D5717" w:rsidRPr="00DC0237" w:rsidRDefault="008D5717" w:rsidP="008D5717">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ANTAGET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8D5717" w:rsidRPr="00DC0237" w:rsidRDefault="008D5717" w:rsidP="008D5717">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FORVENTET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8D5717" w:rsidRPr="00DC0237" w:rsidRDefault="008D5717" w:rsidP="008D5717">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FASTLAGT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8D5717" w:rsidRPr="00DC0237" w:rsidRDefault="008D5717" w:rsidP="008D5717">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8D5717" w:rsidRPr="00DC0237" w:rsidRDefault="008D5717" w:rsidP="008D5717">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 DETALJERET</w:t>
            </w:r>
          </w:p>
        </w:tc>
      </w:tr>
      <w:tr w:rsidR="008D5717" w:rsidRPr="00DC0237" w:rsidTr="00EB34A0">
        <w:trPr>
          <w:trHeight w:val="1134"/>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8D5717" w:rsidRPr="00DC0237" w:rsidRDefault="008D5717" w:rsidP="008D5717">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8D5717" w:rsidRPr="00DC0237" w:rsidRDefault="008D5717" w:rsidP="008D5717">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Vægge defineres på forventet niveau for geometri, placering og tilhørende egenskabsdata.</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8D5717" w:rsidRPr="00DC0237" w:rsidRDefault="008D5717" w:rsidP="008D5717">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Vægge defineres på fastlagt niveau for geometri, placering og tilhørende egenskabsdata.</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8D5717" w:rsidRPr="00DC0237" w:rsidRDefault="008D5717" w:rsidP="008D5717">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Vægge defineres på endeligt niveau for geometri, placering og tilhørende egenskabsdata.</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hideMark/>
          </w:tcPr>
          <w:p w:rsidR="008D5717" w:rsidRPr="00DC0237" w:rsidRDefault="008D5717" w:rsidP="008D5717">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Vægge defineres på endelig detaljeret niveau for geometri, placering og tilhørende egenskabsdata i henhold til faktiske produktvalg.</w:t>
            </w:r>
          </w:p>
        </w:tc>
      </w:tr>
      <w:tr w:rsidR="008D5717" w:rsidRPr="00DC0237" w:rsidTr="00FC2945">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8D5717" w:rsidRPr="00DC0237" w:rsidRDefault="008D5717" w:rsidP="008D5717">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8D5717" w:rsidRPr="00DC0237" w:rsidRDefault="008D5717" w:rsidP="008D5717">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8D5717" w:rsidRPr="00DC0237" w:rsidRDefault="008D5717" w:rsidP="008D5717">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8D5717" w:rsidRPr="00DC0237" w:rsidRDefault="008D5717" w:rsidP="008D5717">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8D5717" w:rsidRPr="00DC0237" w:rsidRDefault="008D5717" w:rsidP="008D5717">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LOG 400</w:t>
            </w:r>
          </w:p>
        </w:tc>
      </w:tr>
      <w:tr w:rsidR="008D5717" w:rsidRPr="00DC0237" w:rsidTr="00EB34A0">
        <w:trPr>
          <w:trHeight w:val="28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8D5717" w:rsidRPr="00DC0237" w:rsidRDefault="008D5717" w:rsidP="008D5717">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FORSLAGSNIVEAU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8D5717" w:rsidRPr="00DC0237" w:rsidRDefault="008D5717" w:rsidP="008D5717">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GENERISK 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8D5717" w:rsidRPr="00DC0237" w:rsidRDefault="008D5717" w:rsidP="008D5717">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TYPE-NIVEAU</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8D5717" w:rsidRPr="00DC0237" w:rsidRDefault="008D5717" w:rsidP="008D5717">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DETALJERET TYPE-NIVEAU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8D5717" w:rsidRPr="00DC0237" w:rsidRDefault="008D5717" w:rsidP="008D5717">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PRODUKTIONSNIVEAU</w:t>
            </w:r>
          </w:p>
        </w:tc>
      </w:tr>
      <w:tr w:rsidR="008D5717" w:rsidRPr="00DC0237" w:rsidTr="00EB34A0">
        <w:trPr>
          <w:trHeight w:val="2270"/>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tcPr>
          <w:p w:rsidR="008D5717" w:rsidRPr="00DC0237" w:rsidRDefault="008D5717" w:rsidP="008D5717">
            <w:pPr>
              <w:pStyle w:val="Ingenafstand"/>
              <w:rPr>
                <w:rFonts w:asciiTheme="minorHAnsi" w:eastAsia="Times New Roman" w:hAnsiTheme="minorHAnsi" w:cs="Times New Roman"/>
                <w:noProof/>
                <w:color w:val="1D3175" w:themeColor="text2"/>
                <w:sz w:val="18"/>
                <w:szCs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8D5717" w:rsidRPr="00DC0237" w:rsidRDefault="008D5717" w:rsidP="008D5717">
            <w:pPr>
              <w:pStyle w:val="Ingenafstand"/>
              <w:rPr>
                <w:rFonts w:asciiTheme="minorHAnsi" w:eastAsia="Times New Roman" w:hAnsiTheme="minorHAnsi"/>
                <w:color w:val="1D3175" w:themeColor="text2"/>
                <w:sz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8D5717" w:rsidRPr="00DC0237" w:rsidRDefault="008D5717" w:rsidP="008D5717">
            <w:pPr>
              <w:pStyle w:val="Ingenafstand"/>
              <w:rPr>
                <w:rFonts w:asciiTheme="minorHAnsi" w:eastAsia="Times New Roman" w:hAnsiTheme="minorHAnsi"/>
                <w:color w:val="1D3175" w:themeColor="text2"/>
                <w:sz w:val="18"/>
                <w:lang w:eastAsia="da-DK"/>
              </w:rPr>
            </w:pP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8D5717" w:rsidRPr="00DC0237" w:rsidRDefault="008D5717" w:rsidP="008D5717">
            <w:pPr>
              <w:pStyle w:val="Ingenafstand"/>
              <w:rPr>
                <w:rFonts w:asciiTheme="minorHAnsi" w:eastAsia="Times New Roman" w:hAnsiTheme="minorHAnsi"/>
                <w:color w:val="1D3175" w:themeColor="text2"/>
                <w:sz w:val="18"/>
                <w:lang w:eastAsia="da-DK"/>
              </w:rPr>
            </w:pPr>
            <w:r w:rsidRPr="00DC0237">
              <w:rPr>
                <w:rFonts w:asciiTheme="minorHAnsi" w:hAnsiTheme="minorHAnsi"/>
                <w:noProof/>
                <w:color w:val="1D3175" w:themeColor="text2"/>
                <w:lang w:eastAsia="da-DK"/>
              </w:rPr>
              <w:drawing>
                <wp:anchor distT="0" distB="0" distL="114300" distR="114300" simplePos="0" relativeHeight="251667456" behindDoc="0" locked="0" layoutInCell="1" allowOverlap="1" wp14:anchorId="408B530C" wp14:editId="3BFDB885">
                  <wp:simplePos x="0" y="0"/>
                  <wp:positionH relativeFrom="column">
                    <wp:posOffset>2101850</wp:posOffset>
                  </wp:positionH>
                  <wp:positionV relativeFrom="paragraph">
                    <wp:posOffset>97155</wp:posOffset>
                  </wp:positionV>
                  <wp:extent cx="903605" cy="1257300"/>
                  <wp:effectExtent l="0" t="0" r="0" b="0"/>
                  <wp:wrapNone/>
                  <wp:docPr id="1"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4"/>
                          <pic:cNvPicPr>
                            <a:picLocks noChangeAspect="1"/>
                          </pic:cNvPicPr>
                        </pic:nvPicPr>
                        <pic:blipFill>
                          <a:blip r:embed="rId13">
                            <a:duotone>
                              <a:schemeClr val="accent2">
                                <a:shade val="45000"/>
                                <a:satMod val="135000"/>
                              </a:schemeClr>
                              <a:prstClr val="white"/>
                            </a:duotone>
                          </a:blip>
                          <a:stretch>
                            <a:fillRect/>
                          </a:stretch>
                        </pic:blipFill>
                        <pic:spPr>
                          <a:xfrm>
                            <a:off x="0" y="0"/>
                            <a:ext cx="903605" cy="1257300"/>
                          </a:xfrm>
                          <a:prstGeom prst="rect">
                            <a:avLst/>
                          </a:prstGeom>
                        </pic:spPr>
                      </pic:pic>
                    </a:graphicData>
                  </a:graphic>
                  <wp14:sizeRelH relativeFrom="margin">
                    <wp14:pctWidth>0</wp14:pctWidth>
                  </wp14:sizeRelH>
                  <wp14:sizeRelV relativeFrom="margin">
                    <wp14:pctHeight>0</wp14:pctHeight>
                  </wp14:sizeRelV>
                </wp:anchor>
              </w:drawing>
            </w:r>
            <w:r w:rsidRPr="00DC0237">
              <w:rPr>
                <w:rFonts w:asciiTheme="minorHAnsi" w:hAnsiTheme="minorHAnsi"/>
                <w:noProof/>
                <w:color w:val="1D3175" w:themeColor="text2"/>
                <w:lang w:eastAsia="da-DK"/>
              </w:rPr>
              <w:drawing>
                <wp:anchor distT="0" distB="0" distL="114300" distR="114300" simplePos="0" relativeHeight="251665408" behindDoc="0" locked="0" layoutInCell="1" allowOverlap="1" wp14:anchorId="0F9C92E5" wp14:editId="04BC2719">
                  <wp:simplePos x="0" y="0"/>
                  <wp:positionH relativeFrom="column">
                    <wp:posOffset>-1352550</wp:posOffset>
                  </wp:positionH>
                  <wp:positionV relativeFrom="paragraph">
                    <wp:posOffset>97155</wp:posOffset>
                  </wp:positionV>
                  <wp:extent cx="942975" cy="1228725"/>
                  <wp:effectExtent l="0" t="0" r="9525" b="9525"/>
                  <wp:wrapNone/>
                  <wp:docPr id="6"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2"/>
                          <pic:cNvPicPr>
                            <a:picLocks noChangeAspect="1"/>
                          </pic:cNvPicPr>
                        </pic:nvPicPr>
                        <pic:blipFill>
                          <a:blip r:embed="rId14">
                            <a:duotone>
                              <a:schemeClr val="accent2">
                                <a:shade val="45000"/>
                                <a:satMod val="135000"/>
                              </a:schemeClr>
                              <a:prstClr val="white"/>
                            </a:duotone>
                          </a:blip>
                          <a:stretch>
                            <a:fillRect/>
                          </a:stretch>
                        </pic:blipFill>
                        <pic:spPr>
                          <a:xfrm>
                            <a:off x="0" y="0"/>
                            <a:ext cx="942975" cy="1228725"/>
                          </a:xfrm>
                          <a:prstGeom prst="rect">
                            <a:avLst/>
                          </a:prstGeom>
                        </pic:spPr>
                      </pic:pic>
                    </a:graphicData>
                  </a:graphic>
                  <wp14:sizeRelH relativeFrom="margin">
                    <wp14:pctWidth>0</wp14:pctWidth>
                  </wp14:sizeRelH>
                  <wp14:sizeRelV relativeFrom="margin">
                    <wp14:pctHeight>0</wp14:pctHeight>
                  </wp14:sizeRelV>
                </wp:anchor>
              </w:drawing>
            </w:r>
            <w:r w:rsidRPr="00DC0237">
              <w:rPr>
                <w:rFonts w:asciiTheme="minorHAnsi" w:hAnsiTheme="minorHAnsi"/>
                <w:noProof/>
                <w:color w:val="1D3175" w:themeColor="text2"/>
                <w:lang w:eastAsia="da-DK"/>
              </w:rPr>
              <w:drawing>
                <wp:anchor distT="0" distB="0" distL="114300" distR="114300" simplePos="0" relativeHeight="251664384" behindDoc="0" locked="0" layoutInCell="1" allowOverlap="1" wp14:anchorId="41349DA2" wp14:editId="1A90287F">
                  <wp:simplePos x="0" y="0"/>
                  <wp:positionH relativeFrom="column">
                    <wp:posOffset>-3048000</wp:posOffset>
                  </wp:positionH>
                  <wp:positionV relativeFrom="paragraph">
                    <wp:posOffset>97155</wp:posOffset>
                  </wp:positionV>
                  <wp:extent cx="942340" cy="1228725"/>
                  <wp:effectExtent l="0" t="0" r="0" b="9525"/>
                  <wp:wrapNone/>
                  <wp:docPr id="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1"/>
                          <pic:cNvPicPr>
                            <a:picLocks noChangeAspect="1"/>
                          </pic:cNvPicPr>
                        </pic:nvPicPr>
                        <pic:blipFill>
                          <a:blip r:embed="rId14">
                            <a:duotone>
                              <a:schemeClr val="accent2">
                                <a:shade val="45000"/>
                                <a:satMod val="135000"/>
                              </a:schemeClr>
                              <a:prstClr val="white"/>
                            </a:duotone>
                          </a:blip>
                          <a:stretch>
                            <a:fillRect/>
                          </a:stretch>
                        </pic:blipFill>
                        <pic:spPr>
                          <a:xfrm>
                            <a:off x="0" y="0"/>
                            <a:ext cx="942340" cy="1228725"/>
                          </a:xfrm>
                          <a:prstGeom prst="rect">
                            <a:avLst/>
                          </a:prstGeom>
                        </pic:spPr>
                      </pic:pic>
                    </a:graphicData>
                  </a:graphic>
                  <wp14:sizeRelH relativeFrom="margin">
                    <wp14:pctWidth>0</wp14:pctWidth>
                  </wp14:sizeRelH>
                  <wp14:sizeRelV relativeFrom="margin">
                    <wp14:pctHeight>0</wp14:pctHeight>
                  </wp14:sizeRelV>
                </wp:anchor>
              </w:drawing>
            </w:r>
            <w:r w:rsidRPr="00DC0237">
              <w:rPr>
                <w:rFonts w:asciiTheme="minorHAnsi" w:hAnsiTheme="minorHAnsi"/>
                <w:noProof/>
                <w:color w:val="1D3175" w:themeColor="text2"/>
                <w:lang w:eastAsia="da-DK"/>
              </w:rPr>
              <w:drawing>
                <wp:anchor distT="0" distB="0" distL="114300" distR="114300" simplePos="0" relativeHeight="251666432" behindDoc="0" locked="0" layoutInCell="1" allowOverlap="1" wp14:anchorId="276E3F0B" wp14:editId="4B755798">
                  <wp:simplePos x="0" y="0"/>
                  <wp:positionH relativeFrom="column">
                    <wp:posOffset>365125</wp:posOffset>
                  </wp:positionH>
                  <wp:positionV relativeFrom="paragraph">
                    <wp:posOffset>97155</wp:posOffset>
                  </wp:positionV>
                  <wp:extent cx="942975" cy="1228725"/>
                  <wp:effectExtent l="0" t="0" r="9525" b="9525"/>
                  <wp:wrapNone/>
                  <wp:docPr id="9"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3"/>
                          <pic:cNvPicPr>
                            <a:picLocks noChangeAspect="1"/>
                          </pic:cNvPicPr>
                        </pic:nvPicPr>
                        <pic:blipFill>
                          <a:blip r:embed="rId14">
                            <a:duotone>
                              <a:schemeClr val="accent2">
                                <a:shade val="45000"/>
                                <a:satMod val="135000"/>
                              </a:schemeClr>
                              <a:prstClr val="white"/>
                            </a:duotone>
                          </a:blip>
                          <a:stretch>
                            <a:fillRect/>
                          </a:stretch>
                        </pic:blipFill>
                        <pic:spPr>
                          <a:xfrm>
                            <a:off x="0" y="0"/>
                            <a:ext cx="942975" cy="1228725"/>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8D5717" w:rsidRPr="00DC0237" w:rsidRDefault="008D5717" w:rsidP="008D5717">
            <w:pPr>
              <w:pStyle w:val="Ingenafstand"/>
              <w:rPr>
                <w:rFonts w:asciiTheme="minorHAnsi" w:eastAsia="Times New Roman" w:hAnsiTheme="minorHAnsi"/>
                <w:color w:val="1D3175" w:themeColor="text2"/>
                <w:sz w:val="18"/>
                <w:lang w:eastAsia="da-DK"/>
              </w:rPr>
            </w:pPr>
          </w:p>
        </w:tc>
      </w:tr>
      <w:tr w:rsidR="008D5717" w:rsidRPr="00DC0237" w:rsidTr="00EB34A0">
        <w:trPr>
          <w:trHeight w:val="187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hideMark/>
          </w:tcPr>
          <w:p w:rsidR="008D5717" w:rsidRPr="00DC0237" w:rsidRDefault="008D5717" w:rsidP="008D5717">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8D5717" w:rsidRPr="00DC0237" w:rsidRDefault="008D5717" w:rsidP="008D5717">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Vægge, inkl. større åbninger, modelleres i maks. ydre kontur opdelt på overordnede typer.</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8D5717" w:rsidRPr="00DC0237" w:rsidRDefault="008D5717" w:rsidP="008D5717">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Vægge, inkl. større åbninger, modelleres i maks. ydre kontur opdelt på typer.</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8D5717" w:rsidRPr="00DC0237" w:rsidRDefault="008D5717" w:rsidP="008D5717">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Vægge, inkl. større åbninger, modelleres i maks. ydre kontur opdelt på typer.</w:t>
            </w:r>
            <w:r w:rsidRPr="00DC0237">
              <w:rPr>
                <w:rFonts w:asciiTheme="minorHAnsi" w:hAnsiTheme="minorHAnsi"/>
                <w:noProof/>
                <w:color w:val="1D3175" w:themeColor="text2"/>
                <w:lang w:eastAsia="da-DK"/>
              </w:rPr>
              <w:t xml:space="preserve">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hideMark/>
          </w:tcPr>
          <w:p w:rsidR="008D5717" w:rsidRPr="00DC0237" w:rsidRDefault="008D5717" w:rsidP="008D5717">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Vægge, inkl. større åbninger, modelleres med konstruktionslag opdelt på typer. Sekundære konstruktionslag kan sammenlægges. Større huller og komponenter modelleres.</w:t>
            </w:r>
          </w:p>
        </w:tc>
      </w:tr>
      <w:tr w:rsidR="008D5717" w:rsidRPr="00DC0237" w:rsidTr="006E1FB7">
        <w:trPr>
          <w:trHeight w:val="283"/>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8D5717" w:rsidRPr="00DC0237" w:rsidRDefault="008D5717" w:rsidP="00DD45F2">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9.6</w:t>
            </w:r>
            <w:r w:rsidR="00DD45F2" w:rsidRPr="00DC0237">
              <w:rPr>
                <w:rFonts w:asciiTheme="minorHAnsi" w:eastAsia="Times New Roman" w:hAnsiTheme="minorHAnsi"/>
                <w:b/>
                <w:i/>
                <w:color w:val="1D3175" w:themeColor="text2"/>
                <w:lang w:eastAsia="da-DK"/>
              </w:rPr>
              <w:t xml:space="preserve"> MÆNGDEFORTEGNELSE</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bottom"/>
            <w:hideMark/>
          </w:tcPr>
          <w:p w:rsidR="008D5717" w:rsidRPr="00DC0237" w:rsidRDefault="008D5717" w:rsidP="008D5717">
            <w:pPr>
              <w:spacing w:after="0"/>
              <w:outlineLvl w:val="0"/>
              <w:rPr>
                <w:rFonts w:eastAsia="Times New Roman" w:cs="Times New Roman"/>
                <w:b/>
                <w:color w:val="1D3175" w:themeColor="text2"/>
                <w:sz w:val="20"/>
                <w:szCs w:val="20"/>
                <w:lang w:eastAsia="da-DK"/>
              </w:rPr>
            </w:pPr>
            <w:r w:rsidRPr="00DC0237">
              <w:rPr>
                <w:rFonts w:eastAsia="Times New Roman" w:cs="Times New Roman"/>
                <w:b/>
                <w:color w:val="1D3175" w:themeColor="text2"/>
                <w:sz w:val="20"/>
                <w:szCs w:val="20"/>
                <w:lang w:eastAsia="da-DK"/>
              </w:rPr>
              <w:t> </w:t>
            </w:r>
          </w:p>
        </w:tc>
      </w:tr>
      <w:tr w:rsidR="008D5717" w:rsidRPr="00DC0237" w:rsidTr="006E1FB7">
        <w:trPr>
          <w:trHeight w:val="285"/>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8D5717" w:rsidRPr="00DC0237" w:rsidRDefault="008D5717" w:rsidP="008D5717">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8D5717" w:rsidRPr="00DC0237" w:rsidRDefault="008D5717" w:rsidP="008D5717">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8D5717" w:rsidRPr="00DC0237" w:rsidRDefault="008D5717" w:rsidP="008D5717">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8D5717" w:rsidRPr="00DC0237" w:rsidRDefault="008D5717" w:rsidP="008D5717">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8D5717" w:rsidRPr="00DC0237" w:rsidRDefault="008D5717" w:rsidP="008D5717">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r>
      <w:tr w:rsidR="008D5717" w:rsidRPr="00DC0237" w:rsidTr="006E1FB7">
        <w:trPr>
          <w:trHeight w:val="285"/>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8D5717" w:rsidRPr="00DC0237" w:rsidRDefault="008D5717" w:rsidP="008D5717">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8D5717" w:rsidRPr="00DC0237" w:rsidRDefault="008D5717" w:rsidP="008D5717">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8D5717" w:rsidRPr="00DC0237" w:rsidRDefault="008D5717" w:rsidP="008D5717">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8D5717" w:rsidRPr="00DC0237" w:rsidRDefault="008D5717" w:rsidP="008D5717">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bottom"/>
            <w:hideMark/>
          </w:tcPr>
          <w:p w:rsidR="008D5717" w:rsidRPr="00DC0237" w:rsidRDefault="008D5717" w:rsidP="008D5717">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r>
      <w:tr w:rsidR="008D5717" w:rsidRPr="00DC0237" w:rsidTr="00FC2945">
        <w:trPr>
          <w:trHeight w:val="285"/>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8D5717" w:rsidRPr="00DC0237" w:rsidRDefault="008D5717" w:rsidP="008D5717">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lastRenderedPageBreak/>
              <w:t>LOI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8D5717" w:rsidRPr="00DC0237" w:rsidRDefault="008D5717" w:rsidP="008D5717">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8D5717" w:rsidRPr="00DC0237" w:rsidRDefault="008D5717" w:rsidP="008D5717">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8D5717" w:rsidRPr="00DC0237" w:rsidRDefault="008D5717" w:rsidP="008D5717">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8D5717" w:rsidRPr="00DC0237" w:rsidRDefault="008D5717" w:rsidP="008D5717">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LOI 400</w:t>
            </w:r>
          </w:p>
        </w:tc>
      </w:tr>
      <w:tr w:rsidR="008D5717"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8D5717" w:rsidRPr="00DC0237" w:rsidRDefault="00DD45F2" w:rsidP="008D5717">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9.1 KLASSIFIKATION</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8D5717" w:rsidRPr="00DC0237" w:rsidRDefault="008D5717" w:rsidP="008D5717">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AD2A8B"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b/>
                <w:color w:val="1D3175" w:themeColor="text2"/>
                <w:sz w:val="18"/>
                <w:szCs w:val="18"/>
              </w:rPr>
            </w:pPr>
            <w:r w:rsidRPr="0036655A">
              <w:rPr>
                <w:b/>
                <w:color w:val="1D3175" w:themeColor="text2"/>
                <w:sz w:val="18"/>
                <w:szCs w:val="18"/>
              </w:rPr>
              <w:t>Klassifikationskode version</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r w:rsidRPr="00F33537">
              <w:rPr>
                <w:color w:val="1D3175" w:themeColor="text2"/>
                <w:sz w:val="18"/>
                <w:szCs w:val="18"/>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r w:rsidRPr="00F33537">
              <w:rPr>
                <w:color w:val="1D3175" w:themeColor="text2"/>
                <w:sz w:val="18"/>
                <w:szCs w:val="18"/>
              </w:rPr>
              <w:t>…</w:t>
            </w: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b/>
                <w:color w:val="1D3175" w:themeColor="text2"/>
                <w:sz w:val="18"/>
                <w:szCs w:val="18"/>
              </w:rPr>
            </w:pPr>
            <w:r>
              <w:rPr>
                <w:b/>
                <w:color w:val="1D3175" w:themeColor="text2"/>
                <w:sz w:val="18"/>
                <w:szCs w:val="18"/>
              </w:rPr>
              <w:t>Topnode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b/>
                <w:color w:val="1D3175" w:themeColor="text2"/>
                <w:sz w:val="18"/>
                <w:szCs w:val="18"/>
              </w:rPr>
            </w:pPr>
            <w:r>
              <w:rPr>
                <w:b/>
                <w:color w:val="1D3175" w:themeColor="text2"/>
                <w:sz w:val="18"/>
                <w:szCs w:val="18"/>
              </w:rPr>
              <w:t>Hovedtype-ID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b/>
                <w:color w:val="1D3175" w:themeColor="text2"/>
                <w:sz w:val="18"/>
                <w:szCs w:val="18"/>
              </w:rPr>
            </w:pPr>
            <w:r>
              <w:rPr>
                <w:b/>
                <w:color w:val="1D3175" w:themeColor="text2"/>
                <w:sz w:val="18"/>
                <w:szCs w:val="18"/>
              </w:rPr>
              <w:t>Klassekode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b/>
                <w:color w:val="1D3175" w:themeColor="text2"/>
                <w:sz w:val="18"/>
                <w:szCs w:val="18"/>
              </w:rPr>
            </w:pPr>
            <w:r>
              <w:rPr>
                <w:b/>
                <w:color w:val="1D3175" w:themeColor="text2"/>
                <w:sz w:val="18"/>
                <w:szCs w:val="18"/>
              </w:rPr>
              <w:t>Hovedtypenavn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b/>
                <w:color w:val="1D3175" w:themeColor="text2"/>
                <w:sz w:val="18"/>
                <w:szCs w:val="18"/>
              </w:rPr>
            </w:pPr>
            <w:r>
              <w:rPr>
                <w:b/>
                <w:color w:val="1D3175" w:themeColor="text2"/>
                <w:sz w:val="18"/>
                <w:szCs w:val="18"/>
              </w:rPr>
              <w:t>Klassenavn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b/>
                <w:color w:val="1D3175" w:themeColor="text2"/>
                <w:sz w:val="18"/>
                <w:szCs w:val="18"/>
              </w:rPr>
            </w:pPr>
            <w:r>
              <w:rPr>
                <w:b/>
                <w:color w:val="1D3175" w:themeColor="text2"/>
                <w:sz w:val="18"/>
                <w:szCs w:val="18"/>
              </w:rPr>
              <w:t>Undertype-ID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b/>
                <w:color w:val="1D3175" w:themeColor="text2"/>
                <w:sz w:val="18"/>
                <w:szCs w:val="18"/>
              </w:rPr>
            </w:pPr>
            <w:r>
              <w:rPr>
                <w:b/>
                <w:color w:val="1D3175" w:themeColor="text2"/>
                <w:sz w:val="18"/>
                <w:szCs w:val="18"/>
              </w:rPr>
              <w:t>Klassifikation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b/>
                <w:color w:val="1D3175" w:themeColor="text2"/>
                <w:sz w:val="18"/>
                <w:szCs w:val="18"/>
              </w:rPr>
            </w:pPr>
            <w:r>
              <w:rPr>
                <w:b/>
                <w:color w:val="1D3175" w:themeColor="text2"/>
                <w:sz w:val="18"/>
                <w:szCs w:val="18"/>
              </w:rPr>
              <w:t>Undertypenavn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36655A" w:rsidRDefault="00AD2A8B" w:rsidP="00AD2A8B">
            <w:pPr>
              <w:pStyle w:val="Tabel"/>
              <w:rPr>
                <w:b/>
                <w:color w:val="1D3175" w:themeColor="text2"/>
                <w:sz w:val="18"/>
                <w:szCs w:val="18"/>
              </w:rPr>
            </w:pPr>
            <w:r w:rsidRPr="0036655A">
              <w:rPr>
                <w:b/>
                <w:color w:val="1D3175" w:themeColor="text2"/>
                <w:sz w:val="18"/>
                <w:szCs w:val="18"/>
              </w:rPr>
              <w:t>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36655A" w:rsidRDefault="00AD2A8B" w:rsidP="00AD2A8B">
            <w:pPr>
              <w:pStyle w:val="Tabel"/>
              <w:rPr>
                <w:b/>
                <w:color w:val="1D3175" w:themeColor="text2"/>
                <w:sz w:val="18"/>
                <w:szCs w:val="18"/>
              </w:rPr>
            </w:pPr>
            <w:r w:rsidRPr="0036655A">
              <w:rPr>
                <w:b/>
                <w:color w:val="1D3175" w:themeColor="text2"/>
                <w:sz w:val="18"/>
                <w:szCs w:val="18"/>
              </w:rPr>
              <w:t>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36655A" w:rsidRDefault="00AD2A8B" w:rsidP="00AD2A8B">
            <w:pPr>
              <w:pStyle w:val="Tabel"/>
              <w:rPr>
                <w:i/>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AD2A8B" w:rsidRPr="00DC0237" w:rsidRDefault="00AD2A8B" w:rsidP="00AD2A8B">
            <w:pPr>
              <w:pStyle w:val="Ingenafstand"/>
              <w:rPr>
                <w:rFonts w:asciiTheme="minorHAnsi" w:eastAsia="Times New Roman" w:hAnsiTheme="minorHAnsi" w:cs="Times New Roman"/>
                <w:b/>
                <w:bCs/>
                <w:i/>
                <w:color w:val="1D3175" w:themeColor="text2"/>
                <w:szCs w:val="20"/>
                <w:lang w:eastAsia="da-DK"/>
              </w:rPr>
            </w:pPr>
            <w:r w:rsidRPr="00DC0237">
              <w:rPr>
                <w:rFonts w:asciiTheme="minorHAnsi" w:eastAsia="Times New Roman" w:hAnsiTheme="minorHAnsi"/>
                <w:b/>
                <w:i/>
                <w:color w:val="1D3175" w:themeColor="text2"/>
                <w:lang w:eastAsia="da-DK"/>
              </w:rPr>
              <w:t>9.4 DIGITAL PROJEKTERING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AD2A8B" w:rsidRPr="00DC0237" w:rsidRDefault="00AD2A8B" w:rsidP="00AD2A8B">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AD2A8B"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DC0237" w:rsidRDefault="00AD2A8B" w:rsidP="00AD2A8B">
            <w:pPr>
              <w:pStyle w:val="Tabel"/>
              <w:rPr>
                <w:color w:val="1D3175" w:themeColor="text2"/>
                <w:sz w:val="18"/>
                <w:szCs w:val="18"/>
              </w:rPr>
            </w:pPr>
            <w:r w:rsidRPr="00DC0237">
              <w:rPr>
                <w:color w:val="1D3175" w:themeColor="text2"/>
                <w:sz w:val="18"/>
                <w:szCs w:val="18"/>
              </w:rPr>
              <w:t> </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36655A" w:rsidRDefault="00AD2A8B" w:rsidP="00AD2A8B">
            <w:pPr>
              <w:pStyle w:val="Ingenafstand"/>
              <w:rPr>
                <w:rFonts w:asciiTheme="minorHAnsi" w:eastAsia="Times New Roman" w:hAnsiTheme="minorHAnsi"/>
                <w:b/>
                <w:color w:val="50AC30" w:themeColor="accent3"/>
                <w:sz w:val="18"/>
                <w:szCs w:val="18"/>
                <w:lang w:eastAsia="da-DK"/>
              </w:rPr>
            </w:pPr>
            <w:r w:rsidRPr="0036655A">
              <w:rPr>
                <w:rFonts w:asciiTheme="minorHAnsi" w:eastAsia="Times New Roman" w:hAnsiTheme="minorHAnsi"/>
                <w:b/>
                <w:color w:val="50AC30" w:themeColor="accent3"/>
                <w:sz w:val="18"/>
                <w:szCs w:val="18"/>
                <w:lang w:eastAsia="da-DK"/>
              </w:rPr>
              <w:t>Typenavn</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DC0237" w:rsidRDefault="00AD2A8B" w:rsidP="00AD2A8B">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36655A" w:rsidRDefault="00AD2A8B" w:rsidP="00AD2A8B">
            <w:pPr>
              <w:pStyle w:val="Ingenafstand"/>
              <w:rPr>
                <w:rFonts w:asciiTheme="minorHAnsi" w:eastAsia="Times New Roman" w:hAnsiTheme="minorHAnsi"/>
                <w:b/>
                <w:color w:val="50AC30" w:themeColor="accent3"/>
                <w:sz w:val="18"/>
                <w:szCs w:val="18"/>
                <w:lang w:eastAsia="da-DK"/>
              </w:rPr>
            </w:pPr>
            <w:r>
              <w:rPr>
                <w:rFonts w:asciiTheme="minorHAnsi" w:eastAsia="Times New Roman" w:hAnsiTheme="minorHAnsi"/>
                <w:b/>
                <w:color w:val="50AC30" w:themeColor="accent3"/>
                <w:sz w:val="18"/>
                <w:szCs w:val="18"/>
                <w:lang w:eastAsia="da-DK"/>
              </w:rPr>
              <w:t>Tykkelse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Brandklasse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Brandklasse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36655A" w:rsidRDefault="002724F8" w:rsidP="00AD2A8B">
            <w:pPr>
              <w:pStyle w:val="Ingenafstand"/>
              <w:rPr>
                <w:rFonts w:asciiTheme="minorHAnsi" w:eastAsia="Times New Roman" w:hAnsiTheme="minorHAnsi"/>
                <w:b/>
                <w:strike/>
                <w:color w:val="1D3175" w:themeColor="text2"/>
                <w:sz w:val="18"/>
                <w:szCs w:val="18"/>
                <w:lang w:eastAsia="da-DK"/>
              </w:rPr>
            </w:pPr>
            <w:r w:rsidRPr="002724F8">
              <w:rPr>
                <w:rFonts w:asciiTheme="minorHAnsi" w:eastAsia="Times New Roman" w:hAnsiTheme="minorHAnsi"/>
                <w:b/>
                <w:color w:val="50AC30" w:themeColor="accent3"/>
                <w:sz w:val="18"/>
                <w:szCs w:val="18"/>
                <w:lang w:eastAsia="da-DK"/>
              </w:rPr>
              <w:t>Enterprise</w:t>
            </w: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DC0237" w:rsidRDefault="00AD2A8B" w:rsidP="00AD2A8B">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36655A" w:rsidRDefault="00AD2A8B" w:rsidP="00AD2A8B">
            <w:pPr>
              <w:pStyle w:val="Ingenafstand"/>
              <w:rPr>
                <w:rFonts w:asciiTheme="minorHAnsi" w:eastAsia="Times New Roman" w:hAnsiTheme="minorHAnsi"/>
                <w:i/>
                <w:color w:val="1D3175" w:themeColor="text2"/>
                <w:sz w:val="18"/>
                <w:szCs w:val="18"/>
                <w:lang w:eastAsia="da-DK"/>
              </w:rPr>
            </w:pPr>
            <w:r w:rsidRPr="0036655A">
              <w:rPr>
                <w:rFonts w:asciiTheme="minorHAnsi" w:eastAsia="Times New Roman" w:hAnsiTheme="minorHAnsi"/>
                <w:i/>
                <w:color w:val="1D3175" w:themeColor="text2"/>
                <w:sz w:val="18"/>
                <w:szCs w:val="18"/>
                <w:lang w:eastAsia="da-DK"/>
              </w:rPr>
              <w:t>Er udvendig</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Brændbar(e) materialer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Brændbar(e) materialer</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Producent</w:t>
            </w: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r w:rsidRPr="00F335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36655A" w:rsidRDefault="00AD2A8B" w:rsidP="00AD2A8B">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Flammespredning på overflade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Flammespredning på overflade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Produktnavn</w:t>
            </w: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36655A" w:rsidRDefault="00AD2A8B" w:rsidP="00AD2A8B">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Brandadskillende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Brandadskillende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Produktnummer</w:t>
            </w: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36655A" w:rsidRDefault="00AD2A8B" w:rsidP="00AD2A8B">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U-værdi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U-værdi</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color w:val="1D3175" w:themeColor="text2"/>
                <w:sz w:val="18"/>
                <w:szCs w:val="18"/>
                <w:lang w:eastAsia="da-DK"/>
              </w:rPr>
            </w:pPr>
            <w:r w:rsidRPr="00F335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Blyækvivalent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Blyækvivalent</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color w:val="1D3175" w:themeColor="text2"/>
                <w:sz w:val="18"/>
                <w:szCs w:val="18"/>
                <w:lang w:eastAsia="da-DK"/>
              </w:rPr>
            </w:pPr>
            <w:r w:rsidRPr="00F335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Luftlydsisolering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Luftlydsisolering</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Trinlydsisolering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Trinlydsisolering</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r>
              <w:rPr>
                <w:rFonts w:asciiTheme="minorHAnsi" w:eastAsia="Times New Roman" w:hAnsiTheme="minorHAnsi"/>
                <w:i/>
                <w:color w:val="1D3175" w:themeColor="text2"/>
                <w:sz w:val="18"/>
                <w:szCs w:val="18"/>
                <w:lang w:eastAsia="da-DK"/>
              </w:rPr>
              <w:t>Bygningsnummer</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166FC6" w:rsidRDefault="00166FC6" w:rsidP="00166FC6">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166FC6" w:rsidRDefault="00166FC6" w:rsidP="00166FC6">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Byggepladszone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r>
    </w:tbl>
    <w:p w:rsidR="00D07359" w:rsidRDefault="00D07359" w:rsidP="00D07359">
      <w:pPr>
        <w:pStyle w:val="Overskrift2"/>
        <w:numPr>
          <w:ilvl w:val="0"/>
          <w:numId w:val="0"/>
        </w:numPr>
        <w:ind w:left="851" w:hanging="851"/>
      </w:pPr>
      <w:bookmarkStart w:id="19" w:name="_Toc144113191"/>
      <w:r>
        <w:lastRenderedPageBreak/>
        <w:t>[K01_</w:t>
      </w:r>
      <w:r w:rsidR="00325C14">
        <w:t>M999</w:t>
      </w:r>
      <w:r>
        <w:t>] Arkitektur, Glas- / systemvæg</w:t>
      </w:r>
      <w:bookmarkEnd w:id="19"/>
    </w:p>
    <w:tbl>
      <w:tblPr>
        <w:tblW w:w="13530" w:type="dxa"/>
        <w:tblInd w:w="-65" w:type="dxa"/>
        <w:tblCellMar>
          <w:left w:w="70" w:type="dxa"/>
          <w:right w:w="70" w:type="dxa"/>
        </w:tblCellMar>
        <w:tblLook w:val="04A0" w:firstRow="1" w:lastRow="0" w:firstColumn="1" w:lastColumn="0" w:noHBand="0" w:noVBand="1"/>
      </w:tblPr>
      <w:tblGrid>
        <w:gridCol w:w="2758"/>
        <w:gridCol w:w="2693"/>
        <w:gridCol w:w="2693"/>
        <w:gridCol w:w="1396"/>
        <w:gridCol w:w="1297"/>
        <w:gridCol w:w="2693"/>
      </w:tblGrid>
      <w:tr w:rsidR="00D07359" w:rsidRPr="00DC0237" w:rsidTr="00D07359">
        <w:trPr>
          <w:trHeight w:val="283"/>
        </w:trPr>
        <w:tc>
          <w:tcPr>
            <w:tcW w:w="9540"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tcPr>
          <w:p w:rsidR="00D07359" w:rsidRPr="003A510B" w:rsidRDefault="003A510B" w:rsidP="00D07359">
            <w:pPr>
              <w:pStyle w:val="Ingenafstand"/>
              <w:rPr>
                <w:rFonts w:asciiTheme="minorHAnsi" w:eastAsia="Times New Roman" w:hAnsiTheme="minorHAnsi"/>
                <w:sz w:val="18"/>
                <w:lang w:eastAsia="da-DK"/>
              </w:rPr>
            </w:pPr>
            <w:r w:rsidRPr="003A510B">
              <w:rPr>
                <w:rFonts w:asciiTheme="minorHAnsi" w:eastAsia="Times New Roman" w:hAnsiTheme="minorHAnsi"/>
                <w:sz w:val="18"/>
                <w:lang w:eastAsia="da-DK"/>
              </w:rPr>
              <w:t>Gælder for alle sammensatte systemvægge med og uden glas</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D07359" w:rsidRPr="00DC0237" w:rsidRDefault="00D07359" w:rsidP="00D07359">
            <w:pPr>
              <w:pStyle w:val="Ingenafstand"/>
              <w:rPr>
                <w:rFonts w:asciiTheme="minorHAnsi" w:eastAsia="Times New Roman" w:hAnsiTheme="minorHAnsi"/>
                <w:b/>
                <w:sz w:val="18"/>
                <w:lang w:eastAsia="da-DK"/>
              </w:rPr>
            </w:pPr>
            <w:r w:rsidRPr="00DC0237">
              <w:rPr>
                <w:rFonts w:asciiTheme="minorHAnsi" w:eastAsia="Times New Roman" w:hAnsiTheme="minorHAnsi"/>
                <w:b/>
                <w:sz w:val="18"/>
                <w:lang w:eastAsia="da-DK"/>
              </w:rPr>
              <w:t>Versionsdato</w:t>
            </w:r>
          </w:p>
        </w:tc>
        <w:sdt>
          <w:sdtPr>
            <w:rPr>
              <w:rFonts w:asciiTheme="minorHAnsi" w:hAnsiTheme="minorHAnsi"/>
              <w:sz w:val="18"/>
            </w:rPr>
            <w:id w:val="-1302229011"/>
            <w:placeholder>
              <w:docPart w:val="3C7AC9D44D2B4AEFAB381C7A0111FAB6"/>
            </w:placeholder>
            <w:date w:fullDate="2021-09-10T00:00:00Z">
              <w:dateFormat w:val="dd-MM-yyyy"/>
              <w:lid w:val="da-DK"/>
              <w:storeMappedDataAs w:val="dateTime"/>
              <w:calendar w:val="gregorian"/>
            </w:date>
          </w:sdtPr>
          <w:sdtEndPr/>
          <w:sdtContent>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D07359" w:rsidRPr="00DC0237" w:rsidRDefault="00D07359" w:rsidP="00D07359">
                <w:pPr>
                  <w:pStyle w:val="Ingenafstand"/>
                  <w:rPr>
                    <w:rFonts w:asciiTheme="minorHAnsi" w:eastAsia="Times New Roman" w:hAnsiTheme="minorHAnsi"/>
                    <w:b/>
                    <w:sz w:val="18"/>
                    <w:lang w:eastAsia="da-DK"/>
                  </w:rPr>
                </w:pPr>
                <w:r w:rsidRPr="00DC0237">
                  <w:rPr>
                    <w:rFonts w:asciiTheme="minorHAnsi" w:hAnsiTheme="minorHAnsi"/>
                    <w:sz w:val="18"/>
                  </w:rPr>
                  <w:t>10-09-2021</w:t>
                </w:r>
              </w:p>
            </w:tc>
          </w:sdtContent>
        </w:sdt>
      </w:tr>
      <w:tr w:rsidR="00D07359" w:rsidRPr="00DC0237" w:rsidTr="00D07359">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D07359" w:rsidRPr="00DC0237" w:rsidRDefault="00D07359" w:rsidP="00D07359">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100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D07359" w:rsidRPr="00DC0237" w:rsidRDefault="00D07359" w:rsidP="00D07359">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200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D07359" w:rsidRPr="00DC0237" w:rsidRDefault="00D07359" w:rsidP="00D07359">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300 DK</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D07359" w:rsidRPr="00DC0237" w:rsidRDefault="00D07359" w:rsidP="00D07359">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325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D07359" w:rsidRPr="00DC0237" w:rsidRDefault="00D07359" w:rsidP="00D07359">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400 DK</w:t>
            </w:r>
          </w:p>
        </w:tc>
      </w:tr>
      <w:tr w:rsidR="00D07359" w:rsidRPr="00DC0237" w:rsidTr="00D07359">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D07359" w:rsidRPr="00DC0237" w:rsidRDefault="00D07359" w:rsidP="00D0735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D07359" w:rsidRPr="00DC0237" w:rsidRDefault="00D07359" w:rsidP="00D0735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D07359" w:rsidRPr="00DC0237" w:rsidRDefault="00D07359" w:rsidP="00D0735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D07359" w:rsidRPr="00DC0237" w:rsidRDefault="00D07359" w:rsidP="00D0735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D07359" w:rsidRPr="00DC0237" w:rsidRDefault="00D07359" w:rsidP="00D07359">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LOR 400</w:t>
            </w:r>
          </w:p>
        </w:tc>
      </w:tr>
      <w:tr w:rsidR="00D07359" w:rsidRPr="00DC0237" w:rsidTr="00D07359">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D07359" w:rsidRPr="00DC0237" w:rsidRDefault="00D07359" w:rsidP="00D0735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ANTAGET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D07359" w:rsidRPr="00DC0237" w:rsidRDefault="00D07359" w:rsidP="00D0735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FORVENTET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D07359" w:rsidRPr="00DC0237" w:rsidRDefault="00D07359" w:rsidP="00D0735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FASTLAGT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D07359" w:rsidRPr="00DC0237" w:rsidRDefault="00D07359" w:rsidP="00D0735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D07359" w:rsidRPr="00DC0237" w:rsidRDefault="00D07359" w:rsidP="00D0735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 DETALJERET</w:t>
            </w:r>
          </w:p>
        </w:tc>
      </w:tr>
      <w:tr w:rsidR="00D07359" w:rsidRPr="00DC0237" w:rsidTr="00D07359">
        <w:trPr>
          <w:trHeight w:val="1134"/>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D07359" w:rsidRPr="00DC0237" w:rsidRDefault="00D07359" w:rsidP="00D07359">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D07359" w:rsidRPr="00DC0237" w:rsidRDefault="00D07359" w:rsidP="00D07359">
            <w:pPr>
              <w:pStyle w:val="Ingenafstand"/>
              <w:rPr>
                <w:rFonts w:asciiTheme="minorHAnsi" w:eastAsia="Times New Roman" w:hAnsiTheme="minorHAnsi"/>
                <w:color w:val="1D3175" w:themeColor="text2"/>
                <w:sz w:val="18"/>
                <w:szCs w:val="20"/>
                <w:lang w:eastAsia="da-DK"/>
              </w:rPr>
            </w:pPr>
            <w:r w:rsidRPr="00D07359">
              <w:rPr>
                <w:rFonts w:asciiTheme="minorHAnsi" w:eastAsia="Times New Roman" w:hAnsiTheme="minorHAnsi"/>
                <w:color w:val="1D3175" w:themeColor="text2"/>
                <w:sz w:val="18"/>
                <w:szCs w:val="20"/>
                <w:lang w:eastAsia="da-DK"/>
              </w:rPr>
              <w:t>Glas- / systemvægge defineres på forventet niveau for geometri, placering og tilhørende egenskabsdata</w:t>
            </w:r>
            <w:r>
              <w:rPr>
                <w:rFonts w:ascii="Tahoma" w:eastAsia="Times New Roman" w:hAnsi="Tahoma"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D07359" w:rsidRPr="00DC0237" w:rsidRDefault="00D07359" w:rsidP="00D07359">
            <w:pPr>
              <w:pStyle w:val="Ingenafstand"/>
              <w:rPr>
                <w:rFonts w:asciiTheme="minorHAnsi" w:eastAsia="Times New Roman" w:hAnsiTheme="minorHAnsi"/>
                <w:color w:val="1D3175" w:themeColor="text2"/>
                <w:sz w:val="18"/>
                <w:szCs w:val="20"/>
                <w:lang w:eastAsia="da-DK"/>
              </w:rPr>
            </w:pPr>
            <w:r w:rsidRPr="00D07359">
              <w:rPr>
                <w:rFonts w:asciiTheme="minorHAnsi" w:eastAsia="Times New Roman" w:hAnsiTheme="minorHAnsi"/>
                <w:color w:val="1D3175" w:themeColor="text2"/>
                <w:sz w:val="18"/>
                <w:szCs w:val="20"/>
                <w:lang w:eastAsia="da-DK"/>
              </w:rPr>
              <w:t>Glas- / systemvægge defineres på fastlagt niveau for geometri, placering og tilhørende egenskabsdata</w:t>
            </w:r>
            <w:r>
              <w:rPr>
                <w:rFonts w:ascii="Tahoma" w:eastAsia="Times New Roman" w:hAnsi="Tahoma" w:cs="Tahoma"/>
                <w:color w:val="1D3175" w:themeColor="text2"/>
                <w:sz w:val="18"/>
                <w:szCs w:val="20"/>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D07359" w:rsidRPr="00DC0237" w:rsidRDefault="00D07359" w:rsidP="00D07359">
            <w:pPr>
              <w:pStyle w:val="Ingenafstand"/>
              <w:rPr>
                <w:rFonts w:asciiTheme="minorHAnsi" w:eastAsia="Times New Roman" w:hAnsiTheme="minorHAnsi"/>
                <w:color w:val="1D3175" w:themeColor="text2"/>
                <w:sz w:val="18"/>
                <w:szCs w:val="20"/>
                <w:lang w:eastAsia="da-DK"/>
              </w:rPr>
            </w:pPr>
            <w:r>
              <w:rPr>
                <w:rFonts w:asciiTheme="minorHAnsi" w:eastAsia="Times New Roman" w:hAnsiTheme="minorHAnsi"/>
                <w:color w:val="1D3175" w:themeColor="text2"/>
                <w:sz w:val="18"/>
                <w:szCs w:val="20"/>
                <w:lang w:eastAsia="da-DK"/>
              </w:rPr>
              <w:t xml:space="preserve">Glas- / systemvægge </w:t>
            </w:r>
            <w:r w:rsidRPr="00D07359">
              <w:rPr>
                <w:rFonts w:asciiTheme="minorHAnsi" w:eastAsia="Times New Roman" w:hAnsiTheme="minorHAnsi"/>
                <w:color w:val="1D3175" w:themeColor="text2"/>
                <w:sz w:val="18"/>
                <w:szCs w:val="20"/>
                <w:lang w:eastAsia="da-DK"/>
              </w:rPr>
              <w:t>defineres på endeligt niveau for geometri, placering og tilhørende egenskabsdata</w:t>
            </w:r>
            <w:r>
              <w:rPr>
                <w:rFonts w:ascii="Tahoma" w:eastAsia="Times New Roman" w:hAnsi="Tahoma"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D07359" w:rsidRPr="00D07359" w:rsidRDefault="00D07359" w:rsidP="00D07359">
            <w:pPr>
              <w:pStyle w:val="Ingenafstand"/>
              <w:rPr>
                <w:rFonts w:asciiTheme="minorHAnsi" w:eastAsia="Times New Roman" w:hAnsiTheme="minorHAnsi"/>
                <w:color w:val="1D3175" w:themeColor="text2"/>
                <w:sz w:val="18"/>
                <w:szCs w:val="20"/>
                <w:lang w:eastAsia="da-DK"/>
              </w:rPr>
            </w:pPr>
            <w:r w:rsidRPr="00D07359">
              <w:rPr>
                <w:rFonts w:asciiTheme="minorHAnsi" w:eastAsia="Times New Roman" w:hAnsiTheme="minorHAnsi"/>
                <w:color w:val="1D3175" w:themeColor="text2"/>
                <w:sz w:val="18"/>
                <w:szCs w:val="20"/>
                <w:lang w:eastAsia="da-DK"/>
              </w:rPr>
              <w:t xml:space="preserve">Glas- / systemvægge defineres på endelig detaljeret niveau for geometri, placering og tilhørende egenskabsdata </w:t>
            </w:r>
          </w:p>
          <w:p w:rsidR="00D07359" w:rsidRPr="00DC0237" w:rsidRDefault="00D07359" w:rsidP="00D07359">
            <w:pPr>
              <w:pStyle w:val="Ingenafstand"/>
              <w:rPr>
                <w:rFonts w:asciiTheme="minorHAnsi" w:eastAsia="Times New Roman" w:hAnsiTheme="minorHAnsi"/>
                <w:color w:val="1D3175" w:themeColor="text2"/>
                <w:sz w:val="18"/>
                <w:szCs w:val="20"/>
                <w:lang w:eastAsia="da-DK"/>
              </w:rPr>
            </w:pPr>
            <w:r w:rsidRPr="00D07359">
              <w:rPr>
                <w:rFonts w:asciiTheme="minorHAnsi" w:eastAsia="Times New Roman" w:hAnsiTheme="minorHAnsi"/>
                <w:color w:val="1D3175" w:themeColor="text2"/>
                <w:sz w:val="18"/>
                <w:szCs w:val="20"/>
                <w:lang w:eastAsia="da-DK"/>
              </w:rPr>
              <w:t>i henhold til faktiske produktvalg</w:t>
            </w:r>
            <w:r>
              <w:rPr>
                <w:rFonts w:ascii="Tahoma" w:eastAsia="Times New Roman" w:hAnsi="Tahoma" w:cs="Tahoma"/>
                <w:color w:val="1D3175" w:themeColor="text2"/>
                <w:sz w:val="18"/>
                <w:szCs w:val="20"/>
                <w:lang w:eastAsia="da-DK"/>
              </w:rPr>
              <w:t>.</w:t>
            </w:r>
          </w:p>
        </w:tc>
      </w:tr>
      <w:tr w:rsidR="00D07359" w:rsidRPr="00DC0237" w:rsidTr="00D07359">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D07359" w:rsidRPr="00DC0237" w:rsidRDefault="00D07359" w:rsidP="00D0735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D07359" w:rsidRPr="00DC0237" w:rsidRDefault="00D07359" w:rsidP="00D0735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D07359" w:rsidRPr="00DC0237" w:rsidRDefault="00D07359" w:rsidP="00D0735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D07359" w:rsidRPr="00DC0237" w:rsidRDefault="00D07359" w:rsidP="00D0735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D07359" w:rsidRPr="00DC0237" w:rsidRDefault="00D07359" w:rsidP="00D07359">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LOG 400</w:t>
            </w:r>
          </w:p>
        </w:tc>
      </w:tr>
      <w:tr w:rsidR="00D07359" w:rsidRPr="00DC0237" w:rsidTr="00D07359">
        <w:trPr>
          <w:trHeight w:val="28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D07359" w:rsidRPr="00DC0237" w:rsidRDefault="00D07359" w:rsidP="00D0735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FORSLAGSNIVEAU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D07359" w:rsidRPr="00DC0237" w:rsidRDefault="00D07359" w:rsidP="00D0735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GENERISK 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D07359" w:rsidRPr="00DC0237" w:rsidRDefault="00D07359" w:rsidP="00D0735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TYPE-NIVEAU</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D07359" w:rsidRPr="00DC0237" w:rsidRDefault="00D07359" w:rsidP="00D0735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DETALJERET TYPE-NIVEAU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D07359" w:rsidRPr="00DC0237" w:rsidRDefault="00D07359" w:rsidP="00D0735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PRODUKTIONSNIVEAU</w:t>
            </w:r>
          </w:p>
        </w:tc>
      </w:tr>
      <w:tr w:rsidR="00D07359" w:rsidRPr="00DC0237" w:rsidTr="00D07359">
        <w:trPr>
          <w:trHeight w:val="2270"/>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tcPr>
          <w:p w:rsidR="00D07359" w:rsidRPr="00DC0237" w:rsidRDefault="00D07359" w:rsidP="00D07359">
            <w:pPr>
              <w:pStyle w:val="Ingenafstand"/>
              <w:rPr>
                <w:rFonts w:asciiTheme="minorHAnsi" w:eastAsia="Times New Roman" w:hAnsiTheme="minorHAnsi" w:cs="Times New Roman"/>
                <w:noProof/>
                <w:color w:val="1D3175" w:themeColor="text2"/>
                <w:sz w:val="18"/>
                <w:szCs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D07359" w:rsidRPr="00DC0237" w:rsidRDefault="003A510B" w:rsidP="00D07359">
            <w:pPr>
              <w:pStyle w:val="Ingenafstand"/>
              <w:rPr>
                <w:rFonts w:asciiTheme="minorHAnsi" w:eastAsia="Times New Roman" w:hAnsiTheme="minorHAnsi"/>
                <w:color w:val="1D3175" w:themeColor="text2"/>
                <w:sz w:val="18"/>
                <w:lang w:eastAsia="da-DK"/>
              </w:rPr>
            </w:pPr>
            <w:r>
              <w:rPr>
                <w:noProof/>
                <w:lang w:eastAsia="da-DK"/>
              </w:rPr>
              <w:drawing>
                <wp:anchor distT="0" distB="0" distL="114300" distR="114300" simplePos="0" relativeHeight="251902976" behindDoc="0" locked="0" layoutInCell="1" allowOverlap="1">
                  <wp:simplePos x="0" y="0"/>
                  <wp:positionH relativeFrom="column">
                    <wp:posOffset>266354</wp:posOffset>
                  </wp:positionH>
                  <wp:positionV relativeFrom="paragraph">
                    <wp:posOffset>11950</wp:posOffset>
                  </wp:positionV>
                  <wp:extent cx="1061787" cy="1399309"/>
                  <wp:effectExtent l="0" t="0" r="5080" b="0"/>
                  <wp:wrapNone/>
                  <wp:docPr id="480" name="Billed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61787" cy="1399309"/>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D07359" w:rsidRPr="00DC0237" w:rsidRDefault="003A510B" w:rsidP="00D07359">
            <w:pPr>
              <w:pStyle w:val="Ingenafstand"/>
              <w:rPr>
                <w:rFonts w:asciiTheme="minorHAnsi" w:eastAsia="Times New Roman" w:hAnsiTheme="minorHAnsi"/>
                <w:color w:val="1D3175" w:themeColor="text2"/>
                <w:sz w:val="18"/>
                <w:lang w:eastAsia="da-DK"/>
              </w:rPr>
            </w:pPr>
            <w:r>
              <w:rPr>
                <w:noProof/>
                <w:lang w:eastAsia="da-DK"/>
              </w:rPr>
              <w:drawing>
                <wp:anchor distT="0" distB="0" distL="114300" distR="114300" simplePos="0" relativeHeight="251904000" behindDoc="0" locked="0" layoutInCell="1" allowOverlap="1">
                  <wp:simplePos x="0" y="0"/>
                  <wp:positionH relativeFrom="column">
                    <wp:posOffset>260696</wp:posOffset>
                  </wp:positionH>
                  <wp:positionV relativeFrom="paragraph">
                    <wp:posOffset>-1158</wp:posOffset>
                  </wp:positionV>
                  <wp:extent cx="1055928" cy="1412759"/>
                  <wp:effectExtent l="0" t="0" r="0" b="0"/>
                  <wp:wrapNone/>
                  <wp:docPr id="486" name="Billed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55928" cy="1412759"/>
                          </a:xfrm>
                          <a:prstGeom prst="rect">
                            <a:avLst/>
                          </a:prstGeom>
                        </pic:spPr>
                      </pic:pic>
                    </a:graphicData>
                  </a:graphic>
                </wp:anchor>
              </w:drawing>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D07359" w:rsidRPr="00DC0237" w:rsidRDefault="003A510B" w:rsidP="00D07359">
            <w:pPr>
              <w:pStyle w:val="Ingenafstand"/>
              <w:rPr>
                <w:rFonts w:asciiTheme="minorHAnsi" w:eastAsia="Times New Roman" w:hAnsiTheme="minorHAnsi"/>
                <w:color w:val="1D3175" w:themeColor="text2"/>
                <w:sz w:val="18"/>
                <w:lang w:eastAsia="da-DK"/>
              </w:rPr>
            </w:pPr>
            <w:r>
              <w:rPr>
                <w:noProof/>
                <w:lang w:eastAsia="da-DK"/>
              </w:rPr>
              <w:drawing>
                <wp:anchor distT="0" distB="0" distL="114300" distR="114300" simplePos="0" relativeHeight="251906048" behindDoc="0" locked="0" layoutInCell="1" allowOverlap="1" wp14:anchorId="3BFF0351" wp14:editId="412F0EF2">
                  <wp:simplePos x="0" y="0"/>
                  <wp:positionH relativeFrom="column">
                    <wp:posOffset>270799</wp:posOffset>
                  </wp:positionH>
                  <wp:positionV relativeFrom="paragraph">
                    <wp:posOffset>1382</wp:posOffset>
                  </wp:positionV>
                  <wp:extent cx="1055928" cy="1412759"/>
                  <wp:effectExtent l="0" t="0" r="0" b="0"/>
                  <wp:wrapNone/>
                  <wp:docPr id="487" name="Billed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55928" cy="1412759"/>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D07359" w:rsidRPr="00DC0237" w:rsidRDefault="003A510B" w:rsidP="00D07359">
            <w:pPr>
              <w:pStyle w:val="Ingenafstand"/>
              <w:rPr>
                <w:rFonts w:asciiTheme="minorHAnsi" w:eastAsia="Times New Roman" w:hAnsiTheme="minorHAnsi"/>
                <w:color w:val="1D3175" w:themeColor="text2"/>
                <w:sz w:val="18"/>
                <w:lang w:eastAsia="da-DK"/>
              </w:rPr>
            </w:pPr>
            <w:r>
              <w:rPr>
                <w:noProof/>
                <w:lang w:eastAsia="da-DK"/>
              </w:rPr>
              <w:drawing>
                <wp:anchor distT="0" distB="0" distL="114300" distR="114300" simplePos="0" relativeHeight="251908096" behindDoc="0" locked="0" layoutInCell="1" allowOverlap="1" wp14:anchorId="3BFF0351" wp14:editId="412F0EF2">
                  <wp:simplePos x="0" y="0"/>
                  <wp:positionH relativeFrom="column">
                    <wp:posOffset>285634</wp:posOffset>
                  </wp:positionH>
                  <wp:positionV relativeFrom="paragraph">
                    <wp:posOffset>14489</wp:posOffset>
                  </wp:positionV>
                  <wp:extent cx="1055928" cy="1412759"/>
                  <wp:effectExtent l="0" t="0" r="0" b="0"/>
                  <wp:wrapNone/>
                  <wp:docPr id="489" name="Billed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55928" cy="1412759"/>
                          </a:xfrm>
                          <a:prstGeom prst="rect">
                            <a:avLst/>
                          </a:prstGeom>
                        </pic:spPr>
                      </pic:pic>
                    </a:graphicData>
                  </a:graphic>
                </wp:anchor>
              </w:drawing>
            </w:r>
          </w:p>
        </w:tc>
      </w:tr>
      <w:tr w:rsidR="00D07359" w:rsidRPr="00DC0237" w:rsidTr="003A510B">
        <w:trPr>
          <w:trHeight w:val="187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hideMark/>
          </w:tcPr>
          <w:p w:rsidR="00D07359" w:rsidRPr="00DC0237" w:rsidRDefault="00D07359" w:rsidP="00D0735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D07359" w:rsidRPr="00D07359" w:rsidRDefault="00D07359" w:rsidP="00D07359">
            <w:pPr>
              <w:pStyle w:val="Ingenafstand"/>
              <w:rPr>
                <w:rFonts w:asciiTheme="minorHAnsi" w:eastAsia="Times New Roman" w:hAnsiTheme="minorHAnsi"/>
                <w:color w:val="1D3175" w:themeColor="text2"/>
                <w:sz w:val="18"/>
                <w:lang w:eastAsia="da-DK"/>
              </w:rPr>
            </w:pPr>
            <w:r w:rsidRPr="00D07359">
              <w:rPr>
                <w:rFonts w:asciiTheme="minorHAnsi" w:eastAsia="Times New Roman" w:hAnsiTheme="minorHAnsi"/>
                <w:color w:val="1D3175" w:themeColor="text2"/>
                <w:sz w:val="18"/>
                <w:lang w:eastAsia="da-DK"/>
              </w:rPr>
              <w:t>Glas- / Systemvægge, inkl</w:t>
            </w:r>
            <w:r>
              <w:rPr>
                <w:rFonts w:ascii="Tahoma" w:eastAsia="Times New Roman" w:hAnsi="Tahoma" w:cs="Tahoma"/>
                <w:color w:val="1D3175" w:themeColor="text2"/>
                <w:sz w:val="18"/>
                <w:lang w:eastAsia="da-DK"/>
              </w:rPr>
              <w:t>.</w:t>
            </w:r>
          </w:p>
          <w:p w:rsidR="00D07359" w:rsidRPr="00DC0237" w:rsidRDefault="00D07359" w:rsidP="00D07359">
            <w:pPr>
              <w:pStyle w:val="Ingenafstand"/>
              <w:rPr>
                <w:rFonts w:asciiTheme="minorHAnsi" w:eastAsia="Times New Roman" w:hAnsiTheme="minorHAnsi"/>
                <w:color w:val="1D3175" w:themeColor="text2"/>
                <w:sz w:val="18"/>
                <w:lang w:eastAsia="da-DK"/>
              </w:rPr>
            </w:pPr>
            <w:r w:rsidRPr="00D07359">
              <w:rPr>
                <w:rFonts w:asciiTheme="minorHAnsi" w:eastAsia="Times New Roman" w:hAnsiTheme="minorHAnsi"/>
                <w:color w:val="1D3175" w:themeColor="text2"/>
                <w:sz w:val="18"/>
                <w:lang w:eastAsia="da-DK"/>
              </w:rPr>
              <w:t>generisk placering og størrelse på åbninger og paneler modelleres i maks</w:t>
            </w:r>
            <w:r>
              <w:rPr>
                <w:rFonts w:ascii="Tahoma" w:eastAsia="Times New Roman" w:hAnsi="Tahoma" w:cs="Tahoma"/>
                <w:color w:val="1D3175" w:themeColor="text2"/>
                <w:sz w:val="18"/>
                <w:lang w:eastAsia="da-DK"/>
              </w:rPr>
              <w:t>.</w:t>
            </w:r>
            <w:r w:rsidRPr="00D07359">
              <w:rPr>
                <w:rFonts w:asciiTheme="minorHAnsi" w:eastAsia="Times New Roman" w:hAnsiTheme="minorHAnsi"/>
                <w:color w:val="1D3175" w:themeColor="text2"/>
                <w:sz w:val="18"/>
                <w:lang w:eastAsia="da-DK"/>
              </w:rPr>
              <w:t xml:space="preserve"> ydre kontur opdelt på overordnede typer</w:t>
            </w:r>
            <w:r>
              <w:rPr>
                <w:rFonts w:ascii="Tahoma" w:eastAsia="Times New Roman" w:hAnsi="Tahoma"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D07359" w:rsidRPr="00DC0237" w:rsidRDefault="00D07359" w:rsidP="00D07359">
            <w:pPr>
              <w:pStyle w:val="Ingenafstand"/>
              <w:rPr>
                <w:rFonts w:asciiTheme="minorHAnsi" w:eastAsia="Times New Roman" w:hAnsiTheme="minorHAnsi"/>
                <w:color w:val="1D3175" w:themeColor="text2"/>
                <w:sz w:val="18"/>
                <w:lang w:eastAsia="da-DK"/>
              </w:rPr>
            </w:pPr>
            <w:r w:rsidRPr="00D07359">
              <w:rPr>
                <w:rFonts w:asciiTheme="minorHAnsi" w:eastAsia="Times New Roman" w:hAnsiTheme="minorHAnsi"/>
                <w:color w:val="1D3175" w:themeColor="text2"/>
                <w:sz w:val="18"/>
                <w:lang w:eastAsia="da-DK"/>
              </w:rPr>
              <w:t>Glas- /systemvægge, Inkl</w:t>
            </w:r>
            <w:r>
              <w:rPr>
                <w:rFonts w:ascii="Tahoma" w:eastAsia="Times New Roman" w:hAnsi="Tahoma" w:cs="Tahoma"/>
                <w:color w:val="1D3175" w:themeColor="text2"/>
                <w:sz w:val="18"/>
                <w:lang w:eastAsia="da-DK"/>
              </w:rPr>
              <w:t>.</w:t>
            </w:r>
            <w:r w:rsidRPr="00D07359">
              <w:rPr>
                <w:rFonts w:asciiTheme="minorHAnsi" w:eastAsia="Times New Roman" w:hAnsiTheme="minorHAnsi"/>
                <w:color w:val="1D3175" w:themeColor="text2"/>
                <w:sz w:val="18"/>
                <w:lang w:eastAsia="da-DK"/>
              </w:rPr>
              <w:t xml:space="preserve"> </w:t>
            </w:r>
            <w:proofErr w:type="spellStart"/>
            <w:r w:rsidRPr="00D07359">
              <w:rPr>
                <w:rFonts w:asciiTheme="minorHAnsi" w:eastAsia="Times New Roman" w:hAnsiTheme="minorHAnsi"/>
                <w:color w:val="1D3175" w:themeColor="text2"/>
                <w:sz w:val="18"/>
                <w:lang w:eastAsia="da-DK"/>
              </w:rPr>
              <w:t>grid</w:t>
            </w:r>
            <w:proofErr w:type="spellEnd"/>
            <w:r w:rsidRPr="00D07359">
              <w:rPr>
                <w:rFonts w:asciiTheme="minorHAnsi" w:eastAsia="Times New Roman" w:hAnsiTheme="minorHAnsi"/>
                <w:color w:val="1D3175" w:themeColor="text2"/>
                <w:sz w:val="18"/>
                <w:lang w:eastAsia="da-DK"/>
              </w:rPr>
              <w:t xml:space="preserve"> med inddeling af paneler, åbninger og profiler, modelleres i maks. ydre kontur opdelt på typer</w:t>
            </w:r>
            <w:r>
              <w:rPr>
                <w:rFonts w:ascii="Tahoma" w:eastAsia="Times New Roman" w:hAnsi="Tahoma" w:cs="Tahoma"/>
                <w:color w:val="1D3175" w:themeColor="text2"/>
                <w:sz w:val="18"/>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D07359" w:rsidRPr="00DC0237" w:rsidRDefault="003A510B" w:rsidP="003A510B">
            <w:pPr>
              <w:pStyle w:val="Ingenafstand"/>
              <w:rPr>
                <w:rFonts w:asciiTheme="minorHAnsi" w:eastAsia="Times New Roman" w:hAnsiTheme="minorHAnsi"/>
                <w:color w:val="1D3175" w:themeColor="text2"/>
                <w:sz w:val="18"/>
                <w:lang w:eastAsia="da-DK"/>
              </w:rPr>
            </w:pPr>
            <w:r w:rsidRPr="003A510B">
              <w:rPr>
                <w:rFonts w:asciiTheme="minorHAnsi" w:eastAsia="Times New Roman" w:hAnsiTheme="minorHAnsi"/>
                <w:color w:val="1D3175" w:themeColor="text2"/>
                <w:sz w:val="18"/>
                <w:lang w:eastAsia="da-DK"/>
              </w:rPr>
              <w:t>Glas- /systemvægge, Inkl</w:t>
            </w:r>
            <w:r>
              <w:rPr>
                <w:rFonts w:ascii="Tahoma" w:eastAsia="Times New Roman" w:hAnsi="Tahoma" w:cs="Tahoma"/>
                <w:color w:val="1D3175" w:themeColor="text2"/>
                <w:sz w:val="18"/>
                <w:lang w:eastAsia="da-DK"/>
              </w:rPr>
              <w:t>.</w:t>
            </w:r>
            <w:r w:rsidRPr="003A510B">
              <w:rPr>
                <w:rFonts w:asciiTheme="minorHAnsi" w:eastAsia="Times New Roman" w:hAnsiTheme="minorHAnsi"/>
                <w:color w:val="1D3175" w:themeColor="text2"/>
                <w:sz w:val="18"/>
                <w:lang w:eastAsia="da-DK"/>
              </w:rPr>
              <w:t xml:space="preserve"> </w:t>
            </w:r>
            <w:proofErr w:type="spellStart"/>
            <w:r w:rsidRPr="003A510B">
              <w:rPr>
                <w:rFonts w:asciiTheme="minorHAnsi" w:eastAsia="Times New Roman" w:hAnsiTheme="minorHAnsi"/>
                <w:color w:val="1D3175" w:themeColor="text2"/>
                <w:sz w:val="18"/>
                <w:lang w:eastAsia="da-DK"/>
              </w:rPr>
              <w:t>grid</w:t>
            </w:r>
            <w:proofErr w:type="spellEnd"/>
            <w:r w:rsidRPr="003A510B">
              <w:rPr>
                <w:rFonts w:asciiTheme="minorHAnsi" w:eastAsia="Times New Roman" w:hAnsiTheme="minorHAnsi"/>
                <w:color w:val="1D3175" w:themeColor="text2"/>
                <w:sz w:val="18"/>
                <w:lang w:eastAsia="da-DK"/>
              </w:rPr>
              <w:t xml:space="preserve"> med inddeling af paneler, åbninger og profiler, modelleres i maks. ydre kontur opdelt på typer</w:t>
            </w:r>
            <w:r>
              <w:rPr>
                <w:rFonts w:ascii="Tahoma" w:eastAsia="Times New Roman" w:hAnsi="Tahoma"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D07359" w:rsidRPr="00DC0237" w:rsidRDefault="003A510B" w:rsidP="003A510B">
            <w:pPr>
              <w:pStyle w:val="Ingenafstand"/>
              <w:rPr>
                <w:rFonts w:asciiTheme="minorHAnsi" w:eastAsia="Times New Roman" w:hAnsiTheme="minorHAnsi"/>
                <w:color w:val="1D3175" w:themeColor="text2"/>
                <w:sz w:val="18"/>
                <w:lang w:eastAsia="da-DK"/>
              </w:rPr>
            </w:pPr>
            <w:r w:rsidRPr="003A510B">
              <w:rPr>
                <w:rFonts w:asciiTheme="minorHAnsi" w:eastAsia="Times New Roman" w:hAnsiTheme="minorHAnsi"/>
                <w:color w:val="1D3175" w:themeColor="text2"/>
                <w:sz w:val="18"/>
                <w:lang w:eastAsia="da-DK"/>
              </w:rPr>
              <w:t>Glas- /systemvægge, Inkl</w:t>
            </w:r>
            <w:r>
              <w:rPr>
                <w:rFonts w:ascii="Tahoma" w:eastAsia="Times New Roman" w:hAnsi="Tahoma" w:cs="Tahoma"/>
                <w:color w:val="1D3175" w:themeColor="text2"/>
                <w:sz w:val="18"/>
                <w:lang w:eastAsia="da-DK"/>
              </w:rPr>
              <w:t>.</w:t>
            </w:r>
            <w:r w:rsidRPr="003A510B">
              <w:rPr>
                <w:rFonts w:asciiTheme="minorHAnsi" w:eastAsia="Times New Roman" w:hAnsiTheme="minorHAnsi"/>
                <w:color w:val="1D3175" w:themeColor="text2"/>
                <w:sz w:val="18"/>
                <w:lang w:eastAsia="da-DK"/>
              </w:rPr>
              <w:t xml:space="preserve"> </w:t>
            </w:r>
            <w:proofErr w:type="spellStart"/>
            <w:r w:rsidRPr="003A510B">
              <w:rPr>
                <w:rFonts w:asciiTheme="minorHAnsi" w:eastAsia="Times New Roman" w:hAnsiTheme="minorHAnsi"/>
                <w:color w:val="1D3175" w:themeColor="text2"/>
                <w:sz w:val="18"/>
                <w:lang w:eastAsia="da-DK"/>
              </w:rPr>
              <w:t>grid</w:t>
            </w:r>
            <w:proofErr w:type="spellEnd"/>
            <w:r w:rsidRPr="003A510B">
              <w:rPr>
                <w:rFonts w:asciiTheme="minorHAnsi" w:eastAsia="Times New Roman" w:hAnsiTheme="minorHAnsi"/>
                <w:color w:val="1D3175" w:themeColor="text2"/>
                <w:sz w:val="18"/>
                <w:lang w:eastAsia="da-DK"/>
              </w:rPr>
              <w:t xml:space="preserve"> med inddeling af paneler, åbninger og profiler, modelleres i maks. ydre kontur opdelt på typer</w:t>
            </w:r>
            <w:r>
              <w:rPr>
                <w:rFonts w:ascii="Tahoma" w:eastAsia="Times New Roman" w:hAnsi="Tahoma" w:cs="Tahoma"/>
                <w:color w:val="1D3175" w:themeColor="text2"/>
                <w:sz w:val="18"/>
                <w:lang w:eastAsia="da-DK"/>
              </w:rPr>
              <w:t>.</w:t>
            </w:r>
          </w:p>
        </w:tc>
      </w:tr>
      <w:tr w:rsidR="00D07359" w:rsidRPr="00DC0237" w:rsidTr="00D07359">
        <w:trPr>
          <w:trHeight w:val="283"/>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D07359" w:rsidRPr="00DC0237" w:rsidRDefault="00D07359" w:rsidP="00D07359">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9.6 MÆNGDEFORTEGNELSE</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bottom"/>
            <w:hideMark/>
          </w:tcPr>
          <w:p w:rsidR="00D07359" w:rsidRPr="00DC0237" w:rsidRDefault="00D07359" w:rsidP="00D07359">
            <w:pPr>
              <w:spacing w:after="0"/>
              <w:outlineLvl w:val="0"/>
              <w:rPr>
                <w:rFonts w:eastAsia="Times New Roman" w:cs="Times New Roman"/>
                <w:b/>
                <w:color w:val="1D3175" w:themeColor="text2"/>
                <w:sz w:val="20"/>
                <w:szCs w:val="20"/>
                <w:lang w:eastAsia="da-DK"/>
              </w:rPr>
            </w:pPr>
            <w:r w:rsidRPr="00DC0237">
              <w:rPr>
                <w:rFonts w:eastAsia="Times New Roman" w:cs="Times New Roman"/>
                <w:b/>
                <w:color w:val="1D3175" w:themeColor="text2"/>
                <w:sz w:val="20"/>
                <w:szCs w:val="20"/>
                <w:lang w:eastAsia="da-DK"/>
              </w:rPr>
              <w:t> </w:t>
            </w:r>
          </w:p>
        </w:tc>
      </w:tr>
      <w:tr w:rsidR="00D07359" w:rsidRPr="00DC0237" w:rsidTr="00D07359">
        <w:trPr>
          <w:trHeight w:val="285"/>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D07359" w:rsidRPr="00DC0237" w:rsidRDefault="00D07359" w:rsidP="00D07359">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D07359" w:rsidRPr="00DC0237" w:rsidRDefault="00D07359" w:rsidP="00D07359">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D07359" w:rsidRPr="00DC0237" w:rsidRDefault="00D07359" w:rsidP="00D0735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D07359" w:rsidRPr="00DC0237" w:rsidRDefault="00D07359" w:rsidP="00D0735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D07359" w:rsidRPr="00DC0237" w:rsidRDefault="00D07359" w:rsidP="00D0735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r>
      <w:tr w:rsidR="00D07359" w:rsidRPr="00DC0237" w:rsidTr="00D07359">
        <w:trPr>
          <w:trHeight w:val="285"/>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D07359" w:rsidRPr="00DC0237" w:rsidRDefault="00D07359" w:rsidP="00D0735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D07359" w:rsidRPr="00DC0237" w:rsidRDefault="00D07359" w:rsidP="00D0735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D07359" w:rsidRPr="00DC0237" w:rsidRDefault="00D07359" w:rsidP="00D0735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D07359" w:rsidRPr="00DC0237" w:rsidRDefault="00D07359" w:rsidP="00D0735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bottom"/>
            <w:hideMark/>
          </w:tcPr>
          <w:p w:rsidR="00D07359" w:rsidRPr="00DC0237" w:rsidRDefault="00D07359" w:rsidP="00D0735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r>
      <w:tr w:rsidR="00D07359" w:rsidRPr="00DC0237" w:rsidTr="00D07359">
        <w:trPr>
          <w:trHeight w:val="285"/>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D07359" w:rsidRPr="00DC0237" w:rsidRDefault="00D07359" w:rsidP="00D0735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lastRenderedPageBreak/>
              <w:t>LOI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D07359" w:rsidRPr="00DC0237" w:rsidRDefault="00D07359" w:rsidP="00D0735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D07359" w:rsidRPr="00DC0237" w:rsidRDefault="00D07359" w:rsidP="00D0735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D07359" w:rsidRPr="00DC0237" w:rsidRDefault="00D07359" w:rsidP="00D0735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D07359" w:rsidRPr="00DC0237" w:rsidRDefault="00D07359" w:rsidP="00D07359">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LOI 400</w:t>
            </w:r>
          </w:p>
        </w:tc>
      </w:tr>
      <w:tr w:rsidR="00D07359" w:rsidRPr="00DC0237" w:rsidTr="00D07359">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D07359" w:rsidRPr="00DC0237" w:rsidRDefault="00D07359" w:rsidP="00D07359">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9.1 KLASSIFIKATION</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D07359" w:rsidRPr="00DC0237" w:rsidRDefault="00D07359" w:rsidP="00D07359">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AD2A8B" w:rsidRPr="00DC0237" w:rsidTr="00D07359">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b/>
                <w:color w:val="1D3175" w:themeColor="text2"/>
                <w:sz w:val="18"/>
                <w:szCs w:val="18"/>
              </w:rPr>
            </w:pPr>
            <w:r w:rsidRPr="0036655A">
              <w:rPr>
                <w:b/>
                <w:color w:val="1D3175" w:themeColor="text2"/>
                <w:sz w:val="18"/>
                <w:szCs w:val="18"/>
              </w:rPr>
              <w:t>Klassifikationskode version</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r w:rsidRPr="00F33537">
              <w:rPr>
                <w:color w:val="1D3175" w:themeColor="text2"/>
                <w:sz w:val="18"/>
                <w:szCs w:val="18"/>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r w:rsidRPr="00F33537">
              <w:rPr>
                <w:color w:val="1D3175" w:themeColor="text2"/>
                <w:sz w:val="18"/>
                <w:szCs w:val="18"/>
              </w:rPr>
              <w:t>…</w:t>
            </w:r>
          </w:p>
        </w:tc>
      </w:tr>
      <w:tr w:rsidR="00AD2A8B" w:rsidRPr="00DC0237" w:rsidTr="00D07359">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b/>
                <w:color w:val="1D3175" w:themeColor="text2"/>
                <w:sz w:val="18"/>
                <w:szCs w:val="18"/>
              </w:rPr>
            </w:pPr>
            <w:r>
              <w:rPr>
                <w:b/>
                <w:color w:val="1D3175" w:themeColor="text2"/>
                <w:sz w:val="18"/>
                <w:szCs w:val="18"/>
              </w:rPr>
              <w:t>Topnode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b/>
                <w:color w:val="1D3175" w:themeColor="text2"/>
                <w:sz w:val="18"/>
                <w:szCs w:val="18"/>
              </w:rPr>
            </w:pPr>
            <w:r>
              <w:rPr>
                <w:b/>
                <w:color w:val="1D3175" w:themeColor="text2"/>
                <w:sz w:val="18"/>
                <w:szCs w:val="18"/>
              </w:rPr>
              <w:t>Hovedtype-ID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D07359">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b/>
                <w:color w:val="1D3175" w:themeColor="text2"/>
                <w:sz w:val="18"/>
                <w:szCs w:val="18"/>
              </w:rPr>
            </w:pPr>
            <w:r>
              <w:rPr>
                <w:b/>
                <w:color w:val="1D3175" w:themeColor="text2"/>
                <w:sz w:val="18"/>
                <w:szCs w:val="18"/>
              </w:rPr>
              <w:t>Klassekode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b/>
                <w:color w:val="1D3175" w:themeColor="text2"/>
                <w:sz w:val="18"/>
                <w:szCs w:val="18"/>
              </w:rPr>
            </w:pPr>
            <w:r>
              <w:rPr>
                <w:b/>
                <w:color w:val="1D3175" w:themeColor="text2"/>
                <w:sz w:val="18"/>
                <w:szCs w:val="18"/>
              </w:rPr>
              <w:t>Hovedtypenavn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D07359">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b/>
                <w:color w:val="1D3175" w:themeColor="text2"/>
                <w:sz w:val="18"/>
                <w:szCs w:val="18"/>
              </w:rPr>
            </w:pPr>
            <w:r>
              <w:rPr>
                <w:b/>
                <w:color w:val="1D3175" w:themeColor="text2"/>
                <w:sz w:val="18"/>
                <w:szCs w:val="18"/>
              </w:rPr>
              <w:t>Klassenavn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b/>
                <w:color w:val="1D3175" w:themeColor="text2"/>
                <w:sz w:val="18"/>
                <w:szCs w:val="18"/>
              </w:rPr>
            </w:pPr>
            <w:r>
              <w:rPr>
                <w:b/>
                <w:color w:val="1D3175" w:themeColor="text2"/>
                <w:sz w:val="18"/>
                <w:szCs w:val="18"/>
              </w:rPr>
              <w:t>Undertype-ID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D07359">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b/>
                <w:color w:val="1D3175" w:themeColor="text2"/>
                <w:sz w:val="18"/>
                <w:szCs w:val="18"/>
              </w:rPr>
            </w:pPr>
            <w:r>
              <w:rPr>
                <w:b/>
                <w:color w:val="1D3175" w:themeColor="text2"/>
                <w:sz w:val="18"/>
                <w:szCs w:val="18"/>
              </w:rPr>
              <w:t>Klassifikation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b/>
                <w:color w:val="1D3175" w:themeColor="text2"/>
                <w:sz w:val="18"/>
                <w:szCs w:val="18"/>
              </w:rPr>
            </w:pPr>
            <w:r>
              <w:rPr>
                <w:b/>
                <w:color w:val="1D3175" w:themeColor="text2"/>
                <w:sz w:val="18"/>
                <w:szCs w:val="18"/>
              </w:rPr>
              <w:t>Undertypenavn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D07359">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36655A" w:rsidRDefault="00AD2A8B" w:rsidP="00AD2A8B">
            <w:pPr>
              <w:pStyle w:val="Tabel"/>
              <w:rPr>
                <w:b/>
                <w:color w:val="1D3175" w:themeColor="text2"/>
                <w:sz w:val="18"/>
                <w:szCs w:val="18"/>
              </w:rPr>
            </w:pPr>
            <w:r w:rsidRPr="0036655A">
              <w:rPr>
                <w:b/>
                <w:color w:val="1D3175" w:themeColor="text2"/>
                <w:sz w:val="18"/>
                <w:szCs w:val="18"/>
              </w:rPr>
              <w:t>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D07359">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36655A" w:rsidRDefault="00AD2A8B" w:rsidP="00AD2A8B">
            <w:pPr>
              <w:pStyle w:val="Tabel"/>
              <w:rPr>
                <w:b/>
                <w:color w:val="1D3175" w:themeColor="text2"/>
                <w:sz w:val="18"/>
                <w:szCs w:val="18"/>
              </w:rPr>
            </w:pPr>
            <w:r w:rsidRPr="0036655A">
              <w:rPr>
                <w:b/>
                <w:color w:val="1D3175" w:themeColor="text2"/>
                <w:sz w:val="18"/>
                <w:szCs w:val="18"/>
              </w:rPr>
              <w:t>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D07359">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36655A" w:rsidRDefault="00AD2A8B" w:rsidP="00AD2A8B">
            <w:pPr>
              <w:pStyle w:val="Tabel"/>
              <w:rPr>
                <w:i/>
                <w:color w:val="1D3175" w:themeColor="text2"/>
                <w:sz w:val="18"/>
                <w:szCs w:val="18"/>
              </w:rPr>
            </w:pPr>
            <w:r w:rsidRPr="0036655A">
              <w:rPr>
                <w:i/>
                <w:color w:val="1D3175" w:themeColor="text2"/>
                <w:sz w:val="18"/>
                <w:szCs w:val="18"/>
              </w:rPr>
              <w:t>Produkt-ID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D07359">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D07359">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D07359">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D07359">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AD2A8B" w:rsidRPr="00DC0237" w:rsidRDefault="00AD2A8B" w:rsidP="00AD2A8B">
            <w:pPr>
              <w:pStyle w:val="Ingenafstand"/>
              <w:rPr>
                <w:rFonts w:asciiTheme="minorHAnsi" w:eastAsia="Times New Roman" w:hAnsiTheme="minorHAnsi" w:cs="Times New Roman"/>
                <w:b/>
                <w:bCs/>
                <w:i/>
                <w:color w:val="1D3175" w:themeColor="text2"/>
                <w:szCs w:val="20"/>
                <w:lang w:eastAsia="da-DK"/>
              </w:rPr>
            </w:pPr>
            <w:r w:rsidRPr="00DC0237">
              <w:rPr>
                <w:rFonts w:asciiTheme="minorHAnsi" w:eastAsia="Times New Roman" w:hAnsiTheme="minorHAnsi"/>
                <w:b/>
                <w:i/>
                <w:color w:val="1D3175" w:themeColor="text2"/>
                <w:lang w:eastAsia="da-DK"/>
              </w:rPr>
              <w:t>9.4 DIGITAL PROJEKTERING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AD2A8B" w:rsidRPr="00DC0237" w:rsidRDefault="00AD2A8B" w:rsidP="00AD2A8B">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AD2A8B" w:rsidRPr="00DC0237" w:rsidTr="00D07359">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36655A" w:rsidRDefault="00AD2A8B" w:rsidP="00AD2A8B">
            <w:pPr>
              <w:pStyle w:val="Ingenafstand"/>
              <w:rPr>
                <w:rFonts w:asciiTheme="minorHAnsi" w:eastAsia="Times New Roman" w:hAnsiTheme="minorHAnsi"/>
                <w:b/>
                <w:color w:val="50AC30" w:themeColor="accent3"/>
                <w:sz w:val="18"/>
                <w:szCs w:val="18"/>
                <w:lang w:eastAsia="da-DK"/>
              </w:rPr>
            </w:pPr>
            <w:r w:rsidRPr="0036655A">
              <w:rPr>
                <w:rFonts w:asciiTheme="minorHAnsi" w:eastAsia="Times New Roman" w:hAnsiTheme="minorHAnsi"/>
                <w:b/>
                <w:color w:val="50AC30" w:themeColor="accent3"/>
                <w:sz w:val="18"/>
                <w:szCs w:val="18"/>
                <w:lang w:eastAsia="da-DK"/>
              </w:rPr>
              <w:t>Typenavn</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AD2A8B" w:rsidRPr="00DC0237" w:rsidTr="00D07359">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36655A" w:rsidRDefault="00AD2A8B" w:rsidP="00AD2A8B">
            <w:pPr>
              <w:pStyle w:val="Ingenafstand"/>
              <w:rPr>
                <w:rFonts w:asciiTheme="minorHAnsi" w:eastAsia="Times New Roman" w:hAnsiTheme="minorHAnsi"/>
                <w:b/>
                <w:color w:val="50AC30" w:themeColor="accent3"/>
                <w:sz w:val="18"/>
                <w:szCs w:val="18"/>
                <w:lang w:eastAsia="da-DK"/>
              </w:rPr>
            </w:pPr>
            <w:r>
              <w:rPr>
                <w:rFonts w:asciiTheme="minorHAnsi" w:eastAsia="Times New Roman" w:hAnsiTheme="minorHAnsi"/>
                <w:b/>
                <w:color w:val="50AC30" w:themeColor="accent3"/>
                <w:sz w:val="18"/>
                <w:szCs w:val="18"/>
                <w:lang w:eastAsia="da-DK"/>
              </w:rPr>
              <w:t>Tykkelse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Brandklasse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Brandklasse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36655A" w:rsidRDefault="002724F8" w:rsidP="00AD2A8B">
            <w:pPr>
              <w:pStyle w:val="Ingenafstand"/>
              <w:rPr>
                <w:rFonts w:asciiTheme="minorHAnsi" w:eastAsia="Times New Roman" w:hAnsiTheme="minorHAnsi"/>
                <w:b/>
                <w:strike/>
                <w:color w:val="1D3175" w:themeColor="text2"/>
                <w:sz w:val="18"/>
                <w:szCs w:val="18"/>
                <w:lang w:eastAsia="da-DK"/>
              </w:rPr>
            </w:pPr>
            <w:r w:rsidRPr="002724F8">
              <w:rPr>
                <w:rFonts w:asciiTheme="minorHAnsi" w:eastAsia="Times New Roman" w:hAnsiTheme="minorHAnsi"/>
                <w:b/>
                <w:color w:val="50AC30" w:themeColor="accent3"/>
                <w:sz w:val="18"/>
                <w:szCs w:val="18"/>
                <w:lang w:eastAsia="da-DK"/>
              </w:rPr>
              <w:t>Enterprise</w:t>
            </w:r>
          </w:p>
        </w:tc>
      </w:tr>
      <w:tr w:rsidR="00AD2A8B" w:rsidRPr="00DC0237" w:rsidTr="00D07359">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36655A" w:rsidRDefault="00AD2A8B" w:rsidP="00AD2A8B">
            <w:pPr>
              <w:pStyle w:val="Ingenafstand"/>
              <w:rPr>
                <w:rFonts w:asciiTheme="minorHAnsi" w:eastAsia="Times New Roman" w:hAnsiTheme="minorHAnsi"/>
                <w:i/>
                <w:color w:val="1D3175" w:themeColor="text2"/>
                <w:sz w:val="18"/>
                <w:szCs w:val="18"/>
                <w:lang w:eastAsia="da-DK"/>
              </w:rPr>
            </w:pPr>
            <w:r w:rsidRPr="0036655A">
              <w:rPr>
                <w:rFonts w:asciiTheme="minorHAnsi" w:eastAsia="Times New Roman" w:hAnsiTheme="minorHAnsi"/>
                <w:i/>
                <w:color w:val="1D3175" w:themeColor="text2"/>
                <w:sz w:val="18"/>
                <w:szCs w:val="18"/>
                <w:lang w:eastAsia="da-DK"/>
              </w:rPr>
              <w:t>Er udvendig</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Brændbar(e) materialer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Brændbar(e) materialer</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Producent</w:t>
            </w:r>
          </w:p>
        </w:tc>
      </w:tr>
      <w:tr w:rsidR="00AD2A8B" w:rsidRPr="00DC0237" w:rsidTr="00D07359">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36655A" w:rsidRDefault="00AD2A8B" w:rsidP="00AD2A8B">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Flammespredning på overflade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Flammespredning på overflade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Produktnavn</w:t>
            </w:r>
          </w:p>
        </w:tc>
      </w:tr>
      <w:tr w:rsidR="00AD2A8B" w:rsidRPr="00DC0237" w:rsidTr="00D07359">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36655A" w:rsidRDefault="00AD2A8B" w:rsidP="00AD2A8B">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Brandadskillende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Brandadskillende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Produktnummer</w:t>
            </w:r>
          </w:p>
        </w:tc>
      </w:tr>
      <w:tr w:rsidR="00AD2A8B" w:rsidRPr="00DC0237" w:rsidTr="00D07359">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36655A" w:rsidRDefault="00AD2A8B" w:rsidP="00AD2A8B">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U-værdi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U-værdi</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p>
        </w:tc>
      </w:tr>
      <w:tr w:rsidR="00AD2A8B" w:rsidRPr="00DC0237" w:rsidTr="00D07359">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color w:val="1D3175" w:themeColor="text2"/>
                <w:sz w:val="18"/>
                <w:szCs w:val="18"/>
                <w:lang w:eastAsia="da-DK"/>
              </w:rPr>
            </w:pPr>
            <w:r w:rsidRPr="00F335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Blyækvivalent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Blyækvivalent</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p>
        </w:tc>
      </w:tr>
      <w:tr w:rsidR="00AD2A8B" w:rsidRPr="00DC0237" w:rsidTr="00D07359">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color w:val="1D3175" w:themeColor="text2"/>
                <w:sz w:val="18"/>
                <w:szCs w:val="18"/>
                <w:lang w:eastAsia="da-DK"/>
              </w:rPr>
            </w:pPr>
            <w:r w:rsidRPr="00F335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Luftlydsisolering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Luftlydsisolering</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p>
        </w:tc>
      </w:tr>
      <w:tr w:rsidR="00AD2A8B" w:rsidRPr="00DC0237" w:rsidTr="00D07359">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Trinlydsisolering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Trinlydsisolering</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p>
        </w:tc>
      </w:tr>
      <w:tr w:rsidR="00166FC6" w:rsidRPr="00DC0237" w:rsidTr="00D07359">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r>
              <w:rPr>
                <w:rFonts w:asciiTheme="minorHAnsi" w:eastAsia="Times New Roman" w:hAnsiTheme="minorHAnsi"/>
                <w:i/>
                <w:color w:val="1D3175" w:themeColor="text2"/>
                <w:sz w:val="18"/>
                <w:szCs w:val="18"/>
                <w:lang w:eastAsia="da-DK"/>
              </w:rPr>
              <w:t>Bygningsnummer</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166FC6" w:rsidRDefault="00166FC6" w:rsidP="00166FC6">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D07359">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166FC6" w:rsidRDefault="00166FC6" w:rsidP="00166FC6">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Byggepladszone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D07359">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D07359">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D07359">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D07359">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D07359">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D07359">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D07359">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D07359">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D07359">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D07359">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p>
        </w:tc>
      </w:tr>
    </w:tbl>
    <w:p w:rsidR="008D5717" w:rsidRPr="00DC0237" w:rsidRDefault="008D5717" w:rsidP="006E1FB7">
      <w:pPr>
        <w:pStyle w:val="Overskrift2"/>
        <w:numPr>
          <w:ilvl w:val="0"/>
          <w:numId w:val="0"/>
        </w:numPr>
        <w:ind w:left="851" w:hanging="851"/>
      </w:pPr>
      <w:bookmarkStart w:id="20" w:name="_Toc87358357"/>
      <w:bookmarkStart w:id="21" w:name="_Toc144113192"/>
      <w:r w:rsidRPr="00DC0237">
        <w:lastRenderedPageBreak/>
        <w:t>[</w:t>
      </w:r>
      <w:r w:rsidR="00DC0237" w:rsidRPr="00DC0237">
        <w:t>K01_</w:t>
      </w:r>
      <w:r w:rsidR="00325C14">
        <w:t>M999</w:t>
      </w:r>
      <w:r w:rsidRPr="00DC0237">
        <w:t>] Arkitektur, Vindue</w:t>
      </w:r>
      <w:bookmarkEnd w:id="20"/>
      <w:bookmarkEnd w:id="21"/>
    </w:p>
    <w:tbl>
      <w:tblPr>
        <w:tblW w:w="13530" w:type="dxa"/>
        <w:tblInd w:w="-65" w:type="dxa"/>
        <w:tblCellMar>
          <w:left w:w="70" w:type="dxa"/>
          <w:right w:w="70" w:type="dxa"/>
        </w:tblCellMar>
        <w:tblLook w:val="04A0" w:firstRow="1" w:lastRow="0" w:firstColumn="1" w:lastColumn="0" w:noHBand="0" w:noVBand="1"/>
      </w:tblPr>
      <w:tblGrid>
        <w:gridCol w:w="2758"/>
        <w:gridCol w:w="2693"/>
        <w:gridCol w:w="2693"/>
        <w:gridCol w:w="1396"/>
        <w:gridCol w:w="1297"/>
        <w:gridCol w:w="2693"/>
      </w:tblGrid>
      <w:tr w:rsidR="00DD1EFA" w:rsidRPr="00DC0237" w:rsidTr="00CF0019">
        <w:trPr>
          <w:trHeight w:val="283"/>
        </w:trPr>
        <w:tc>
          <w:tcPr>
            <w:tcW w:w="9540"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tcPr>
          <w:p w:rsidR="00DD1EFA" w:rsidRPr="00DC0237" w:rsidRDefault="007700E4" w:rsidP="00CF0019">
            <w:pPr>
              <w:pStyle w:val="Ingenafstand"/>
              <w:rPr>
                <w:rFonts w:asciiTheme="minorHAnsi" w:eastAsia="Times New Roman" w:hAnsiTheme="minorHAnsi"/>
                <w:b/>
                <w:sz w:val="24"/>
                <w:lang w:eastAsia="da-DK"/>
              </w:rPr>
            </w:pPr>
            <w:r w:rsidRPr="00DC0237">
              <w:rPr>
                <w:rFonts w:asciiTheme="minorHAnsi" w:hAnsiTheme="minorHAnsi"/>
                <w:sz w:val="18"/>
              </w:rPr>
              <w:t xml:space="preserve">Gælder for alle vinduer samt ruder og </w:t>
            </w:r>
            <w:proofErr w:type="spellStart"/>
            <w:r w:rsidRPr="00DC0237">
              <w:rPr>
                <w:rFonts w:asciiTheme="minorHAnsi" w:hAnsiTheme="minorHAnsi"/>
                <w:sz w:val="18"/>
              </w:rPr>
              <w:t>blændfelter</w:t>
            </w:r>
            <w:proofErr w:type="spellEnd"/>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DD1EFA" w:rsidRPr="00DC0237" w:rsidRDefault="00DD1EFA" w:rsidP="00CF0019">
            <w:pPr>
              <w:pStyle w:val="Ingenafstand"/>
              <w:rPr>
                <w:rFonts w:asciiTheme="minorHAnsi" w:eastAsia="Times New Roman" w:hAnsiTheme="minorHAnsi"/>
                <w:b/>
                <w:sz w:val="18"/>
                <w:lang w:eastAsia="da-DK"/>
              </w:rPr>
            </w:pPr>
            <w:r w:rsidRPr="00DC0237">
              <w:rPr>
                <w:rFonts w:asciiTheme="minorHAnsi" w:eastAsia="Times New Roman" w:hAnsiTheme="minorHAnsi"/>
                <w:b/>
                <w:sz w:val="18"/>
                <w:lang w:eastAsia="da-DK"/>
              </w:rPr>
              <w:t>Versionsdato</w:t>
            </w:r>
          </w:p>
        </w:tc>
        <w:sdt>
          <w:sdtPr>
            <w:rPr>
              <w:rFonts w:asciiTheme="minorHAnsi" w:hAnsiTheme="minorHAnsi"/>
              <w:sz w:val="18"/>
            </w:rPr>
            <w:id w:val="794332207"/>
            <w:placeholder>
              <w:docPart w:val="72CA4BF79DA3460DBBD654947880E72A"/>
            </w:placeholder>
            <w:date w:fullDate="2021-09-10T00:00:00Z">
              <w:dateFormat w:val="dd-MM-yyyy"/>
              <w:lid w:val="da-DK"/>
              <w:storeMappedDataAs w:val="dateTime"/>
              <w:calendar w:val="gregorian"/>
            </w:date>
          </w:sdtPr>
          <w:sdtEndPr/>
          <w:sdtContent>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DD1EFA" w:rsidRPr="00DC0237" w:rsidRDefault="00DD1EFA" w:rsidP="00CF0019">
                <w:pPr>
                  <w:pStyle w:val="Ingenafstand"/>
                  <w:rPr>
                    <w:rFonts w:asciiTheme="minorHAnsi" w:eastAsia="Times New Roman" w:hAnsiTheme="minorHAnsi"/>
                    <w:b/>
                    <w:sz w:val="18"/>
                    <w:lang w:eastAsia="da-DK"/>
                  </w:rPr>
                </w:pPr>
                <w:r w:rsidRPr="00DC0237">
                  <w:rPr>
                    <w:rFonts w:asciiTheme="minorHAnsi" w:hAnsiTheme="minorHAnsi"/>
                    <w:sz w:val="18"/>
                  </w:rPr>
                  <w:t>10-09-2021</w:t>
                </w:r>
              </w:p>
            </w:tc>
          </w:sdtContent>
        </w:sdt>
      </w:tr>
      <w:tr w:rsidR="00DD1EFA" w:rsidRPr="00DC0237" w:rsidTr="00FC2945">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DD1EFA" w:rsidRPr="00DC0237" w:rsidRDefault="00DD1EFA" w:rsidP="00CF0019">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100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DD1EFA" w:rsidRPr="00DC0237" w:rsidRDefault="00DD1EFA" w:rsidP="00CF0019">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200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DD1EFA" w:rsidRPr="00DC0237" w:rsidRDefault="00DD1EFA" w:rsidP="00CF0019">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300 DK</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DD1EFA" w:rsidRPr="00DC0237" w:rsidRDefault="00DD1EFA" w:rsidP="00CF0019">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325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DD1EFA" w:rsidRPr="00DC0237" w:rsidRDefault="00DD1EFA" w:rsidP="00CF0019">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400 DK</w:t>
            </w:r>
          </w:p>
        </w:tc>
      </w:tr>
      <w:tr w:rsidR="00DD1EFA" w:rsidRPr="00DC0237" w:rsidTr="00FC2945">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DD1EFA" w:rsidRPr="00DC0237" w:rsidRDefault="00DD1EFA" w:rsidP="00CF001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DD1EFA" w:rsidRPr="00DC0237" w:rsidRDefault="00DD1EFA" w:rsidP="00CF001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DD1EFA" w:rsidRPr="00DC0237" w:rsidRDefault="00DD1EFA" w:rsidP="00CF001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DD1EFA" w:rsidRPr="00DC0237" w:rsidRDefault="00DD1EFA" w:rsidP="00CF001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DD1EFA" w:rsidRPr="00DC0237" w:rsidRDefault="00DD1EFA" w:rsidP="00CF0019">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LOR 400</w:t>
            </w:r>
          </w:p>
        </w:tc>
      </w:tr>
      <w:tr w:rsidR="00DD1EFA" w:rsidRPr="00DC0237" w:rsidTr="00CF0019">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DD1EFA" w:rsidRPr="00DC0237" w:rsidRDefault="00DD1EFA" w:rsidP="00CF001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ANTAGET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DD1EFA" w:rsidRPr="00DC0237" w:rsidRDefault="00DD1EFA" w:rsidP="00CF001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FORVENTET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DD1EFA" w:rsidRPr="00DC0237" w:rsidRDefault="00DD1EFA" w:rsidP="00CF001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FASTLAGT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DD1EFA" w:rsidRPr="00DC0237" w:rsidRDefault="00DD1EFA" w:rsidP="00CF001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DD1EFA" w:rsidRPr="00DC0237" w:rsidRDefault="00DD1EFA" w:rsidP="00CF001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 DETALJERET</w:t>
            </w:r>
          </w:p>
        </w:tc>
      </w:tr>
      <w:tr w:rsidR="00B444AF" w:rsidRPr="00DC0237" w:rsidTr="00B444AF">
        <w:trPr>
          <w:trHeight w:val="1134"/>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B444AF" w:rsidRPr="00DC0237" w:rsidRDefault="00B444AF" w:rsidP="00B444AF">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w:t>
            </w:r>
          </w:p>
        </w:tc>
        <w:tc>
          <w:tcPr>
            <w:tcW w:w="2693" w:type="dxa"/>
            <w:tcBorders>
              <w:top w:val="nil"/>
              <w:left w:val="single" w:sz="8" w:space="0" w:color="FFFFFF"/>
              <w:bottom w:val="single" w:sz="8" w:space="0" w:color="FFFFFF"/>
              <w:right w:val="single" w:sz="8" w:space="0" w:color="FFFFFF"/>
            </w:tcBorders>
            <w:shd w:val="clear" w:color="auto" w:fill="F2F2F2" w:themeFill="background1" w:themeFillShade="F2"/>
          </w:tcPr>
          <w:p w:rsidR="00B444AF" w:rsidRPr="00DC0237" w:rsidRDefault="00B444AF" w:rsidP="009D249F">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Vinduer defineres på forventet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nil"/>
              <w:left w:val="nil"/>
              <w:bottom w:val="single" w:sz="8" w:space="0" w:color="FFFFFF"/>
              <w:right w:val="single" w:sz="8" w:space="0" w:color="FFFFFF"/>
            </w:tcBorders>
            <w:shd w:val="clear" w:color="auto" w:fill="F2F2F2" w:themeFill="background1" w:themeFillShade="F2"/>
          </w:tcPr>
          <w:p w:rsidR="00B444AF" w:rsidRPr="00DC0237" w:rsidRDefault="00B444AF" w:rsidP="009D249F">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Vinduer defineres på fastlagt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gridSpan w:val="2"/>
            <w:tcBorders>
              <w:top w:val="nil"/>
              <w:left w:val="nil"/>
              <w:bottom w:val="single" w:sz="8" w:space="0" w:color="FFFFFF"/>
              <w:right w:val="single" w:sz="8" w:space="0" w:color="FFFFFF"/>
            </w:tcBorders>
            <w:shd w:val="clear" w:color="auto" w:fill="F2F2F2" w:themeFill="background1" w:themeFillShade="F2"/>
          </w:tcPr>
          <w:p w:rsidR="00B444AF" w:rsidRPr="00DC0237" w:rsidRDefault="00B444AF" w:rsidP="00E1006B">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xml:space="preserve">Vinduer defineres på </w:t>
            </w:r>
            <w:r w:rsidR="00E1006B">
              <w:rPr>
                <w:rFonts w:asciiTheme="minorHAnsi" w:eastAsia="Times New Roman" w:hAnsiTheme="minorHAnsi"/>
                <w:color w:val="1D3175" w:themeColor="text2"/>
                <w:sz w:val="18"/>
                <w:szCs w:val="20"/>
                <w:lang w:eastAsia="da-DK"/>
              </w:rPr>
              <w:t>endelig</w:t>
            </w:r>
            <w:r w:rsidRPr="00DC0237">
              <w:rPr>
                <w:rFonts w:asciiTheme="minorHAnsi" w:eastAsia="Times New Roman" w:hAnsiTheme="minorHAnsi"/>
                <w:color w:val="1D3175" w:themeColor="text2"/>
                <w:sz w:val="18"/>
                <w:szCs w:val="20"/>
                <w:lang w:eastAsia="da-DK"/>
              </w:rPr>
              <w:t xml:space="preserve">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nil"/>
              <w:left w:val="nil"/>
              <w:bottom w:val="single" w:sz="8" w:space="0" w:color="FFFFFF"/>
              <w:right w:val="single" w:sz="8" w:space="0" w:color="FFFFFF"/>
            </w:tcBorders>
            <w:shd w:val="clear" w:color="000000" w:fill="FFF2CC"/>
          </w:tcPr>
          <w:p w:rsidR="00B444AF" w:rsidRPr="00DC0237" w:rsidRDefault="00B444AF" w:rsidP="009D249F">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Vinduer defineres på endelig detaljeret niveau for geometri, placering og tilhørende egenskabsdata i henhold til faktiske produktvalg</w:t>
            </w:r>
            <w:r w:rsidRPr="00DC0237">
              <w:rPr>
                <w:rFonts w:asciiTheme="minorHAnsi" w:eastAsia="Times New Roman" w:hAnsiTheme="minorHAnsi" w:cs="Tahoma"/>
                <w:color w:val="1D3175" w:themeColor="text2"/>
                <w:sz w:val="18"/>
                <w:szCs w:val="20"/>
                <w:lang w:eastAsia="da-DK"/>
              </w:rPr>
              <w:t>.</w:t>
            </w:r>
          </w:p>
        </w:tc>
      </w:tr>
      <w:tr w:rsidR="00B444AF" w:rsidRPr="00DC0237" w:rsidTr="00FC2945">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B444AF" w:rsidRPr="00DC0237" w:rsidRDefault="00B444AF" w:rsidP="00B444A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B444AF" w:rsidRPr="00DC0237" w:rsidRDefault="00B444AF" w:rsidP="00B444A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B444AF" w:rsidRPr="00DC0237" w:rsidRDefault="00B444AF" w:rsidP="00B444A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B444AF" w:rsidRPr="00DC0237" w:rsidRDefault="00B444AF" w:rsidP="00B444A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B444AF" w:rsidRPr="00DC0237" w:rsidRDefault="00B444AF" w:rsidP="00B444AF">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LOG 400</w:t>
            </w:r>
          </w:p>
        </w:tc>
      </w:tr>
      <w:tr w:rsidR="00B444AF" w:rsidRPr="00DC0237" w:rsidTr="00CF0019">
        <w:trPr>
          <w:trHeight w:val="28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B444AF" w:rsidRPr="00DC0237" w:rsidRDefault="00B444AF" w:rsidP="00B444A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FORSLAGSNIVEAU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B444AF" w:rsidRPr="00DC0237" w:rsidRDefault="00B444AF" w:rsidP="00B444A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GENERISK 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B444AF" w:rsidRPr="00DC0237" w:rsidRDefault="00B444AF" w:rsidP="00B444A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TYPE-NIVEAU</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B444AF" w:rsidRPr="00DC0237" w:rsidRDefault="00B444AF" w:rsidP="00B444A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DETALJERET TYPE-NIVEAU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B444AF" w:rsidRPr="00DC0237" w:rsidRDefault="00B444AF" w:rsidP="00B444A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PRODUKTIONSNIVEAU</w:t>
            </w:r>
          </w:p>
        </w:tc>
      </w:tr>
      <w:tr w:rsidR="00B444AF" w:rsidRPr="00DC0237" w:rsidTr="00CF0019">
        <w:trPr>
          <w:trHeight w:val="2270"/>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tcPr>
          <w:p w:rsidR="00B444AF" w:rsidRPr="00DC0237" w:rsidRDefault="00B444AF" w:rsidP="00B444AF">
            <w:pPr>
              <w:pStyle w:val="Ingenafstand"/>
              <w:rPr>
                <w:rFonts w:asciiTheme="minorHAnsi" w:eastAsia="Times New Roman" w:hAnsiTheme="minorHAnsi" w:cs="Times New Roman"/>
                <w:noProof/>
                <w:color w:val="1D3175" w:themeColor="text2"/>
                <w:sz w:val="18"/>
                <w:szCs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B444AF" w:rsidRPr="00DC0237" w:rsidRDefault="00B444AF" w:rsidP="00B444A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noProof/>
                <w:color w:val="1D3175" w:themeColor="text2"/>
                <w:sz w:val="18"/>
                <w:lang w:eastAsia="da-DK"/>
              </w:rPr>
              <w:drawing>
                <wp:anchor distT="0" distB="0" distL="114300" distR="114300" simplePos="0" relativeHeight="251669504" behindDoc="0" locked="0" layoutInCell="1" allowOverlap="1" wp14:anchorId="62473DF1" wp14:editId="62204388">
                  <wp:simplePos x="0" y="0"/>
                  <wp:positionH relativeFrom="column">
                    <wp:posOffset>234315</wp:posOffset>
                  </wp:positionH>
                  <wp:positionV relativeFrom="paragraph">
                    <wp:posOffset>119380</wp:posOffset>
                  </wp:positionV>
                  <wp:extent cx="1123315" cy="1200785"/>
                  <wp:effectExtent l="0" t="0" r="635"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23315" cy="1200785"/>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B444AF" w:rsidRPr="00DC0237" w:rsidRDefault="00B444AF" w:rsidP="00B444A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noProof/>
                <w:color w:val="1D3175" w:themeColor="text2"/>
                <w:sz w:val="18"/>
                <w:lang w:eastAsia="da-DK"/>
              </w:rPr>
              <w:drawing>
                <wp:anchor distT="0" distB="0" distL="114300" distR="114300" simplePos="0" relativeHeight="251670528" behindDoc="0" locked="0" layoutInCell="1" allowOverlap="1" wp14:anchorId="3E93CE1C" wp14:editId="4756ECA7">
                  <wp:simplePos x="0" y="0"/>
                  <wp:positionH relativeFrom="column">
                    <wp:posOffset>216535</wp:posOffset>
                  </wp:positionH>
                  <wp:positionV relativeFrom="paragraph">
                    <wp:posOffset>73660</wp:posOffset>
                  </wp:positionV>
                  <wp:extent cx="1152525" cy="1220470"/>
                  <wp:effectExtent l="0" t="0" r="9525" b="0"/>
                  <wp:wrapNone/>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52525" cy="1220470"/>
                          </a:xfrm>
                          <a:prstGeom prst="rect">
                            <a:avLst/>
                          </a:prstGeom>
                        </pic:spPr>
                      </pic:pic>
                    </a:graphicData>
                  </a:graphic>
                </wp:anchor>
              </w:drawing>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B444AF" w:rsidRPr="00DC0237" w:rsidRDefault="00B444AF" w:rsidP="00B444A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noProof/>
                <w:color w:val="1D3175" w:themeColor="text2"/>
                <w:sz w:val="18"/>
                <w:lang w:eastAsia="da-DK"/>
              </w:rPr>
              <w:drawing>
                <wp:anchor distT="0" distB="0" distL="114300" distR="114300" simplePos="0" relativeHeight="251671552" behindDoc="0" locked="0" layoutInCell="1" allowOverlap="1" wp14:anchorId="5833F4B4" wp14:editId="5C3F7A86">
                  <wp:simplePos x="0" y="0"/>
                  <wp:positionH relativeFrom="column">
                    <wp:posOffset>335280</wp:posOffset>
                  </wp:positionH>
                  <wp:positionV relativeFrom="paragraph">
                    <wp:posOffset>159385</wp:posOffset>
                  </wp:positionV>
                  <wp:extent cx="895350" cy="1097280"/>
                  <wp:effectExtent l="0" t="0" r="0" b="7620"/>
                  <wp:wrapNone/>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95350" cy="1097280"/>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B444AF" w:rsidRPr="00DC0237" w:rsidRDefault="00B444AF" w:rsidP="00B444A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noProof/>
                <w:color w:val="1D3175" w:themeColor="text2"/>
                <w:sz w:val="18"/>
                <w:lang w:eastAsia="da-DK"/>
              </w:rPr>
              <w:drawing>
                <wp:anchor distT="0" distB="0" distL="114300" distR="114300" simplePos="0" relativeHeight="251672576" behindDoc="0" locked="0" layoutInCell="1" allowOverlap="1" wp14:anchorId="2ECEEC63" wp14:editId="534F70AC">
                  <wp:simplePos x="0" y="0"/>
                  <wp:positionH relativeFrom="column">
                    <wp:posOffset>346075</wp:posOffset>
                  </wp:positionH>
                  <wp:positionV relativeFrom="paragraph">
                    <wp:posOffset>159385</wp:posOffset>
                  </wp:positionV>
                  <wp:extent cx="895350" cy="1097280"/>
                  <wp:effectExtent l="0" t="0" r="0" b="7620"/>
                  <wp:wrapNone/>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95350" cy="1097280"/>
                          </a:xfrm>
                          <a:prstGeom prst="rect">
                            <a:avLst/>
                          </a:prstGeom>
                        </pic:spPr>
                      </pic:pic>
                    </a:graphicData>
                  </a:graphic>
                  <wp14:sizeRelH relativeFrom="margin">
                    <wp14:pctWidth>0</wp14:pctWidth>
                  </wp14:sizeRelH>
                  <wp14:sizeRelV relativeFrom="margin">
                    <wp14:pctHeight>0</wp14:pctHeight>
                  </wp14:sizeRelV>
                </wp:anchor>
              </w:drawing>
            </w:r>
          </w:p>
        </w:tc>
      </w:tr>
      <w:tr w:rsidR="00B444AF" w:rsidRPr="00DC0237" w:rsidTr="00C917D0">
        <w:trPr>
          <w:trHeight w:val="187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hideMark/>
          </w:tcPr>
          <w:p w:rsidR="00B444AF" w:rsidRPr="00DC0237" w:rsidRDefault="00B444AF" w:rsidP="00B444A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B444AF" w:rsidRPr="00DC0237" w:rsidRDefault="00B444AF" w:rsidP="00B444A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xml:space="preserve">Vinduer modelleres i </w:t>
            </w:r>
            <w:proofErr w:type="spellStart"/>
            <w:r w:rsidRPr="00DC0237">
              <w:rPr>
                <w:rFonts w:asciiTheme="minorHAnsi" w:eastAsia="Times New Roman" w:hAnsiTheme="minorHAnsi"/>
                <w:color w:val="1D3175" w:themeColor="text2"/>
                <w:sz w:val="18"/>
                <w:lang w:eastAsia="da-DK"/>
              </w:rPr>
              <w:t>hulmål</w:t>
            </w:r>
            <w:proofErr w:type="spellEnd"/>
            <w:r w:rsidRPr="00DC0237">
              <w:rPr>
                <w:rFonts w:asciiTheme="minorHAnsi" w:eastAsia="Times New Roman" w:hAnsiTheme="minorHAnsi"/>
                <w:color w:val="1D3175" w:themeColor="text2"/>
                <w:sz w:val="18"/>
                <w:lang w:eastAsia="da-DK"/>
              </w:rPr>
              <w:t xml:space="preserve"> opdelt på overordnede typer.</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B444AF" w:rsidRPr="00DC0237" w:rsidRDefault="00B444AF" w:rsidP="00B444A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xml:space="preserve">Vinduer modelleres i </w:t>
            </w:r>
            <w:proofErr w:type="spellStart"/>
            <w:r w:rsidRPr="00DC0237">
              <w:rPr>
                <w:rFonts w:asciiTheme="minorHAnsi" w:eastAsia="Times New Roman" w:hAnsiTheme="minorHAnsi"/>
                <w:color w:val="1D3175" w:themeColor="text2"/>
                <w:sz w:val="18"/>
                <w:lang w:eastAsia="da-DK"/>
              </w:rPr>
              <w:t>hulmål</w:t>
            </w:r>
            <w:proofErr w:type="spellEnd"/>
            <w:r w:rsidRPr="00DC0237">
              <w:rPr>
                <w:rFonts w:asciiTheme="minorHAnsi" w:eastAsia="Times New Roman" w:hAnsiTheme="minorHAnsi"/>
                <w:color w:val="1D3175" w:themeColor="text2"/>
                <w:sz w:val="18"/>
                <w:lang w:eastAsia="da-DK"/>
              </w:rPr>
              <w:t xml:space="preserve"> med karm opdelt på typer</w:t>
            </w:r>
            <w:r w:rsidRPr="00DC0237">
              <w:rPr>
                <w:rFonts w:asciiTheme="minorHAnsi" w:eastAsia="Times New Roman" w:hAnsiTheme="minorHAnsi" w:cs="Tahoma"/>
                <w:color w:val="1D3175" w:themeColor="text2"/>
                <w:sz w:val="18"/>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B444AF" w:rsidRPr="00DC0237" w:rsidRDefault="00B444AF" w:rsidP="00B444A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xml:space="preserve">Vinduer modellers i </w:t>
            </w:r>
            <w:proofErr w:type="spellStart"/>
            <w:r w:rsidRPr="00DC0237">
              <w:rPr>
                <w:rFonts w:asciiTheme="minorHAnsi" w:eastAsia="Times New Roman" w:hAnsiTheme="minorHAnsi"/>
                <w:color w:val="1D3175" w:themeColor="text2"/>
                <w:sz w:val="18"/>
                <w:lang w:eastAsia="da-DK"/>
              </w:rPr>
              <w:t>hulmål</w:t>
            </w:r>
            <w:proofErr w:type="spellEnd"/>
            <w:r w:rsidRPr="00DC0237">
              <w:rPr>
                <w:rFonts w:asciiTheme="minorHAnsi" w:eastAsia="Times New Roman" w:hAnsiTheme="minorHAnsi"/>
                <w:color w:val="1D3175" w:themeColor="text2"/>
                <w:sz w:val="18"/>
                <w:lang w:eastAsia="da-DK"/>
              </w:rPr>
              <w:t xml:space="preserve"> med karm og rammer opdelt på typer</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B444AF" w:rsidRPr="00DC0237" w:rsidRDefault="00B444AF" w:rsidP="00B444A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xml:space="preserve">Vinduer modelleres i </w:t>
            </w:r>
            <w:proofErr w:type="spellStart"/>
            <w:r w:rsidRPr="00DC0237">
              <w:rPr>
                <w:rFonts w:asciiTheme="minorHAnsi" w:eastAsia="Times New Roman" w:hAnsiTheme="minorHAnsi"/>
                <w:color w:val="1D3175" w:themeColor="text2"/>
                <w:sz w:val="18"/>
                <w:lang w:eastAsia="da-DK"/>
              </w:rPr>
              <w:t>hulmål</w:t>
            </w:r>
            <w:proofErr w:type="spellEnd"/>
            <w:r w:rsidRPr="00DC0237">
              <w:rPr>
                <w:rFonts w:asciiTheme="minorHAnsi" w:eastAsia="Times New Roman" w:hAnsiTheme="minorHAnsi"/>
                <w:color w:val="1D3175" w:themeColor="text2"/>
                <w:sz w:val="18"/>
                <w:lang w:eastAsia="da-DK"/>
              </w:rPr>
              <w:t xml:space="preserve"> med karm og rammer i endelig opbygning opdelt på typer</w:t>
            </w:r>
            <w:r w:rsidRPr="00DC0237">
              <w:rPr>
                <w:rFonts w:asciiTheme="minorHAnsi" w:eastAsia="Times New Roman" w:hAnsiTheme="minorHAnsi" w:cs="Tahoma"/>
                <w:color w:val="1D3175" w:themeColor="text2"/>
                <w:sz w:val="18"/>
                <w:lang w:eastAsia="da-DK"/>
              </w:rPr>
              <w:t>.</w:t>
            </w:r>
          </w:p>
        </w:tc>
      </w:tr>
      <w:tr w:rsidR="00B444AF" w:rsidRPr="00DC0237" w:rsidTr="006E1FB7">
        <w:trPr>
          <w:trHeight w:val="283"/>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B444AF" w:rsidRPr="00DC0237" w:rsidRDefault="00B444AF" w:rsidP="00B444AF">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9.6 MÆNGDEFORTEGNELSE</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bottom"/>
            <w:hideMark/>
          </w:tcPr>
          <w:p w:rsidR="00B444AF" w:rsidRPr="00DC0237" w:rsidRDefault="00B444AF" w:rsidP="00B444AF">
            <w:pPr>
              <w:spacing w:after="0"/>
              <w:outlineLvl w:val="0"/>
              <w:rPr>
                <w:rFonts w:eastAsia="Times New Roman" w:cs="Times New Roman"/>
                <w:b/>
                <w:color w:val="1D3175" w:themeColor="text2"/>
                <w:sz w:val="20"/>
                <w:szCs w:val="20"/>
                <w:lang w:eastAsia="da-DK"/>
              </w:rPr>
            </w:pPr>
            <w:r w:rsidRPr="00DC0237">
              <w:rPr>
                <w:rFonts w:eastAsia="Times New Roman" w:cs="Times New Roman"/>
                <w:b/>
                <w:color w:val="1D3175" w:themeColor="text2"/>
                <w:sz w:val="20"/>
                <w:szCs w:val="20"/>
                <w:lang w:eastAsia="da-DK"/>
              </w:rPr>
              <w:t> </w:t>
            </w:r>
          </w:p>
        </w:tc>
      </w:tr>
      <w:tr w:rsidR="00B444AF" w:rsidRPr="00DC0237" w:rsidTr="006E1FB7">
        <w:trPr>
          <w:trHeight w:val="285"/>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B444AF" w:rsidRPr="00DC0237" w:rsidRDefault="00B444AF" w:rsidP="00B444AF">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B444AF" w:rsidRPr="00DC0237" w:rsidRDefault="00B444AF" w:rsidP="00B444AF">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B444AF" w:rsidRPr="00DC0237" w:rsidRDefault="00B444AF" w:rsidP="00B444A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B444AF" w:rsidRPr="00DC0237" w:rsidRDefault="00B444AF" w:rsidP="00B444A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B444AF" w:rsidRPr="00DC0237" w:rsidRDefault="00B444AF" w:rsidP="00B444A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r>
      <w:tr w:rsidR="00B444AF" w:rsidRPr="00DC0237" w:rsidTr="006E1FB7">
        <w:trPr>
          <w:trHeight w:val="285"/>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B444AF" w:rsidRPr="00DC0237" w:rsidRDefault="00B444AF" w:rsidP="00B444A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B444AF" w:rsidRPr="00DC0237" w:rsidRDefault="00B444AF" w:rsidP="00B444A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B444AF" w:rsidRPr="00DC0237" w:rsidRDefault="00B444AF" w:rsidP="00B444A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B444AF" w:rsidRPr="00DC0237" w:rsidRDefault="00B444AF" w:rsidP="00B444A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bottom"/>
            <w:hideMark/>
          </w:tcPr>
          <w:p w:rsidR="00B444AF" w:rsidRPr="00DC0237" w:rsidRDefault="00B444AF" w:rsidP="00B444A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r>
      <w:tr w:rsidR="00B444AF" w:rsidRPr="00DC0237" w:rsidTr="00FC2945">
        <w:trPr>
          <w:trHeight w:val="285"/>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B444AF" w:rsidRPr="00DC0237" w:rsidRDefault="00B444AF" w:rsidP="00B444A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lastRenderedPageBreak/>
              <w:t>LOI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B444AF" w:rsidRPr="00DC0237" w:rsidRDefault="00B444AF" w:rsidP="00B444A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B444AF" w:rsidRPr="00DC0237" w:rsidRDefault="00B444AF" w:rsidP="00B444A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B444AF" w:rsidRPr="00DC0237" w:rsidRDefault="00B444AF" w:rsidP="00B444A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B444AF" w:rsidRPr="00DC0237" w:rsidRDefault="00B444AF" w:rsidP="00B444AF">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LOI 400</w:t>
            </w:r>
          </w:p>
        </w:tc>
      </w:tr>
      <w:tr w:rsidR="00B444AF"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B444AF" w:rsidRPr="00DC0237" w:rsidRDefault="00B444AF" w:rsidP="00B444AF">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9.1 KLASSIFIKATION</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B444AF" w:rsidRPr="00DC0237" w:rsidRDefault="00B444AF" w:rsidP="00B444AF">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AD2A8B"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b/>
                <w:color w:val="1D3175" w:themeColor="text2"/>
                <w:sz w:val="18"/>
                <w:szCs w:val="18"/>
              </w:rPr>
            </w:pPr>
            <w:r w:rsidRPr="0036655A">
              <w:rPr>
                <w:b/>
                <w:color w:val="1D3175" w:themeColor="text2"/>
                <w:sz w:val="18"/>
                <w:szCs w:val="18"/>
              </w:rPr>
              <w:t>Klassifikationskode version</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r w:rsidRPr="00F33537">
              <w:rPr>
                <w:color w:val="1D3175" w:themeColor="text2"/>
                <w:sz w:val="18"/>
                <w:szCs w:val="18"/>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r w:rsidRPr="00F33537">
              <w:rPr>
                <w:color w:val="1D3175" w:themeColor="text2"/>
                <w:sz w:val="18"/>
                <w:szCs w:val="18"/>
              </w:rPr>
              <w:t>…</w:t>
            </w: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b/>
                <w:color w:val="1D3175" w:themeColor="text2"/>
                <w:sz w:val="18"/>
                <w:szCs w:val="18"/>
              </w:rPr>
            </w:pPr>
            <w:r>
              <w:rPr>
                <w:b/>
                <w:color w:val="1D3175" w:themeColor="text2"/>
                <w:sz w:val="18"/>
                <w:szCs w:val="18"/>
              </w:rPr>
              <w:t>Topnode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b/>
                <w:color w:val="1D3175" w:themeColor="text2"/>
                <w:sz w:val="18"/>
                <w:szCs w:val="18"/>
              </w:rPr>
            </w:pPr>
            <w:r>
              <w:rPr>
                <w:b/>
                <w:color w:val="1D3175" w:themeColor="text2"/>
                <w:sz w:val="18"/>
                <w:szCs w:val="18"/>
              </w:rPr>
              <w:t>Hovedtype-ID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b/>
                <w:color w:val="1D3175" w:themeColor="text2"/>
                <w:sz w:val="18"/>
                <w:szCs w:val="18"/>
              </w:rPr>
            </w:pPr>
            <w:r>
              <w:rPr>
                <w:b/>
                <w:color w:val="1D3175" w:themeColor="text2"/>
                <w:sz w:val="18"/>
                <w:szCs w:val="18"/>
              </w:rPr>
              <w:t>Klassekode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b/>
                <w:color w:val="1D3175" w:themeColor="text2"/>
                <w:sz w:val="18"/>
                <w:szCs w:val="18"/>
              </w:rPr>
            </w:pPr>
            <w:r>
              <w:rPr>
                <w:b/>
                <w:color w:val="1D3175" w:themeColor="text2"/>
                <w:sz w:val="18"/>
                <w:szCs w:val="18"/>
              </w:rPr>
              <w:t>Hovedtypenavn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b/>
                <w:color w:val="1D3175" w:themeColor="text2"/>
                <w:sz w:val="18"/>
                <w:szCs w:val="18"/>
              </w:rPr>
            </w:pPr>
            <w:r>
              <w:rPr>
                <w:b/>
                <w:color w:val="1D3175" w:themeColor="text2"/>
                <w:sz w:val="18"/>
                <w:szCs w:val="18"/>
              </w:rPr>
              <w:t>Klassenavn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b/>
                <w:color w:val="1D3175" w:themeColor="text2"/>
                <w:sz w:val="18"/>
                <w:szCs w:val="18"/>
              </w:rPr>
            </w:pPr>
            <w:r>
              <w:rPr>
                <w:b/>
                <w:color w:val="1D3175" w:themeColor="text2"/>
                <w:sz w:val="18"/>
                <w:szCs w:val="18"/>
              </w:rPr>
              <w:t>Undertype-ID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b/>
                <w:color w:val="1D3175" w:themeColor="text2"/>
                <w:sz w:val="18"/>
                <w:szCs w:val="18"/>
              </w:rPr>
            </w:pPr>
            <w:r>
              <w:rPr>
                <w:b/>
                <w:color w:val="1D3175" w:themeColor="text2"/>
                <w:sz w:val="18"/>
                <w:szCs w:val="18"/>
              </w:rPr>
              <w:t>Klassifikation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b/>
                <w:color w:val="1D3175" w:themeColor="text2"/>
                <w:sz w:val="18"/>
                <w:szCs w:val="18"/>
              </w:rPr>
            </w:pPr>
            <w:r>
              <w:rPr>
                <w:b/>
                <w:color w:val="1D3175" w:themeColor="text2"/>
                <w:sz w:val="18"/>
                <w:szCs w:val="18"/>
              </w:rPr>
              <w:t>Undertypenavn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36655A" w:rsidRDefault="00AD2A8B" w:rsidP="00AD2A8B">
            <w:pPr>
              <w:pStyle w:val="Tabel"/>
              <w:rPr>
                <w:b/>
                <w:color w:val="1D3175" w:themeColor="text2"/>
                <w:sz w:val="18"/>
                <w:szCs w:val="18"/>
              </w:rPr>
            </w:pPr>
            <w:r w:rsidRPr="0036655A">
              <w:rPr>
                <w:b/>
                <w:color w:val="1D3175" w:themeColor="text2"/>
                <w:sz w:val="18"/>
                <w:szCs w:val="18"/>
              </w:rPr>
              <w:t>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36655A" w:rsidRDefault="00AD2A8B" w:rsidP="00AD2A8B">
            <w:pPr>
              <w:pStyle w:val="Tabel"/>
              <w:rPr>
                <w:b/>
                <w:color w:val="1D3175" w:themeColor="text2"/>
                <w:sz w:val="18"/>
                <w:szCs w:val="18"/>
              </w:rPr>
            </w:pPr>
            <w:r w:rsidRPr="0036655A">
              <w:rPr>
                <w:b/>
                <w:color w:val="1D3175" w:themeColor="text2"/>
                <w:sz w:val="18"/>
                <w:szCs w:val="18"/>
              </w:rPr>
              <w:t>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36655A" w:rsidRDefault="00AD2A8B" w:rsidP="00AD2A8B">
            <w:pPr>
              <w:pStyle w:val="Tabel"/>
              <w:rPr>
                <w:i/>
                <w:color w:val="1D3175" w:themeColor="text2"/>
                <w:sz w:val="18"/>
                <w:szCs w:val="18"/>
              </w:rPr>
            </w:pPr>
            <w:r w:rsidRPr="0036655A">
              <w:rPr>
                <w:i/>
                <w:color w:val="1D3175" w:themeColor="text2"/>
                <w:sz w:val="18"/>
                <w:szCs w:val="18"/>
              </w:rPr>
              <w:t>Produkt-ID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AD2A8B" w:rsidRPr="00DC0237" w:rsidRDefault="00AD2A8B" w:rsidP="00AD2A8B">
            <w:pPr>
              <w:pStyle w:val="Ingenafstand"/>
              <w:rPr>
                <w:rFonts w:asciiTheme="minorHAnsi" w:eastAsia="Times New Roman" w:hAnsiTheme="minorHAnsi" w:cs="Times New Roman"/>
                <w:b/>
                <w:bCs/>
                <w:i/>
                <w:color w:val="1D3175" w:themeColor="text2"/>
                <w:szCs w:val="20"/>
                <w:lang w:eastAsia="da-DK"/>
              </w:rPr>
            </w:pPr>
            <w:r w:rsidRPr="00DC0237">
              <w:rPr>
                <w:rFonts w:asciiTheme="minorHAnsi" w:eastAsia="Times New Roman" w:hAnsiTheme="minorHAnsi"/>
                <w:b/>
                <w:i/>
                <w:color w:val="1D3175" w:themeColor="text2"/>
                <w:lang w:eastAsia="da-DK"/>
              </w:rPr>
              <w:t>9.4 DIGITAL PROJEKTERING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AD2A8B" w:rsidRPr="00DC0237" w:rsidRDefault="00AD2A8B" w:rsidP="00AD2A8B">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AD2A8B"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DC0237" w:rsidRDefault="00AD2A8B" w:rsidP="00AD2A8B">
            <w:pPr>
              <w:pStyle w:val="Tabel"/>
              <w:rPr>
                <w:color w:val="1D3175" w:themeColor="text2"/>
                <w:sz w:val="18"/>
                <w:szCs w:val="18"/>
              </w:rPr>
            </w:pPr>
            <w:r w:rsidRPr="00DC0237">
              <w:rPr>
                <w:color w:val="1D3175" w:themeColor="text2"/>
                <w:sz w:val="18"/>
                <w:szCs w:val="18"/>
              </w:rPr>
              <w:t> </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36655A" w:rsidRDefault="00AD2A8B" w:rsidP="00AD2A8B">
            <w:pPr>
              <w:pStyle w:val="Ingenafstand"/>
              <w:rPr>
                <w:rFonts w:asciiTheme="minorHAnsi" w:eastAsia="Times New Roman" w:hAnsiTheme="minorHAnsi"/>
                <w:b/>
                <w:color w:val="50AC30" w:themeColor="accent3"/>
                <w:sz w:val="18"/>
                <w:szCs w:val="18"/>
                <w:lang w:eastAsia="da-DK"/>
              </w:rPr>
            </w:pPr>
            <w:r w:rsidRPr="0036655A">
              <w:rPr>
                <w:rFonts w:asciiTheme="minorHAnsi" w:eastAsia="Times New Roman" w:hAnsiTheme="minorHAnsi"/>
                <w:b/>
                <w:color w:val="50AC30" w:themeColor="accent3"/>
                <w:sz w:val="18"/>
                <w:szCs w:val="18"/>
                <w:lang w:eastAsia="da-DK"/>
              </w:rPr>
              <w:t>Typenavn</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DC0237" w:rsidRDefault="00AD2A8B" w:rsidP="00AD2A8B">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36655A" w:rsidRDefault="00AD2A8B" w:rsidP="00AD2A8B">
            <w:pPr>
              <w:pStyle w:val="Ingenafstand"/>
              <w:rPr>
                <w:rFonts w:asciiTheme="minorHAnsi" w:eastAsia="Times New Roman" w:hAnsiTheme="minorHAnsi"/>
                <w:b/>
                <w:color w:val="50AC30" w:themeColor="accent3"/>
                <w:sz w:val="18"/>
                <w:szCs w:val="18"/>
                <w:lang w:eastAsia="da-DK"/>
              </w:rPr>
            </w:pPr>
            <w:r w:rsidRPr="0036655A">
              <w:rPr>
                <w:rFonts w:asciiTheme="minorHAnsi" w:eastAsia="Times New Roman" w:hAnsiTheme="minorHAnsi"/>
                <w:b/>
                <w:color w:val="50AC30" w:themeColor="accent3"/>
                <w:sz w:val="18"/>
                <w:szCs w:val="18"/>
                <w:lang w:eastAsia="da-DK"/>
              </w:rPr>
              <w:t>Bredde (</w:t>
            </w:r>
            <w:proofErr w:type="spellStart"/>
            <w:r w:rsidRPr="0036655A">
              <w:rPr>
                <w:rFonts w:asciiTheme="minorHAnsi" w:eastAsia="Times New Roman" w:hAnsiTheme="minorHAnsi"/>
                <w:b/>
                <w:color w:val="50AC30" w:themeColor="accent3"/>
                <w:sz w:val="18"/>
                <w:szCs w:val="18"/>
                <w:lang w:eastAsia="da-DK"/>
              </w:rPr>
              <w:t>Hulmål</w:t>
            </w:r>
            <w:proofErr w:type="spellEnd"/>
            <w:r w:rsidRPr="0036655A">
              <w:rPr>
                <w:rFonts w:asciiTheme="minorHAnsi" w:eastAsia="Times New Roman" w:hAnsiTheme="minorHAnsi"/>
                <w:b/>
                <w:color w:val="50AC30" w:themeColor="accent3"/>
                <w:sz w:val="18"/>
                <w:szCs w:val="18"/>
                <w:lang w:eastAsia="da-DK"/>
              </w:rPr>
              <w:t>)</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Brandklasse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Brandklasse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36655A" w:rsidRDefault="002724F8" w:rsidP="00AD2A8B">
            <w:pPr>
              <w:pStyle w:val="Ingenafstand"/>
              <w:rPr>
                <w:rFonts w:asciiTheme="minorHAnsi" w:eastAsia="Times New Roman" w:hAnsiTheme="minorHAnsi"/>
                <w:b/>
                <w:strike/>
                <w:color w:val="1D3175" w:themeColor="text2"/>
                <w:sz w:val="18"/>
                <w:szCs w:val="18"/>
                <w:lang w:eastAsia="da-DK"/>
              </w:rPr>
            </w:pPr>
            <w:r w:rsidRPr="002724F8">
              <w:rPr>
                <w:rFonts w:asciiTheme="minorHAnsi" w:eastAsia="Times New Roman" w:hAnsiTheme="minorHAnsi"/>
                <w:b/>
                <w:color w:val="50AC30" w:themeColor="accent3"/>
                <w:sz w:val="18"/>
                <w:szCs w:val="18"/>
                <w:lang w:eastAsia="da-DK"/>
              </w:rPr>
              <w:t>Enterprise</w:t>
            </w: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DC0237" w:rsidRDefault="00AD2A8B" w:rsidP="00AD2A8B">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36655A" w:rsidRDefault="00AD2A8B" w:rsidP="00AD2A8B">
            <w:pPr>
              <w:pStyle w:val="Ingenafstand"/>
              <w:rPr>
                <w:rFonts w:asciiTheme="minorHAnsi" w:eastAsia="Times New Roman" w:hAnsiTheme="minorHAnsi"/>
                <w:b/>
                <w:color w:val="50AC30" w:themeColor="accent3"/>
                <w:sz w:val="18"/>
                <w:szCs w:val="18"/>
                <w:lang w:eastAsia="da-DK"/>
              </w:rPr>
            </w:pPr>
            <w:r w:rsidRPr="0036655A">
              <w:rPr>
                <w:rFonts w:asciiTheme="minorHAnsi" w:eastAsia="Times New Roman" w:hAnsiTheme="minorHAnsi"/>
                <w:b/>
                <w:color w:val="50AC30" w:themeColor="accent3"/>
                <w:sz w:val="18"/>
                <w:szCs w:val="18"/>
                <w:lang w:eastAsia="da-DK"/>
              </w:rPr>
              <w:t>Højde (</w:t>
            </w:r>
            <w:proofErr w:type="spellStart"/>
            <w:r w:rsidRPr="0036655A">
              <w:rPr>
                <w:rFonts w:asciiTheme="minorHAnsi" w:eastAsia="Times New Roman" w:hAnsiTheme="minorHAnsi"/>
                <w:b/>
                <w:color w:val="50AC30" w:themeColor="accent3"/>
                <w:sz w:val="18"/>
                <w:szCs w:val="18"/>
                <w:lang w:eastAsia="da-DK"/>
              </w:rPr>
              <w:t>Hulmål</w:t>
            </w:r>
            <w:proofErr w:type="spellEnd"/>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Brændbar(e) materialer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Brændbar(e) materialer</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Producent</w:t>
            </w: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r w:rsidRPr="00F335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36655A" w:rsidRDefault="00AD2A8B" w:rsidP="00AD2A8B">
            <w:pPr>
              <w:pStyle w:val="Ingenafstand"/>
              <w:rPr>
                <w:rFonts w:asciiTheme="minorHAnsi" w:eastAsia="Times New Roman" w:hAnsiTheme="minorHAnsi"/>
                <w:i/>
                <w:color w:val="1D3175" w:themeColor="text2"/>
                <w:sz w:val="18"/>
                <w:szCs w:val="18"/>
                <w:lang w:eastAsia="da-DK"/>
              </w:rPr>
            </w:pPr>
            <w:r w:rsidRPr="0036655A">
              <w:rPr>
                <w:rFonts w:asciiTheme="minorHAnsi" w:eastAsia="Times New Roman" w:hAnsiTheme="minorHAnsi"/>
                <w:i/>
                <w:color w:val="1D3175" w:themeColor="text2"/>
                <w:sz w:val="18"/>
                <w:szCs w:val="18"/>
                <w:lang w:eastAsia="da-DK"/>
              </w:rPr>
              <w:t>Er udvendig</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Flammespredning på overflade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Flammespredning på overflade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Produktnavn</w:t>
            </w: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36655A" w:rsidRDefault="00AD2A8B" w:rsidP="00AD2A8B">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Brandadskillende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Brandadskillende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Produktnummer</w:t>
            </w: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36655A" w:rsidRDefault="00AD2A8B" w:rsidP="00AD2A8B">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Røgstop</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U-værdi</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Modelnummer</w:t>
            </w: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color w:val="1D3175" w:themeColor="text2"/>
                <w:sz w:val="18"/>
                <w:szCs w:val="18"/>
                <w:lang w:eastAsia="da-DK"/>
              </w:rPr>
            </w:pPr>
            <w:r w:rsidRPr="00F335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Flugtvej/Redningsåbning</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Luftlydsisolering</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Serienummer</w:t>
            </w: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color w:val="1D3175" w:themeColor="text2"/>
                <w:sz w:val="18"/>
                <w:szCs w:val="18"/>
                <w:lang w:eastAsia="da-DK"/>
              </w:rPr>
            </w:pPr>
            <w:r w:rsidRPr="00F335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U-værdi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Trinlydsisolering</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Systemnøglenummer</w:t>
            </w: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Luftlydsisolering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166FC6" w:rsidRDefault="00166FC6" w:rsidP="00166FC6">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Globalt varenummer (GTIN-/GS1)</w:t>
            </w: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Trinlydsisolering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166FC6" w:rsidRDefault="00166FC6" w:rsidP="00166FC6">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Byggepladszone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r>
              <w:rPr>
                <w:rFonts w:eastAsia="Times New Roman"/>
                <w:i/>
                <w:color w:val="1D3175" w:themeColor="text2"/>
                <w:sz w:val="18"/>
                <w:szCs w:val="18"/>
              </w:rPr>
              <w:t>Bygningsnummer</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bl>
    <w:p w:rsidR="00CF0019" w:rsidRPr="00DC0237" w:rsidRDefault="00CF0019" w:rsidP="00CF0019">
      <w:pPr>
        <w:pStyle w:val="Overskrift2"/>
        <w:numPr>
          <w:ilvl w:val="0"/>
          <w:numId w:val="0"/>
        </w:numPr>
        <w:ind w:left="851" w:hanging="851"/>
      </w:pPr>
      <w:bookmarkStart w:id="22" w:name="_Toc144113193"/>
      <w:r w:rsidRPr="00DC0237">
        <w:lastRenderedPageBreak/>
        <w:t>[</w:t>
      </w:r>
      <w:r w:rsidR="00DC0237" w:rsidRPr="00DC0237">
        <w:t>K01_</w:t>
      </w:r>
      <w:r w:rsidR="00325C14">
        <w:t>M999</w:t>
      </w:r>
      <w:r w:rsidRPr="00DC0237">
        <w:t>] Arkitektur, Dør</w:t>
      </w:r>
      <w:bookmarkEnd w:id="22"/>
    </w:p>
    <w:tbl>
      <w:tblPr>
        <w:tblW w:w="13530" w:type="dxa"/>
        <w:tblInd w:w="-65" w:type="dxa"/>
        <w:tblCellMar>
          <w:left w:w="70" w:type="dxa"/>
          <w:right w:w="70" w:type="dxa"/>
        </w:tblCellMar>
        <w:tblLook w:val="04A0" w:firstRow="1" w:lastRow="0" w:firstColumn="1" w:lastColumn="0" w:noHBand="0" w:noVBand="1"/>
      </w:tblPr>
      <w:tblGrid>
        <w:gridCol w:w="2758"/>
        <w:gridCol w:w="2693"/>
        <w:gridCol w:w="2693"/>
        <w:gridCol w:w="1396"/>
        <w:gridCol w:w="1297"/>
        <w:gridCol w:w="2693"/>
      </w:tblGrid>
      <w:tr w:rsidR="00E97538" w:rsidRPr="00DC0237" w:rsidTr="00E97538">
        <w:trPr>
          <w:trHeight w:val="283"/>
        </w:trPr>
        <w:tc>
          <w:tcPr>
            <w:tcW w:w="9540"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tcPr>
          <w:p w:rsidR="00E97538" w:rsidRPr="00DC0237" w:rsidRDefault="00CF0019" w:rsidP="00E97538">
            <w:pPr>
              <w:pStyle w:val="Ingenafstand"/>
              <w:rPr>
                <w:rFonts w:asciiTheme="minorHAnsi" w:eastAsia="Times New Roman" w:hAnsiTheme="minorHAnsi"/>
                <w:b/>
                <w:sz w:val="24"/>
                <w:lang w:eastAsia="da-DK"/>
              </w:rPr>
            </w:pPr>
            <w:r w:rsidRPr="00DC0237">
              <w:rPr>
                <w:rFonts w:asciiTheme="minorHAnsi" w:hAnsiTheme="minorHAnsi"/>
              </w:rPr>
              <w:t xml:space="preserve"> </w:t>
            </w:r>
            <w:r w:rsidR="007700E4" w:rsidRPr="00DC0237">
              <w:rPr>
                <w:rFonts w:asciiTheme="minorHAnsi" w:hAnsiTheme="minorHAnsi"/>
                <w:sz w:val="18"/>
              </w:rPr>
              <w:t>Gælder for alle udvendige og indvendige døre og porte</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7538" w:rsidRPr="00DC0237" w:rsidRDefault="00E97538" w:rsidP="00E97538">
            <w:pPr>
              <w:pStyle w:val="Ingenafstand"/>
              <w:rPr>
                <w:rFonts w:asciiTheme="minorHAnsi" w:eastAsia="Times New Roman" w:hAnsiTheme="minorHAnsi"/>
                <w:b/>
                <w:sz w:val="18"/>
                <w:lang w:eastAsia="da-DK"/>
              </w:rPr>
            </w:pPr>
            <w:r w:rsidRPr="00DC0237">
              <w:rPr>
                <w:rFonts w:asciiTheme="minorHAnsi" w:eastAsia="Times New Roman" w:hAnsiTheme="minorHAnsi"/>
                <w:b/>
                <w:sz w:val="18"/>
                <w:lang w:eastAsia="da-DK"/>
              </w:rPr>
              <w:t>Versionsdato</w:t>
            </w:r>
          </w:p>
        </w:tc>
        <w:sdt>
          <w:sdtPr>
            <w:rPr>
              <w:rFonts w:asciiTheme="minorHAnsi" w:hAnsiTheme="minorHAnsi"/>
              <w:sz w:val="18"/>
            </w:rPr>
            <w:id w:val="-167556090"/>
            <w:placeholder>
              <w:docPart w:val="74A39CCF3B874F3A921739607618AC4E"/>
            </w:placeholder>
            <w:date w:fullDate="2021-09-10T00:00:00Z">
              <w:dateFormat w:val="dd-MM-yyyy"/>
              <w:lid w:val="da-DK"/>
              <w:storeMappedDataAs w:val="dateTime"/>
              <w:calendar w:val="gregorian"/>
            </w:date>
          </w:sdtPr>
          <w:sdtEndPr/>
          <w:sdtContent>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7538" w:rsidRPr="00DC0237" w:rsidRDefault="00E97538" w:rsidP="00E97538">
                <w:pPr>
                  <w:pStyle w:val="Ingenafstand"/>
                  <w:rPr>
                    <w:rFonts w:asciiTheme="minorHAnsi" w:eastAsia="Times New Roman" w:hAnsiTheme="minorHAnsi"/>
                    <w:b/>
                    <w:sz w:val="18"/>
                    <w:lang w:eastAsia="da-DK"/>
                  </w:rPr>
                </w:pPr>
                <w:r w:rsidRPr="00DC0237">
                  <w:rPr>
                    <w:rFonts w:asciiTheme="minorHAnsi" w:hAnsiTheme="minorHAnsi"/>
                    <w:sz w:val="18"/>
                  </w:rPr>
                  <w:t>10-09-2021</w:t>
                </w:r>
              </w:p>
            </w:tc>
          </w:sdtContent>
        </w:sdt>
      </w:tr>
      <w:tr w:rsidR="00E97538" w:rsidRPr="00DC0237" w:rsidTr="00FC2945">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100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200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300 DK</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325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400 DK</w:t>
            </w:r>
          </w:p>
        </w:tc>
      </w:tr>
      <w:tr w:rsidR="00E97538" w:rsidRPr="00DC0237" w:rsidTr="00FC2945">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E97538" w:rsidRPr="00DC0237" w:rsidRDefault="00E97538" w:rsidP="00E97538">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LOR 400</w:t>
            </w:r>
          </w:p>
        </w:tc>
      </w:tr>
      <w:tr w:rsidR="00E97538" w:rsidRPr="00DC0237" w:rsidTr="00E97538">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ANTAGET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FORVENTET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FASTLAGT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 DETALJERET</w:t>
            </w:r>
          </w:p>
        </w:tc>
      </w:tr>
      <w:tr w:rsidR="007700E4" w:rsidRPr="00DC0237" w:rsidTr="00E97538">
        <w:trPr>
          <w:trHeight w:val="1134"/>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7700E4" w:rsidRPr="00DC0237" w:rsidRDefault="007700E4" w:rsidP="007700E4">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7700E4" w:rsidRPr="00DC0237" w:rsidRDefault="007700E4" w:rsidP="009D249F">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Døre defineres på forventet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7700E4" w:rsidRPr="00DC0237" w:rsidRDefault="007700E4" w:rsidP="009D249F">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Døre defineres på fastlagt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7700E4" w:rsidRPr="00DC0237" w:rsidRDefault="007700E4" w:rsidP="009D249F">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Døre defineres på endeligt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7700E4" w:rsidRPr="00DC0237" w:rsidRDefault="007700E4" w:rsidP="007700E4">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xml:space="preserve">Døre defineres på endelig detaljeret niveau for geometri, placering og tilhørende egenskabsdata </w:t>
            </w:r>
          </w:p>
          <w:p w:rsidR="007700E4" w:rsidRPr="00DC0237" w:rsidRDefault="007700E4" w:rsidP="007700E4">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i henhold til faktiske produktvalg</w:t>
            </w:r>
            <w:r w:rsidRPr="00DC0237">
              <w:rPr>
                <w:rFonts w:asciiTheme="minorHAnsi" w:eastAsia="Times New Roman" w:hAnsiTheme="minorHAnsi" w:cs="Tahoma"/>
                <w:color w:val="1D3175" w:themeColor="text2"/>
                <w:sz w:val="18"/>
                <w:szCs w:val="20"/>
                <w:lang w:eastAsia="da-DK"/>
              </w:rPr>
              <w:t>.</w:t>
            </w:r>
          </w:p>
        </w:tc>
      </w:tr>
      <w:tr w:rsidR="007700E4" w:rsidRPr="00DC0237" w:rsidTr="00FC2945">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7700E4" w:rsidRPr="00DC0237" w:rsidRDefault="007700E4" w:rsidP="007700E4">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7700E4" w:rsidRPr="00DC0237" w:rsidRDefault="007700E4" w:rsidP="007700E4">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7700E4" w:rsidRPr="00DC0237" w:rsidRDefault="007700E4" w:rsidP="007700E4">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7700E4" w:rsidRPr="00DC0237" w:rsidRDefault="007700E4" w:rsidP="007700E4">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7700E4" w:rsidRPr="00DC0237" w:rsidRDefault="007700E4" w:rsidP="007700E4">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LOG 400</w:t>
            </w:r>
          </w:p>
        </w:tc>
      </w:tr>
      <w:tr w:rsidR="007700E4" w:rsidRPr="00DC0237" w:rsidTr="00E97538">
        <w:trPr>
          <w:trHeight w:val="28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7700E4" w:rsidRPr="00DC0237" w:rsidRDefault="007700E4" w:rsidP="007700E4">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FORSLAGSNIVEAU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7700E4" w:rsidRPr="00DC0237" w:rsidRDefault="007700E4" w:rsidP="007700E4">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GENERISK 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7700E4" w:rsidRPr="00DC0237" w:rsidRDefault="007700E4" w:rsidP="007700E4">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TYPE-NIVEAU</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7700E4" w:rsidRPr="00DC0237" w:rsidRDefault="007700E4" w:rsidP="007700E4">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DETALJERET TYPE-NIVEAU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7700E4" w:rsidRPr="00DC0237" w:rsidRDefault="007700E4" w:rsidP="007700E4">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PRODUKTIONSNIVEAU</w:t>
            </w:r>
          </w:p>
        </w:tc>
      </w:tr>
      <w:tr w:rsidR="007700E4" w:rsidRPr="00DC0237" w:rsidTr="00E97538">
        <w:trPr>
          <w:trHeight w:val="2270"/>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tcPr>
          <w:p w:rsidR="007700E4" w:rsidRPr="00DC0237" w:rsidRDefault="007700E4" w:rsidP="007700E4">
            <w:pPr>
              <w:pStyle w:val="Ingenafstand"/>
              <w:rPr>
                <w:rFonts w:asciiTheme="minorHAnsi" w:eastAsia="Times New Roman" w:hAnsiTheme="minorHAnsi" w:cs="Times New Roman"/>
                <w:noProof/>
                <w:color w:val="1D3175" w:themeColor="text2"/>
                <w:sz w:val="18"/>
                <w:szCs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7700E4" w:rsidRPr="00DC0237" w:rsidRDefault="007700E4" w:rsidP="007700E4">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noProof/>
                <w:color w:val="1D3175" w:themeColor="text2"/>
                <w:sz w:val="18"/>
                <w:lang w:eastAsia="da-DK"/>
              </w:rPr>
              <w:drawing>
                <wp:anchor distT="0" distB="0" distL="114300" distR="114300" simplePos="0" relativeHeight="251674624" behindDoc="0" locked="0" layoutInCell="1" allowOverlap="1" wp14:anchorId="0F01B1CD" wp14:editId="4F0EBD25">
                  <wp:simplePos x="0" y="0"/>
                  <wp:positionH relativeFrom="column">
                    <wp:posOffset>456565</wp:posOffset>
                  </wp:positionH>
                  <wp:positionV relativeFrom="paragraph">
                    <wp:posOffset>14605</wp:posOffset>
                  </wp:positionV>
                  <wp:extent cx="752475" cy="1363179"/>
                  <wp:effectExtent l="0" t="0" r="0" b="8890"/>
                  <wp:wrapNone/>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2475" cy="1363179"/>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7700E4" w:rsidRPr="00DC0237" w:rsidRDefault="007700E4" w:rsidP="007700E4">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noProof/>
                <w:color w:val="1D3175" w:themeColor="text2"/>
                <w:sz w:val="18"/>
                <w:lang w:eastAsia="da-DK"/>
              </w:rPr>
              <w:drawing>
                <wp:anchor distT="0" distB="0" distL="114300" distR="114300" simplePos="0" relativeHeight="251675648" behindDoc="0" locked="0" layoutInCell="1" allowOverlap="1" wp14:anchorId="22A3548C" wp14:editId="6EEF3BB3">
                  <wp:simplePos x="0" y="0"/>
                  <wp:positionH relativeFrom="column">
                    <wp:posOffset>451485</wp:posOffset>
                  </wp:positionH>
                  <wp:positionV relativeFrom="paragraph">
                    <wp:posOffset>5080</wp:posOffset>
                  </wp:positionV>
                  <wp:extent cx="723900" cy="1392555"/>
                  <wp:effectExtent l="0" t="0" r="0" b="0"/>
                  <wp:wrapNone/>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3900" cy="1392555"/>
                          </a:xfrm>
                          <a:prstGeom prst="rect">
                            <a:avLst/>
                          </a:prstGeom>
                        </pic:spPr>
                      </pic:pic>
                    </a:graphicData>
                  </a:graphic>
                </wp:anchor>
              </w:drawing>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7700E4" w:rsidRPr="00DC0237" w:rsidRDefault="007700E4" w:rsidP="007700E4">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noProof/>
                <w:color w:val="1D3175" w:themeColor="text2"/>
                <w:sz w:val="18"/>
                <w:lang w:eastAsia="da-DK"/>
              </w:rPr>
              <w:drawing>
                <wp:anchor distT="0" distB="0" distL="114300" distR="114300" simplePos="0" relativeHeight="251676672" behindDoc="0" locked="0" layoutInCell="1" allowOverlap="1" wp14:anchorId="1C5844CF" wp14:editId="01547093">
                  <wp:simplePos x="0" y="0"/>
                  <wp:positionH relativeFrom="column">
                    <wp:posOffset>459105</wp:posOffset>
                  </wp:positionH>
                  <wp:positionV relativeFrom="paragraph">
                    <wp:posOffset>5080</wp:posOffset>
                  </wp:positionV>
                  <wp:extent cx="711200" cy="1400810"/>
                  <wp:effectExtent l="0" t="0" r="0" b="8890"/>
                  <wp:wrapNone/>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11200" cy="1400810"/>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7700E4" w:rsidRPr="00DC0237" w:rsidRDefault="007700E4" w:rsidP="007700E4">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noProof/>
                <w:color w:val="1D3175" w:themeColor="text2"/>
                <w:sz w:val="18"/>
                <w:lang w:eastAsia="da-DK"/>
              </w:rPr>
              <w:drawing>
                <wp:anchor distT="0" distB="0" distL="114300" distR="114300" simplePos="0" relativeHeight="251677696" behindDoc="0" locked="0" layoutInCell="1" allowOverlap="1" wp14:anchorId="11BA1C06" wp14:editId="2BD1D907">
                  <wp:simplePos x="0" y="0"/>
                  <wp:positionH relativeFrom="column">
                    <wp:posOffset>479425</wp:posOffset>
                  </wp:positionH>
                  <wp:positionV relativeFrom="paragraph">
                    <wp:posOffset>14605</wp:posOffset>
                  </wp:positionV>
                  <wp:extent cx="711200" cy="1400810"/>
                  <wp:effectExtent l="0" t="0" r="0" b="8890"/>
                  <wp:wrapNone/>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11200" cy="1400810"/>
                          </a:xfrm>
                          <a:prstGeom prst="rect">
                            <a:avLst/>
                          </a:prstGeom>
                        </pic:spPr>
                      </pic:pic>
                    </a:graphicData>
                  </a:graphic>
                </wp:anchor>
              </w:drawing>
            </w:r>
          </w:p>
        </w:tc>
      </w:tr>
      <w:tr w:rsidR="007700E4" w:rsidRPr="00DC0237" w:rsidTr="00E97538">
        <w:trPr>
          <w:trHeight w:val="187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hideMark/>
          </w:tcPr>
          <w:p w:rsidR="007700E4" w:rsidRPr="00DC0237" w:rsidRDefault="007700E4" w:rsidP="007700E4">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7700E4" w:rsidRPr="00DC0237" w:rsidRDefault="007700E4" w:rsidP="007700E4">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xml:space="preserve">Døre modelleres i </w:t>
            </w:r>
            <w:proofErr w:type="spellStart"/>
            <w:r w:rsidRPr="00DC0237">
              <w:rPr>
                <w:rFonts w:asciiTheme="minorHAnsi" w:eastAsia="Times New Roman" w:hAnsiTheme="minorHAnsi"/>
                <w:color w:val="1D3175" w:themeColor="text2"/>
                <w:sz w:val="18"/>
                <w:lang w:eastAsia="da-DK"/>
              </w:rPr>
              <w:t>hulmål</w:t>
            </w:r>
            <w:proofErr w:type="spellEnd"/>
            <w:r w:rsidRPr="00DC0237">
              <w:rPr>
                <w:rFonts w:asciiTheme="minorHAnsi" w:eastAsia="Times New Roman" w:hAnsiTheme="minorHAnsi"/>
                <w:color w:val="1D3175" w:themeColor="text2"/>
                <w:sz w:val="18"/>
                <w:lang w:eastAsia="da-DK"/>
              </w:rPr>
              <w:t xml:space="preserve"> opdelt på overordnede </w:t>
            </w:r>
          </w:p>
          <w:p w:rsidR="007700E4" w:rsidRPr="00DC0237" w:rsidRDefault="007700E4" w:rsidP="007700E4">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typer</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7700E4" w:rsidRPr="00DC0237" w:rsidRDefault="007700E4" w:rsidP="007700E4">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xml:space="preserve">Døre modelleres i </w:t>
            </w:r>
            <w:proofErr w:type="spellStart"/>
            <w:r w:rsidRPr="00DC0237">
              <w:rPr>
                <w:rFonts w:asciiTheme="minorHAnsi" w:eastAsia="Times New Roman" w:hAnsiTheme="minorHAnsi"/>
                <w:color w:val="1D3175" w:themeColor="text2"/>
                <w:sz w:val="18"/>
                <w:lang w:eastAsia="da-DK"/>
              </w:rPr>
              <w:t>hulmål</w:t>
            </w:r>
            <w:proofErr w:type="spellEnd"/>
            <w:r w:rsidRPr="00DC0237">
              <w:rPr>
                <w:rFonts w:asciiTheme="minorHAnsi" w:eastAsia="Times New Roman" w:hAnsiTheme="minorHAnsi"/>
                <w:color w:val="1D3175" w:themeColor="text2"/>
                <w:sz w:val="18"/>
                <w:lang w:eastAsia="da-DK"/>
              </w:rPr>
              <w:t xml:space="preserve"> med karm og dørplade opdelt på typer</w:t>
            </w:r>
            <w:r w:rsidRPr="00DC0237">
              <w:rPr>
                <w:rFonts w:asciiTheme="minorHAnsi" w:eastAsia="Times New Roman" w:hAnsiTheme="minorHAnsi" w:cs="Tahoma"/>
                <w:color w:val="1D3175" w:themeColor="text2"/>
                <w:sz w:val="18"/>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7700E4" w:rsidRPr="00DC0237" w:rsidRDefault="007700E4" w:rsidP="007700E4">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xml:space="preserve">Døre modelleres i </w:t>
            </w:r>
            <w:proofErr w:type="spellStart"/>
            <w:r w:rsidRPr="00DC0237">
              <w:rPr>
                <w:rFonts w:asciiTheme="minorHAnsi" w:eastAsia="Times New Roman" w:hAnsiTheme="minorHAnsi"/>
                <w:color w:val="1D3175" w:themeColor="text2"/>
                <w:sz w:val="18"/>
                <w:lang w:eastAsia="da-DK"/>
              </w:rPr>
              <w:t>hulmål</w:t>
            </w:r>
            <w:proofErr w:type="spellEnd"/>
            <w:r w:rsidRPr="00DC0237">
              <w:rPr>
                <w:rFonts w:asciiTheme="minorHAnsi" w:eastAsia="Times New Roman" w:hAnsiTheme="minorHAnsi"/>
                <w:color w:val="1D3175" w:themeColor="text2"/>
                <w:sz w:val="18"/>
                <w:lang w:eastAsia="da-DK"/>
              </w:rPr>
              <w:t xml:space="preserve"> med karm og dørplade opdelt på typer</w:t>
            </w:r>
            <w:r w:rsidRPr="00DC0237">
              <w:rPr>
                <w:rFonts w:asciiTheme="minorHAnsi" w:eastAsia="Times New Roman" w:hAnsiTheme="minorHAnsi" w:cs="Tahoma"/>
                <w:color w:val="1D3175" w:themeColor="text2"/>
                <w:sz w:val="18"/>
                <w:lang w:eastAsia="da-DK"/>
              </w:rPr>
              <w:t xml:space="preserve">. </w:t>
            </w:r>
            <w:r w:rsidRPr="00DC0237">
              <w:rPr>
                <w:rFonts w:asciiTheme="minorHAnsi" w:eastAsia="Times New Roman" w:hAnsiTheme="minorHAnsi"/>
                <w:color w:val="1D3175" w:themeColor="text2"/>
                <w:sz w:val="18"/>
                <w:lang w:eastAsia="da-DK"/>
              </w:rPr>
              <w:t>Dørplade modelleres med feltinddelinger</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7700E4" w:rsidRPr="00DC0237" w:rsidRDefault="007700E4" w:rsidP="007700E4">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xml:space="preserve">Døre modelleres i </w:t>
            </w:r>
            <w:proofErr w:type="spellStart"/>
            <w:r w:rsidRPr="00DC0237">
              <w:rPr>
                <w:rFonts w:asciiTheme="minorHAnsi" w:eastAsia="Times New Roman" w:hAnsiTheme="minorHAnsi"/>
                <w:color w:val="1D3175" w:themeColor="text2"/>
                <w:sz w:val="18"/>
                <w:lang w:eastAsia="da-DK"/>
              </w:rPr>
              <w:t>hulmål</w:t>
            </w:r>
            <w:proofErr w:type="spellEnd"/>
            <w:r w:rsidRPr="00DC0237">
              <w:rPr>
                <w:rFonts w:asciiTheme="minorHAnsi" w:eastAsia="Times New Roman" w:hAnsiTheme="minorHAnsi"/>
                <w:color w:val="1D3175" w:themeColor="text2"/>
                <w:sz w:val="18"/>
                <w:lang w:eastAsia="da-DK"/>
              </w:rPr>
              <w:t xml:space="preserve"> med karm og dørplade opdelt på typer</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D</w:t>
            </w:r>
            <w:r w:rsidRPr="00DC0237">
              <w:rPr>
                <w:rFonts w:asciiTheme="minorHAnsi" w:eastAsia="Times New Roman" w:hAnsiTheme="minorHAnsi" w:cs="Futura LtCn BT"/>
                <w:color w:val="1D3175" w:themeColor="text2"/>
                <w:sz w:val="18"/>
                <w:lang w:eastAsia="da-DK"/>
              </w:rPr>
              <w:t>ø</w:t>
            </w:r>
            <w:r w:rsidRPr="00DC0237">
              <w:rPr>
                <w:rFonts w:asciiTheme="minorHAnsi" w:eastAsia="Times New Roman" w:hAnsiTheme="minorHAnsi"/>
                <w:color w:val="1D3175" w:themeColor="text2"/>
                <w:sz w:val="18"/>
                <w:lang w:eastAsia="da-DK"/>
              </w:rPr>
              <w:t>rplade modelleres med feltinddelinger</w:t>
            </w:r>
            <w:r w:rsidRPr="00DC0237">
              <w:rPr>
                <w:rFonts w:asciiTheme="minorHAnsi" w:eastAsia="Times New Roman" w:hAnsiTheme="minorHAnsi" w:cs="Tahoma"/>
                <w:color w:val="1D3175" w:themeColor="text2"/>
                <w:sz w:val="18"/>
                <w:lang w:eastAsia="da-DK"/>
              </w:rPr>
              <w:t>.</w:t>
            </w:r>
          </w:p>
        </w:tc>
      </w:tr>
      <w:tr w:rsidR="007700E4" w:rsidRPr="00DC0237" w:rsidTr="006E1FB7">
        <w:trPr>
          <w:trHeight w:val="283"/>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7700E4" w:rsidRPr="00DC0237" w:rsidRDefault="007700E4" w:rsidP="007700E4">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9.6 MÆNGDEFORTEGNELSE</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bottom"/>
            <w:hideMark/>
          </w:tcPr>
          <w:p w:rsidR="007700E4" w:rsidRPr="00DC0237" w:rsidRDefault="007700E4" w:rsidP="007700E4">
            <w:pPr>
              <w:spacing w:after="0"/>
              <w:outlineLvl w:val="0"/>
              <w:rPr>
                <w:rFonts w:eastAsia="Times New Roman" w:cs="Times New Roman"/>
                <w:b/>
                <w:color w:val="1D3175" w:themeColor="text2"/>
                <w:sz w:val="20"/>
                <w:szCs w:val="20"/>
                <w:lang w:eastAsia="da-DK"/>
              </w:rPr>
            </w:pPr>
            <w:r w:rsidRPr="00DC0237">
              <w:rPr>
                <w:rFonts w:eastAsia="Times New Roman" w:cs="Times New Roman"/>
                <w:b/>
                <w:color w:val="1D3175" w:themeColor="text2"/>
                <w:sz w:val="20"/>
                <w:szCs w:val="20"/>
                <w:lang w:eastAsia="da-DK"/>
              </w:rPr>
              <w:t> </w:t>
            </w:r>
          </w:p>
        </w:tc>
      </w:tr>
      <w:tr w:rsidR="007700E4" w:rsidRPr="00DC0237" w:rsidTr="006E1FB7">
        <w:trPr>
          <w:trHeight w:val="285"/>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7700E4" w:rsidRPr="00DC0237" w:rsidRDefault="007700E4" w:rsidP="007700E4">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7700E4" w:rsidRPr="00DC0237" w:rsidRDefault="007700E4" w:rsidP="007700E4">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7700E4" w:rsidRPr="00DC0237" w:rsidRDefault="007700E4" w:rsidP="007700E4">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7700E4" w:rsidRPr="00DC0237" w:rsidRDefault="007700E4" w:rsidP="007700E4">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7700E4" w:rsidRPr="00DC0237" w:rsidRDefault="007700E4" w:rsidP="007700E4">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r>
      <w:tr w:rsidR="007700E4" w:rsidRPr="00DC0237" w:rsidTr="006E1FB7">
        <w:trPr>
          <w:trHeight w:val="285"/>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7700E4" w:rsidRPr="00DC0237" w:rsidRDefault="007700E4" w:rsidP="007700E4">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7700E4" w:rsidRPr="00DC0237" w:rsidRDefault="007700E4" w:rsidP="007700E4">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7700E4" w:rsidRPr="00DC0237" w:rsidRDefault="007700E4" w:rsidP="007700E4">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7700E4" w:rsidRPr="00DC0237" w:rsidRDefault="007700E4" w:rsidP="007700E4">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bottom"/>
            <w:hideMark/>
          </w:tcPr>
          <w:p w:rsidR="007700E4" w:rsidRPr="00DC0237" w:rsidRDefault="007700E4" w:rsidP="007700E4">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r>
      <w:tr w:rsidR="007700E4" w:rsidRPr="00DC0237" w:rsidTr="00FC2945">
        <w:trPr>
          <w:trHeight w:val="285"/>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7700E4" w:rsidRPr="00DC0237" w:rsidRDefault="007700E4" w:rsidP="007700E4">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lastRenderedPageBreak/>
              <w:t>LOI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7700E4" w:rsidRPr="00DC0237" w:rsidRDefault="007700E4" w:rsidP="007700E4">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7700E4" w:rsidRPr="00DC0237" w:rsidRDefault="007700E4" w:rsidP="007700E4">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7700E4" w:rsidRPr="00DC0237" w:rsidRDefault="007700E4" w:rsidP="007700E4">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7700E4" w:rsidRPr="00DC0237" w:rsidRDefault="007700E4" w:rsidP="007700E4">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LOI 400</w:t>
            </w:r>
          </w:p>
        </w:tc>
      </w:tr>
      <w:tr w:rsidR="007700E4"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7700E4" w:rsidRPr="00DC0237" w:rsidRDefault="007700E4" w:rsidP="007700E4">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9.1 KLASSIFIKATION</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7700E4" w:rsidRPr="00DC0237" w:rsidRDefault="007700E4" w:rsidP="007700E4">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36655A"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Tabel"/>
              <w:rPr>
                <w:b/>
                <w:color w:val="1D3175" w:themeColor="text2"/>
                <w:sz w:val="18"/>
                <w:szCs w:val="18"/>
              </w:rPr>
            </w:pPr>
            <w:r w:rsidRPr="0036655A">
              <w:rPr>
                <w:b/>
                <w:color w:val="1D3175" w:themeColor="text2"/>
                <w:sz w:val="18"/>
                <w:szCs w:val="18"/>
              </w:rPr>
              <w:t>Klassifikationskode version</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Tabel"/>
              <w:rPr>
                <w:color w:val="1D3175" w:themeColor="text2"/>
                <w:sz w:val="18"/>
                <w:szCs w:val="18"/>
              </w:rPr>
            </w:pPr>
            <w:r w:rsidRPr="00F33537">
              <w:rPr>
                <w:color w:val="1D3175" w:themeColor="text2"/>
                <w:sz w:val="18"/>
                <w:szCs w:val="18"/>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36655A" w:rsidRPr="00F33537" w:rsidRDefault="0036655A" w:rsidP="0036655A">
            <w:pPr>
              <w:pStyle w:val="Tabel"/>
              <w:rPr>
                <w:color w:val="1D3175" w:themeColor="text2"/>
                <w:sz w:val="18"/>
                <w:szCs w:val="18"/>
              </w:rPr>
            </w:pPr>
            <w:r w:rsidRPr="00F33537">
              <w:rPr>
                <w:color w:val="1D3175" w:themeColor="text2"/>
                <w:sz w:val="18"/>
                <w:szCs w:val="18"/>
              </w:rPr>
              <w:t>…</w:t>
            </w:r>
          </w:p>
        </w:tc>
      </w:tr>
      <w:tr w:rsidR="0036655A"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Tabel"/>
              <w:rPr>
                <w:b/>
                <w:color w:val="1D3175" w:themeColor="text2"/>
                <w:sz w:val="18"/>
                <w:szCs w:val="18"/>
              </w:rPr>
            </w:pPr>
            <w:r>
              <w:rPr>
                <w:b/>
                <w:color w:val="1D3175" w:themeColor="text2"/>
                <w:sz w:val="18"/>
                <w:szCs w:val="18"/>
              </w:rPr>
              <w:t>Topnode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b/>
                <w:color w:val="1D3175" w:themeColor="text2"/>
                <w:sz w:val="18"/>
                <w:szCs w:val="18"/>
              </w:rPr>
            </w:pPr>
            <w:r>
              <w:rPr>
                <w:b/>
                <w:color w:val="1D3175" w:themeColor="text2"/>
                <w:sz w:val="18"/>
                <w:szCs w:val="18"/>
              </w:rPr>
              <w:t>Hovedtype-ID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6655A" w:rsidRPr="00F33537" w:rsidRDefault="0036655A" w:rsidP="0036655A">
            <w:pPr>
              <w:pStyle w:val="Tabel"/>
              <w:rPr>
                <w:color w:val="1D3175" w:themeColor="text2"/>
                <w:sz w:val="18"/>
                <w:szCs w:val="18"/>
              </w:rPr>
            </w:pPr>
          </w:p>
        </w:tc>
      </w:tr>
      <w:tr w:rsidR="0036655A"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Tabel"/>
              <w:rPr>
                <w:b/>
                <w:color w:val="1D3175" w:themeColor="text2"/>
                <w:sz w:val="18"/>
                <w:szCs w:val="18"/>
              </w:rPr>
            </w:pPr>
            <w:r>
              <w:rPr>
                <w:b/>
                <w:color w:val="1D3175" w:themeColor="text2"/>
                <w:sz w:val="18"/>
                <w:szCs w:val="18"/>
              </w:rPr>
              <w:t>Klassekode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b/>
                <w:color w:val="1D3175" w:themeColor="text2"/>
                <w:sz w:val="18"/>
                <w:szCs w:val="18"/>
              </w:rPr>
            </w:pPr>
            <w:r>
              <w:rPr>
                <w:b/>
                <w:color w:val="1D3175" w:themeColor="text2"/>
                <w:sz w:val="18"/>
                <w:szCs w:val="18"/>
              </w:rPr>
              <w:t>Hovedtypenavn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6655A" w:rsidRPr="00F33537" w:rsidRDefault="0036655A" w:rsidP="0036655A">
            <w:pPr>
              <w:pStyle w:val="Tabel"/>
              <w:rPr>
                <w:color w:val="1D3175" w:themeColor="text2"/>
                <w:sz w:val="18"/>
                <w:szCs w:val="18"/>
              </w:rPr>
            </w:pPr>
          </w:p>
        </w:tc>
      </w:tr>
      <w:tr w:rsidR="0036655A"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Tabel"/>
              <w:rPr>
                <w:b/>
                <w:color w:val="1D3175" w:themeColor="text2"/>
                <w:sz w:val="18"/>
                <w:szCs w:val="18"/>
              </w:rPr>
            </w:pPr>
            <w:r>
              <w:rPr>
                <w:b/>
                <w:color w:val="1D3175" w:themeColor="text2"/>
                <w:sz w:val="18"/>
                <w:szCs w:val="18"/>
              </w:rPr>
              <w:t>Klassenavn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b/>
                <w:color w:val="1D3175" w:themeColor="text2"/>
                <w:sz w:val="18"/>
                <w:szCs w:val="18"/>
              </w:rPr>
            </w:pPr>
            <w:r>
              <w:rPr>
                <w:b/>
                <w:color w:val="1D3175" w:themeColor="text2"/>
                <w:sz w:val="18"/>
                <w:szCs w:val="18"/>
              </w:rPr>
              <w:t>Undertype-ID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6655A" w:rsidRPr="00F33537" w:rsidRDefault="0036655A" w:rsidP="0036655A">
            <w:pPr>
              <w:pStyle w:val="Tabel"/>
              <w:rPr>
                <w:color w:val="1D3175" w:themeColor="text2"/>
                <w:sz w:val="18"/>
                <w:szCs w:val="18"/>
              </w:rPr>
            </w:pPr>
          </w:p>
        </w:tc>
      </w:tr>
      <w:tr w:rsidR="0036655A"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Tabel"/>
              <w:rPr>
                <w:b/>
                <w:color w:val="1D3175" w:themeColor="text2"/>
                <w:sz w:val="18"/>
                <w:szCs w:val="18"/>
              </w:rPr>
            </w:pPr>
            <w:r>
              <w:rPr>
                <w:b/>
                <w:color w:val="1D3175" w:themeColor="text2"/>
                <w:sz w:val="18"/>
                <w:szCs w:val="18"/>
              </w:rPr>
              <w:t>Klassifikation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b/>
                <w:color w:val="1D3175" w:themeColor="text2"/>
                <w:sz w:val="18"/>
                <w:szCs w:val="18"/>
              </w:rPr>
            </w:pPr>
            <w:r>
              <w:rPr>
                <w:b/>
                <w:color w:val="1D3175" w:themeColor="text2"/>
                <w:sz w:val="18"/>
                <w:szCs w:val="18"/>
              </w:rPr>
              <w:t>Undertypenavn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6655A" w:rsidRPr="00F33537" w:rsidRDefault="0036655A" w:rsidP="0036655A">
            <w:pPr>
              <w:pStyle w:val="Tabel"/>
              <w:rPr>
                <w:color w:val="1D3175" w:themeColor="text2"/>
                <w:sz w:val="18"/>
                <w:szCs w:val="18"/>
              </w:rPr>
            </w:pPr>
          </w:p>
        </w:tc>
      </w:tr>
      <w:tr w:rsidR="0036655A"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36655A" w:rsidRDefault="0036655A" w:rsidP="0036655A">
            <w:pPr>
              <w:pStyle w:val="Tabel"/>
              <w:rPr>
                <w:b/>
                <w:color w:val="1D3175" w:themeColor="text2"/>
                <w:sz w:val="18"/>
                <w:szCs w:val="18"/>
              </w:rPr>
            </w:pPr>
            <w:r w:rsidRPr="0036655A">
              <w:rPr>
                <w:b/>
                <w:color w:val="1D3175" w:themeColor="text2"/>
                <w:sz w:val="18"/>
                <w:szCs w:val="18"/>
              </w:rPr>
              <w:t>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6655A" w:rsidRPr="00F33537" w:rsidRDefault="0036655A" w:rsidP="0036655A">
            <w:pPr>
              <w:pStyle w:val="Tabel"/>
              <w:rPr>
                <w:color w:val="1D3175" w:themeColor="text2"/>
                <w:sz w:val="18"/>
                <w:szCs w:val="18"/>
              </w:rPr>
            </w:pPr>
          </w:p>
        </w:tc>
      </w:tr>
      <w:tr w:rsidR="0036655A"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36655A" w:rsidRDefault="0036655A" w:rsidP="0036655A">
            <w:pPr>
              <w:pStyle w:val="Tabel"/>
              <w:rPr>
                <w:b/>
                <w:color w:val="1D3175" w:themeColor="text2"/>
                <w:sz w:val="18"/>
                <w:szCs w:val="18"/>
              </w:rPr>
            </w:pPr>
            <w:r w:rsidRPr="0036655A">
              <w:rPr>
                <w:b/>
                <w:color w:val="1D3175" w:themeColor="text2"/>
                <w:sz w:val="18"/>
                <w:szCs w:val="18"/>
              </w:rPr>
              <w:t>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6655A" w:rsidRPr="00F33537" w:rsidRDefault="0036655A" w:rsidP="0036655A">
            <w:pPr>
              <w:pStyle w:val="Tabel"/>
              <w:rPr>
                <w:color w:val="1D3175" w:themeColor="text2"/>
                <w:sz w:val="18"/>
                <w:szCs w:val="18"/>
              </w:rPr>
            </w:pPr>
          </w:p>
        </w:tc>
      </w:tr>
      <w:tr w:rsidR="0036655A"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36655A" w:rsidRDefault="0036655A" w:rsidP="0036655A">
            <w:pPr>
              <w:pStyle w:val="Tabel"/>
              <w:rPr>
                <w:i/>
                <w:color w:val="1D3175" w:themeColor="text2"/>
                <w:sz w:val="18"/>
                <w:szCs w:val="18"/>
              </w:rPr>
            </w:pPr>
            <w:r w:rsidRPr="0036655A">
              <w:rPr>
                <w:i/>
                <w:color w:val="1D3175" w:themeColor="text2"/>
                <w:sz w:val="18"/>
                <w:szCs w:val="18"/>
              </w:rPr>
              <w:t>Produkt-ID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6655A" w:rsidRPr="00F33537" w:rsidRDefault="0036655A" w:rsidP="0036655A">
            <w:pPr>
              <w:pStyle w:val="Tabel"/>
              <w:rPr>
                <w:color w:val="1D3175" w:themeColor="text2"/>
                <w:sz w:val="18"/>
                <w:szCs w:val="18"/>
              </w:rPr>
            </w:pPr>
          </w:p>
        </w:tc>
      </w:tr>
      <w:tr w:rsidR="0036655A"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6655A" w:rsidRPr="00F33537" w:rsidRDefault="0036655A" w:rsidP="0036655A">
            <w:pPr>
              <w:pStyle w:val="Tabel"/>
              <w:rPr>
                <w:color w:val="1D3175" w:themeColor="text2"/>
                <w:sz w:val="18"/>
                <w:szCs w:val="18"/>
              </w:rPr>
            </w:pPr>
          </w:p>
        </w:tc>
      </w:tr>
      <w:tr w:rsidR="0036655A"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6655A" w:rsidRPr="00F33537" w:rsidRDefault="0036655A" w:rsidP="0036655A">
            <w:pPr>
              <w:pStyle w:val="Tabel"/>
              <w:rPr>
                <w:color w:val="1D3175" w:themeColor="text2"/>
                <w:sz w:val="18"/>
                <w:szCs w:val="18"/>
              </w:rPr>
            </w:pPr>
          </w:p>
        </w:tc>
      </w:tr>
      <w:tr w:rsidR="0036655A"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36655A" w:rsidRPr="00F33537" w:rsidRDefault="0036655A" w:rsidP="0036655A">
            <w:pPr>
              <w:pStyle w:val="Tabel"/>
              <w:rPr>
                <w:color w:val="1D3175" w:themeColor="text2"/>
                <w:sz w:val="18"/>
                <w:szCs w:val="18"/>
              </w:rPr>
            </w:pPr>
          </w:p>
        </w:tc>
      </w:tr>
      <w:tr w:rsidR="0036655A"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6655A" w:rsidRPr="00DC0237" w:rsidRDefault="0036655A" w:rsidP="0036655A">
            <w:pPr>
              <w:pStyle w:val="Ingenafstand"/>
              <w:rPr>
                <w:rFonts w:asciiTheme="minorHAnsi" w:eastAsia="Times New Roman" w:hAnsiTheme="minorHAnsi" w:cs="Times New Roman"/>
                <w:b/>
                <w:bCs/>
                <w:i/>
                <w:color w:val="1D3175" w:themeColor="text2"/>
                <w:szCs w:val="20"/>
                <w:lang w:eastAsia="da-DK"/>
              </w:rPr>
            </w:pPr>
            <w:r w:rsidRPr="00DC0237">
              <w:rPr>
                <w:rFonts w:asciiTheme="minorHAnsi" w:eastAsia="Times New Roman" w:hAnsiTheme="minorHAnsi"/>
                <w:b/>
                <w:i/>
                <w:color w:val="1D3175" w:themeColor="text2"/>
                <w:lang w:eastAsia="da-DK"/>
              </w:rPr>
              <w:t>9.4 DIGITAL PROJEKTERING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6655A" w:rsidRPr="00DC0237" w:rsidRDefault="0036655A" w:rsidP="0036655A">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36655A"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DC0237" w:rsidRDefault="0036655A" w:rsidP="0036655A">
            <w:pPr>
              <w:pStyle w:val="Tabel"/>
              <w:rPr>
                <w:color w:val="1D3175" w:themeColor="text2"/>
                <w:sz w:val="18"/>
                <w:szCs w:val="18"/>
              </w:rPr>
            </w:pPr>
            <w:r w:rsidRPr="00DC0237">
              <w:rPr>
                <w:color w:val="1D3175" w:themeColor="text2"/>
                <w:sz w:val="18"/>
                <w:szCs w:val="18"/>
              </w:rPr>
              <w:t> </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36655A" w:rsidRDefault="0036655A" w:rsidP="0036655A">
            <w:pPr>
              <w:pStyle w:val="Ingenafstand"/>
              <w:rPr>
                <w:rFonts w:asciiTheme="minorHAnsi" w:eastAsia="Times New Roman" w:hAnsiTheme="minorHAnsi"/>
                <w:b/>
                <w:color w:val="50AC30" w:themeColor="accent3"/>
                <w:sz w:val="18"/>
                <w:szCs w:val="18"/>
                <w:lang w:eastAsia="da-DK"/>
              </w:rPr>
            </w:pPr>
            <w:r w:rsidRPr="0036655A">
              <w:rPr>
                <w:rFonts w:asciiTheme="minorHAnsi" w:eastAsia="Times New Roman" w:hAnsiTheme="minorHAnsi"/>
                <w:b/>
                <w:color w:val="50AC30" w:themeColor="accent3"/>
                <w:sz w:val="18"/>
                <w:szCs w:val="18"/>
                <w:lang w:eastAsia="da-DK"/>
              </w:rPr>
              <w:t>Typenavn</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DC0237" w:rsidRDefault="0036655A" w:rsidP="0036655A">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DC0237" w:rsidRDefault="0036655A" w:rsidP="0036655A">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tcPr>
          <w:p w:rsidR="0036655A" w:rsidRPr="00DC0237" w:rsidRDefault="0036655A" w:rsidP="0036655A">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36655A"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DC0237" w:rsidRDefault="0036655A" w:rsidP="0036655A">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36655A" w:rsidRDefault="0036655A" w:rsidP="0036655A">
            <w:pPr>
              <w:pStyle w:val="Ingenafstand"/>
              <w:rPr>
                <w:rFonts w:asciiTheme="minorHAnsi" w:eastAsia="Times New Roman" w:hAnsiTheme="minorHAnsi"/>
                <w:b/>
                <w:color w:val="50AC30" w:themeColor="accent3"/>
                <w:sz w:val="18"/>
                <w:szCs w:val="18"/>
                <w:lang w:eastAsia="da-DK"/>
              </w:rPr>
            </w:pPr>
            <w:r w:rsidRPr="0036655A">
              <w:rPr>
                <w:rFonts w:asciiTheme="minorHAnsi" w:eastAsia="Times New Roman" w:hAnsiTheme="minorHAnsi"/>
                <w:b/>
                <w:color w:val="50AC30" w:themeColor="accent3"/>
                <w:sz w:val="18"/>
                <w:szCs w:val="18"/>
                <w:lang w:eastAsia="da-DK"/>
              </w:rPr>
              <w:t>Bredde (</w:t>
            </w:r>
            <w:proofErr w:type="spellStart"/>
            <w:r w:rsidRPr="0036655A">
              <w:rPr>
                <w:rFonts w:asciiTheme="minorHAnsi" w:eastAsia="Times New Roman" w:hAnsiTheme="minorHAnsi"/>
                <w:b/>
                <w:color w:val="50AC30" w:themeColor="accent3"/>
                <w:sz w:val="18"/>
                <w:szCs w:val="18"/>
                <w:lang w:eastAsia="da-DK"/>
              </w:rPr>
              <w:t>Hulmål</w:t>
            </w:r>
            <w:proofErr w:type="spellEnd"/>
            <w:r w:rsidRPr="0036655A">
              <w:rPr>
                <w:rFonts w:asciiTheme="minorHAnsi" w:eastAsia="Times New Roman" w:hAnsiTheme="minorHAnsi"/>
                <w:b/>
                <w:color w:val="50AC30" w:themeColor="accent3"/>
                <w:sz w:val="18"/>
                <w:szCs w:val="18"/>
                <w:lang w:eastAsia="da-DK"/>
              </w:rPr>
              <w:t>)</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Brandklasse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Brandklasse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6655A" w:rsidRPr="0036655A" w:rsidRDefault="002724F8" w:rsidP="0036655A">
            <w:pPr>
              <w:pStyle w:val="Ingenafstand"/>
              <w:rPr>
                <w:rFonts w:asciiTheme="minorHAnsi" w:eastAsia="Times New Roman" w:hAnsiTheme="minorHAnsi"/>
                <w:b/>
                <w:strike/>
                <w:color w:val="1D3175" w:themeColor="text2"/>
                <w:sz w:val="18"/>
                <w:szCs w:val="18"/>
                <w:lang w:eastAsia="da-DK"/>
              </w:rPr>
            </w:pPr>
            <w:r w:rsidRPr="002724F8">
              <w:rPr>
                <w:rFonts w:asciiTheme="minorHAnsi" w:eastAsia="Times New Roman" w:hAnsiTheme="minorHAnsi"/>
                <w:b/>
                <w:color w:val="50AC30" w:themeColor="accent3"/>
                <w:sz w:val="18"/>
                <w:szCs w:val="18"/>
                <w:lang w:eastAsia="da-DK"/>
              </w:rPr>
              <w:t>Enterprise</w:t>
            </w:r>
          </w:p>
        </w:tc>
      </w:tr>
      <w:tr w:rsidR="0036655A"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DC0237" w:rsidRDefault="0036655A" w:rsidP="0036655A">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36655A" w:rsidRDefault="0036655A" w:rsidP="0036655A">
            <w:pPr>
              <w:pStyle w:val="Ingenafstand"/>
              <w:rPr>
                <w:rFonts w:asciiTheme="minorHAnsi" w:eastAsia="Times New Roman" w:hAnsiTheme="minorHAnsi"/>
                <w:b/>
                <w:color w:val="50AC30" w:themeColor="accent3"/>
                <w:sz w:val="18"/>
                <w:szCs w:val="18"/>
                <w:lang w:eastAsia="da-DK"/>
              </w:rPr>
            </w:pPr>
            <w:r w:rsidRPr="0036655A">
              <w:rPr>
                <w:rFonts w:asciiTheme="minorHAnsi" w:eastAsia="Times New Roman" w:hAnsiTheme="minorHAnsi"/>
                <w:b/>
                <w:color w:val="50AC30" w:themeColor="accent3"/>
                <w:sz w:val="18"/>
                <w:szCs w:val="18"/>
                <w:lang w:eastAsia="da-DK"/>
              </w:rPr>
              <w:t>Højde (</w:t>
            </w:r>
            <w:proofErr w:type="spellStart"/>
            <w:r w:rsidRPr="0036655A">
              <w:rPr>
                <w:rFonts w:asciiTheme="minorHAnsi" w:eastAsia="Times New Roman" w:hAnsiTheme="minorHAnsi"/>
                <w:b/>
                <w:color w:val="50AC30" w:themeColor="accent3"/>
                <w:sz w:val="18"/>
                <w:szCs w:val="18"/>
                <w:lang w:eastAsia="da-DK"/>
              </w:rPr>
              <w:t>Hulmål</w:t>
            </w:r>
            <w:proofErr w:type="spellEnd"/>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Brændbar(e) materialer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Brændbar(e) materialer</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6655A" w:rsidRPr="00F33537" w:rsidRDefault="0036655A" w:rsidP="0036655A">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Producent</w:t>
            </w:r>
          </w:p>
        </w:tc>
      </w:tr>
      <w:tr w:rsidR="0036655A"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r w:rsidRPr="00F335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36655A" w:rsidRDefault="0036655A" w:rsidP="0036655A">
            <w:pPr>
              <w:pStyle w:val="Ingenafstand"/>
              <w:rPr>
                <w:rFonts w:asciiTheme="minorHAnsi" w:eastAsia="Times New Roman" w:hAnsiTheme="minorHAnsi"/>
                <w:i/>
                <w:color w:val="1D3175" w:themeColor="text2"/>
                <w:sz w:val="18"/>
                <w:szCs w:val="18"/>
                <w:lang w:eastAsia="da-DK"/>
              </w:rPr>
            </w:pPr>
            <w:r w:rsidRPr="0036655A">
              <w:rPr>
                <w:rFonts w:asciiTheme="minorHAnsi" w:eastAsia="Times New Roman" w:hAnsiTheme="minorHAnsi"/>
                <w:i/>
                <w:color w:val="1D3175" w:themeColor="text2"/>
                <w:sz w:val="18"/>
                <w:szCs w:val="18"/>
                <w:lang w:eastAsia="da-DK"/>
              </w:rPr>
              <w:t>Er udvendig</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Flammespredning på overflade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Flammespredning på overflade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6655A" w:rsidRPr="00F33537" w:rsidRDefault="0036655A" w:rsidP="0036655A">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Produktnavn</w:t>
            </w:r>
          </w:p>
        </w:tc>
      </w:tr>
      <w:tr w:rsidR="0036655A"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36655A" w:rsidRDefault="0036655A" w:rsidP="0036655A">
            <w:pPr>
              <w:pStyle w:val="Ingenafstand"/>
              <w:rPr>
                <w:rFonts w:asciiTheme="minorHAnsi" w:eastAsia="Times New Roman" w:hAnsiTheme="minorHAnsi"/>
                <w:i/>
                <w:color w:val="1D3175" w:themeColor="text2"/>
                <w:sz w:val="18"/>
                <w:szCs w:val="18"/>
                <w:lang w:eastAsia="da-DK"/>
              </w:rPr>
            </w:pPr>
            <w:r w:rsidRPr="0036655A">
              <w:rPr>
                <w:rFonts w:asciiTheme="minorHAnsi" w:eastAsia="Times New Roman" w:hAnsiTheme="minorHAnsi"/>
                <w:i/>
                <w:color w:val="1D3175" w:themeColor="text2"/>
                <w:sz w:val="18"/>
                <w:szCs w:val="18"/>
                <w:lang w:eastAsia="da-DK"/>
              </w:rPr>
              <w:t>Offentlig tilgængelig</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Brandadskillende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Brandadskillende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6655A" w:rsidRPr="00F33537" w:rsidRDefault="0036655A" w:rsidP="0036655A">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Produktnummer</w:t>
            </w:r>
          </w:p>
        </w:tc>
      </w:tr>
      <w:tr w:rsidR="0036655A"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36655A" w:rsidRDefault="0036655A" w:rsidP="0036655A">
            <w:pPr>
              <w:pStyle w:val="Ingenafstand"/>
              <w:rPr>
                <w:rFonts w:asciiTheme="minorHAnsi" w:eastAsia="Times New Roman" w:hAnsiTheme="minorHAnsi"/>
                <w:i/>
                <w:color w:val="1D3175" w:themeColor="text2"/>
                <w:sz w:val="18"/>
                <w:szCs w:val="18"/>
                <w:lang w:eastAsia="da-DK"/>
              </w:rPr>
            </w:pPr>
            <w:r w:rsidRPr="0036655A">
              <w:rPr>
                <w:rFonts w:asciiTheme="minorHAnsi" w:eastAsia="Times New Roman" w:hAnsiTheme="minorHAnsi"/>
                <w:i/>
                <w:color w:val="1D3175" w:themeColor="text2"/>
                <w:sz w:val="18"/>
                <w:szCs w:val="18"/>
                <w:lang w:eastAsia="da-DK"/>
              </w:rPr>
              <w:t>Handicap tilgængelig</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Tabel"/>
              <w:rPr>
                <w:i/>
                <w:color w:val="1D3175" w:themeColor="text2"/>
                <w:sz w:val="18"/>
                <w:szCs w:val="18"/>
              </w:rPr>
            </w:pPr>
            <w:r w:rsidRPr="00F33537">
              <w:rPr>
                <w:i/>
                <w:color w:val="1D3175" w:themeColor="text2"/>
                <w:sz w:val="18"/>
                <w:szCs w:val="18"/>
              </w:rPr>
              <w:t>Automatisk Branddørslukning</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U-værdi</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6655A" w:rsidRPr="00F33537" w:rsidRDefault="0036655A" w:rsidP="0036655A">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Modelnummer</w:t>
            </w:r>
          </w:p>
        </w:tc>
      </w:tr>
      <w:tr w:rsidR="0036655A"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Ingenafstand"/>
              <w:rPr>
                <w:rFonts w:asciiTheme="minorHAnsi" w:eastAsia="Times New Roman" w:hAnsiTheme="minorHAnsi"/>
                <w:color w:val="1D3175" w:themeColor="text2"/>
                <w:sz w:val="18"/>
                <w:szCs w:val="18"/>
                <w:lang w:eastAsia="da-DK"/>
              </w:rPr>
            </w:pPr>
            <w:r w:rsidRPr="00F335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Tabel"/>
              <w:rPr>
                <w:i/>
                <w:color w:val="1D3175" w:themeColor="text2"/>
                <w:sz w:val="18"/>
                <w:szCs w:val="18"/>
              </w:rPr>
            </w:pPr>
            <w:r w:rsidRPr="00F33537">
              <w:rPr>
                <w:i/>
                <w:color w:val="1D3175" w:themeColor="text2"/>
                <w:sz w:val="18"/>
                <w:szCs w:val="18"/>
              </w:rPr>
              <w:t>Automatisk Branddørsåbning</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Blyækvivalent</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6655A" w:rsidRPr="00F33537" w:rsidRDefault="0036655A" w:rsidP="0036655A">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Serienummer</w:t>
            </w:r>
          </w:p>
        </w:tc>
      </w:tr>
      <w:tr w:rsidR="0036655A"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Ingenafstand"/>
              <w:rPr>
                <w:rFonts w:asciiTheme="minorHAnsi" w:eastAsia="Times New Roman" w:hAnsiTheme="minorHAnsi"/>
                <w:color w:val="1D3175" w:themeColor="text2"/>
                <w:sz w:val="18"/>
                <w:szCs w:val="18"/>
                <w:lang w:eastAsia="da-DK"/>
              </w:rPr>
            </w:pPr>
            <w:r w:rsidRPr="00F335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Røgstop</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Luftlydsisolering</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6655A" w:rsidRPr="00F33537" w:rsidRDefault="0036655A" w:rsidP="0036655A">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Systemnøglenummer</w:t>
            </w:r>
          </w:p>
        </w:tc>
      </w:tr>
      <w:tr w:rsidR="0036655A"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Flugtvej/Redningsåbning</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Trinlydsisolering</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6655A" w:rsidRPr="00F33537" w:rsidRDefault="0036655A" w:rsidP="0036655A">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Globalt varenummer (GTIN-/GS1)</w:t>
            </w: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U-værdi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166FC6" w:rsidRDefault="00166FC6" w:rsidP="00166FC6">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Blyækvivalent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166FC6" w:rsidRDefault="00166FC6" w:rsidP="00166FC6">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Byggepladszone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Luftlydsisolering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Trinlydsisolering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166FC6" w:rsidRDefault="00166FC6" w:rsidP="00166FC6">
            <w:pPr>
              <w:pStyle w:val="Tabel"/>
              <w:rPr>
                <w:i/>
                <w:color w:val="1D3175" w:themeColor="text2"/>
                <w:sz w:val="18"/>
                <w:szCs w:val="18"/>
              </w:rPr>
            </w:pPr>
            <w:r w:rsidRPr="00166FC6">
              <w:rPr>
                <w:i/>
                <w:color w:val="1D3175" w:themeColor="text2"/>
                <w:sz w:val="18"/>
                <w:szCs w:val="18"/>
              </w:rPr>
              <w:t>Adgangskontrol</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r>
              <w:rPr>
                <w:rFonts w:eastAsia="Times New Roman"/>
                <w:i/>
                <w:color w:val="1D3175" w:themeColor="text2"/>
                <w:sz w:val="18"/>
                <w:szCs w:val="18"/>
              </w:rPr>
              <w:t>Bygningsnummer</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r>
    </w:tbl>
    <w:p w:rsidR="00AA2E27" w:rsidRPr="00DC0237" w:rsidRDefault="00CF0019" w:rsidP="00CF0019">
      <w:pPr>
        <w:pStyle w:val="Overskrift2"/>
        <w:numPr>
          <w:ilvl w:val="0"/>
          <w:numId w:val="0"/>
        </w:numPr>
        <w:ind w:left="851" w:hanging="851"/>
      </w:pPr>
      <w:bookmarkStart w:id="23" w:name="_Toc144113194"/>
      <w:r w:rsidRPr="00DC0237">
        <w:lastRenderedPageBreak/>
        <w:t>[</w:t>
      </w:r>
      <w:r w:rsidR="00DC0237" w:rsidRPr="00DC0237">
        <w:t>K01_</w:t>
      </w:r>
      <w:r w:rsidR="00325C14">
        <w:t>M999</w:t>
      </w:r>
      <w:r w:rsidRPr="00DC0237">
        <w:t>] Arkitektur, Gulv</w:t>
      </w:r>
      <w:bookmarkEnd w:id="23"/>
    </w:p>
    <w:tbl>
      <w:tblPr>
        <w:tblW w:w="13530" w:type="dxa"/>
        <w:tblInd w:w="-65" w:type="dxa"/>
        <w:tblCellMar>
          <w:left w:w="70" w:type="dxa"/>
          <w:right w:w="70" w:type="dxa"/>
        </w:tblCellMar>
        <w:tblLook w:val="04A0" w:firstRow="1" w:lastRow="0" w:firstColumn="1" w:lastColumn="0" w:noHBand="0" w:noVBand="1"/>
      </w:tblPr>
      <w:tblGrid>
        <w:gridCol w:w="2758"/>
        <w:gridCol w:w="2693"/>
        <w:gridCol w:w="2693"/>
        <w:gridCol w:w="1396"/>
        <w:gridCol w:w="1297"/>
        <w:gridCol w:w="2693"/>
      </w:tblGrid>
      <w:tr w:rsidR="00E97538" w:rsidRPr="00DC0237" w:rsidTr="00E97538">
        <w:trPr>
          <w:trHeight w:val="283"/>
        </w:trPr>
        <w:tc>
          <w:tcPr>
            <w:tcW w:w="9540"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tcPr>
          <w:p w:rsidR="00E97538" w:rsidRPr="00DC0237" w:rsidRDefault="007700E4" w:rsidP="00E97538">
            <w:pPr>
              <w:pStyle w:val="Ingenafstand"/>
              <w:rPr>
                <w:rFonts w:asciiTheme="minorHAnsi" w:eastAsia="Times New Roman" w:hAnsiTheme="minorHAnsi"/>
                <w:b/>
                <w:sz w:val="18"/>
                <w:lang w:eastAsia="da-DK"/>
              </w:rPr>
            </w:pPr>
            <w:r w:rsidRPr="00DC0237">
              <w:rPr>
                <w:rFonts w:asciiTheme="minorHAnsi" w:hAnsiTheme="minorHAnsi"/>
                <w:sz w:val="18"/>
              </w:rPr>
              <w:t>Gælder for etageadskillelser på generisk niveau og gulve for øvrige niveauer</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7538" w:rsidRPr="00DC0237" w:rsidRDefault="00E97538" w:rsidP="00E97538">
            <w:pPr>
              <w:pStyle w:val="Ingenafstand"/>
              <w:rPr>
                <w:rFonts w:asciiTheme="minorHAnsi" w:eastAsia="Times New Roman" w:hAnsiTheme="minorHAnsi"/>
                <w:b/>
                <w:sz w:val="18"/>
                <w:lang w:eastAsia="da-DK"/>
              </w:rPr>
            </w:pPr>
            <w:r w:rsidRPr="00DC0237">
              <w:rPr>
                <w:rFonts w:asciiTheme="minorHAnsi" w:eastAsia="Times New Roman" w:hAnsiTheme="minorHAnsi"/>
                <w:b/>
                <w:sz w:val="18"/>
                <w:lang w:eastAsia="da-DK"/>
              </w:rPr>
              <w:t>Versionsdato</w:t>
            </w:r>
          </w:p>
        </w:tc>
        <w:sdt>
          <w:sdtPr>
            <w:rPr>
              <w:rFonts w:asciiTheme="minorHAnsi" w:hAnsiTheme="minorHAnsi"/>
              <w:sz w:val="18"/>
            </w:rPr>
            <w:id w:val="131296316"/>
            <w:placeholder>
              <w:docPart w:val="91A5B5DC0B994C7EB7E0D42A534ABA41"/>
            </w:placeholder>
            <w:date w:fullDate="2021-09-10T00:00:00Z">
              <w:dateFormat w:val="dd-MM-yyyy"/>
              <w:lid w:val="da-DK"/>
              <w:storeMappedDataAs w:val="dateTime"/>
              <w:calendar w:val="gregorian"/>
            </w:date>
          </w:sdtPr>
          <w:sdtEndPr/>
          <w:sdtContent>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7538" w:rsidRPr="00DC0237" w:rsidRDefault="00E97538" w:rsidP="00E97538">
                <w:pPr>
                  <w:pStyle w:val="Ingenafstand"/>
                  <w:rPr>
                    <w:rFonts w:asciiTheme="minorHAnsi" w:eastAsia="Times New Roman" w:hAnsiTheme="minorHAnsi"/>
                    <w:b/>
                    <w:sz w:val="18"/>
                    <w:lang w:eastAsia="da-DK"/>
                  </w:rPr>
                </w:pPr>
                <w:r w:rsidRPr="00DC0237">
                  <w:rPr>
                    <w:rFonts w:asciiTheme="minorHAnsi" w:hAnsiTheme="minorHAnsi"/>
                    <w:sz w:val="18"/>
                  </w:rPr>
                  <w:t>10-09-2021</w:t>
                </w:r>
              </w:p>
            </w:tc>
          </w:sdtContent>
        </w:sdt>
      </w:tr>
      <w:tr w:rsidR="00E97538" w:rsidRPr="00DC0237" w:rsidTr="00FC2945">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100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200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300 DK</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325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400 DK</w:t>
            </w:r>
          </w:p>
        </w:tc>
      </w:tr>
      <w:tr w:rsidR="00E97538" w:rsidRPr="00DC0237" w:rsidTr="00FC2945">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E97538" w:rsidRPr="00DC0237" w:rsidRDefault="00E97538" w:rsidP="00E97538">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LOR 400</w:t>
            </w:r>
          </w:p>
        </w:tc>
      </w:tr>
      <w:tr w:rsidR="00E97538" w:rsidRPr="00DC0237" w:rsidTr="00E97538">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ANTAGET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FORVENTET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FASTLAGT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 DETALJERET</w:t>
            </w:r>
          </w:p>
        </w:tc>
      </w:tr>
      <w:tr w:rsidR="007700E4" w:rsidRPr="00DC0237" w:rsidTr="00E97538">
        <w:trPr>
          <w:trHeight w:val="1134"/>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7700E4" w:rsidRPr="00DC0237" w:rsidRDefault="007700E4" w:rsidP="007700E4">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7700E4" w:rsidRPr="00DC0237" w:rsidRDefault="007700E4" w:rsidP="007700E4">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xml:space="preserve">Etageadskillelser defineres på forventet niveau for </w:t>
            </w:r>
          </w:p>
          <w:p w:rsidR="007700E4" w:rsidRPr="00DC0237" w:rsidRDefault="007700E4" w:rsidP="007700E4">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7700E4" w:rsidRPr="00DC0237" w:rsidRDefault="007700E4" w:rsidP="007700E4">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xml:space="preserve">Gulve defineres på fastlagt niveau for geometri, </w:t>
            </w:r>
          </w:p>
          <w:p w:rsidR="007700E4" w:rsidRPr="00DC0237" w:rsidRDefault="007700E4" w:rsidP="007700E4">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7700E4" w:rsidRPr="00DC0237" w:rsidRDefault="007700E4" w:rsidP="007700E4">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xml:space="preserve">Gulve defineres på endeligt niveau for geometri, </w:t>
            </w:r>
          </w:p>
          <w:p w:rsidR="007700E4" w:rsidRPr="00DC0237" w:rsidRDefault="007700E4" w:rsidP="007700E4">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7700E4" w:rsidRPr="00DC0237" w:rsidRDefault="007700E4" w:rsidP="007700E4">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xml:space="preserve">Gulve defineres på endelig detaljeret niveau for </w:t>
            </w:r>
          </w:p>
          <w:p w:rsidR="007700E4" w:rsidRPr="00DC0237" w:rsidRDefault="007700E4" w:rsidP="007700E4">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xml:space="preserve">geometri, placering og tilhørende egenskabsdata </w:t>
            </w:r>
          </w:p>
          <w:p w:rsidR="007700E4" w:rsidRPr="00DC0237" w:rsidRDefault="007700E4" w:rsidP="007700E4">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i henhold til faktiske produktvalg</w:t>
            </w:r>
            <w:r w:rsidRPr="00DC0237">
              <w:rPr>
                <w:rFonts w:asciiTheme="minorHAnsi" w:eastAsia="Times New Roman" w:hAnsiTheme="minorHAnsi" w:cs="Tahoma"/>
                <w:color w:val="1D3175" w:themeColor="text2"/>
                <w:sz w:val="18"/>
                <w:szCs w:val="20"/>
                <w:lang w:eastAsia="da-DK"/>
              </w:rPr>
              <w:t>.</w:t>
            </w:r>
          </w:p>
        </w:tc>
      </w:tr>
      <w:tr w:rsidR="007700E4" w:rsidRPr="00DC0237" w:rsidTr="00FC2945">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7700E4" w:rsidRPr="00DC0237" w:rsidRDefault="007700E4" w:rsidP="007700E4">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7700E4" w:rsidRPr="00DC0237" w:rsidRDefault="007700E4" w:rsidP="007700E4">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7700E4" w:rsidRPr="00DC0237" w:rsidRDefault="007700E4" w:rsidP="007700E4">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7700E4" w:rsidRPr="00DC0237" w:rsidRDefault="007700E4" w:rsidP="007700E4">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7700E4" w:rsidRPr="00DC0237" w:rsidRDefault="007700E4" w:rsidP="007700E4">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LOG 400</w:t>
            </w:r>
          </w:p>
        </w:tc>
      </w:tr>
      <w:tr w:rsidR="007700E4" w:rsidRPr="00DC0237" w:rsidTr="00E97538">
        <w:trPr>
          <w:trHeight w:val="28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7700E4" w:rsidRPr="00DC0237" w:rsidRDefault="007700E4" w:rsidP="007700E4">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FORSLAGSNIVEAU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7700E4" w:rsidRPr="00DC0237" w:rsidRDefault="007700E4" w:rsidP="007700E4">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GENERISK 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7700E4" w:rsidRPr="00DC0237" w:rsidRDefault="007700E4" w:rsidP="007700E4">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TYPE-NIVEAU</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7700E4" w:rsidRPr="00DC0237" w:rsidRDefault="007700E4" w:rsidP="007700E4">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DETALJERET TYPE-NIVEAU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7700E4" w:rsidRPr="00DC0237" w:rsidRDefault="007700E4" w:rsidP="007700E4">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PRODUKTIONSNIVEAU</w:t>
            </w:r>
          </w:p>
        </w:tc>
      </w:tr>
      <w:tr w:rsidR="007700E4" w:rsidRPr="00DC0237" w:rsidTr="00E97538">
        <w:trPr>
          <w:trHeight w:val="2270"/>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tcPr>
          <w:p w:rsidR="007700E4" w:rsidRPr="00DC0237" w:rsidRDefault="007700E4" w:rsidP="007700E4">
            <w:pPr>
              <w:pStyle w:val="Ingenafstand"/>
              <w:rPr>
                <w:rFonts w:asciiTheme="minorHAnsi" w:eastAsia="Times New Roman" w:hAnsiTheme="minorHAnsi" w:cs="Times New Roman"/>
                <w:noProof/>
                <w:color w:val="1D3175" w:themeColor="text2"/>
                <w:sz w:val="18"/>
                <w:szCs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7700E4" w:rsidRPr="00DC0237" w:rsidRDefault="007700E4" w:rsidP="007700E4">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noProof/>
                <w:color w:val="1D3175" w:themeColor="text2"/>
                <w:sz w:val="18"/>
                <w:lang w:eastAsia="da-DK"/>
              </w:rPr>
              <w:drawing>
                <wp:anchor distT="0" distB="0" distL="114300" distR="114300" simplePos="0" relativeHeight="251679744" behindDoc="0" locked="0" layoutInCell="1" allowOverlap="1" wp14:anchorId="006F0685" wp14:editId="3E59BA83">
                  <wp:simplePos x="0" y="0"/>
                  <wp:positionH relativeFrom="column">
                    <wp:posOffset>-3810</wp:posOffset>
                  </wp:positionH>
                  <wp:positionV relativeFrom="paragraph">
                    <wp:posOffset>368300</wp:posOffset>
                  </wp:positionV>
                  <wp:extent cx="1562100" cy="670560"/>
                  <wp:effectExtent l="0" t="0" r="0" b="0"/>
                  <wp:wrapNone/>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62100" cy="670560"/>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7700E4" w:rsidRPr="00DC0237" w:rsidRDefault="007700E4" w:rsidP="007700E4">
            <w:pPr>
              <w:pStyle w:val="Ingenafstand"/>
              <w:rPr>
                <w:rFonts w:asciiTheme="minorHAnsi" w:eastAsia="Times New Roman" w:hAnsiTheme="minorHAnsi"/>
                <w:color w:val="1D3175" w:themeColor="text2"/>
                <w:sz w:val="18"/>
                <w:lang w:eastAsia="da-DK"/>
              </w:rPr>
            </w:pP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7700E4" w:rsidRPr="00DC0237" w:rsidRDefault="007700E4" w:rsidP="007700E4">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noProof/>
                <w:color w:val="1D3175" w:themeColor="text2"/>
                <w:sz w:val="18"/>
                <w:lang w:eastAsia="da-DK"/>
              </w:rPr>
              <w:drawing>
                <wp:anchor distT="0" distB="0" distL="114300" distR="114300" simplePos="0" relativeHeight="251680768" behindDoc="0" locked="0" layoutInCell="1" allowOverlap="1" wp14:anchorId="421924C7" wp14:editId="59A4B531">
                  <wp:simplePos x="0" y="0"/>
                  <wp:positionH relativeFrom="column">
                    <wp:posOffset>-1709420</wp:posOffset>
                  </wp:positionH>
                  <wp:positionV relativeFrom="paragraph">
                    <wp:posOffset>406400</wp:posOffset>
                  </wp:positionV>
                  <wp:extent cx="1600200" cy="600075"/>
                  <wp:effectExtent l="0" t="0" r="0" b="9525"/>
                  <wp:wrapNone/>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0200" cy="600075"/>
                          </a:xfrm>
                          <a:prstGeom prst="rect">
                            <a:avLst/>
                          </a:prstGeom>
                        </pic:spPr>
                      </pic:pic>
                    </a:graphicData>
                  </a:graphic>
                </wp:anchor>
              </w:drawing>
            </w:r>
            <w:r w:rsidRPr="00DC0237">
              <w:rPr>
                <w:rFonts w:asciiTheme="minorHAnsi" w:eastAsia="Times New Roman" w:hAnsiTheme="minorHAnsi"/>
                <w:noProof/>
                <w:color w:val="1D3175" w:themeColor="text2"/>
                <w:sz w:val="18"/>
                <w:lang w:eastAsia="da-DK"/>
              </w:rPr>
              <w:drawing>
                <wp:anchor distT="0" distB="0" distL="114300" distR="114300" simplePos="0" relativeHeight="251681792" behindDoc="0" locked="0" layoutInCell="1" allowOverlap="1" wp14:anchorId="793E1D87" wp14:editId="5EFFCEA9">
                  <wp:simplePos x="0" y="0"/>
                  <wp:positionH relativeFrom="column">
                    <wp:posOffset>24130</wp:posOffset>
                  </wp:positionH>
                  <wp:positionV relativeFrom="paragraph">
                    <wp:posOffset>396875</wp:posOffset>
                  </wp:positionV>
                  <wp:extent cx="1530985" cy="580390"/>
                  <wp:effectExtent l="0" t="0" r="0" b="0"/>
                  <wp:wrapNone/>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30985" cy="580390"/>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7700E4" w:rsidRPr="00DC0237" w:rsidRDefault="007700E4" w:rsidP="007700E4">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noProof/>
                <w:color w:val="1D3175" w:themeColor="text2"/>
                <w:sz w:val="18"/>
                <w:lang w:eastAsia="da-DK"/>
              </w:rPr>
              <w:drawing>
                <wp:anchor distT="0" distB="0" distL="114300" distR="114300" simplePos="0" relativeHeight="251682816" behindDoc="0" locked="0" layoutInCell="1" allowOverlap="1" wp14:anchorId="46CA63E2" wp14:editId="5D66A8CC">
                  <wp:simplePos x="0" y="0"/>
                  <wp:positionH relativeFrom="column">
                    <wp:posOffset>-9525</wp:posOffset>
                  </wp:positionH>
                  <wp:positionV relativeFrom="paragraph">
                    <wp:posOffset>340360</wp:posOffset>
                  </wp:positionV>
                  <wp:extent cx="1612900" cy="666115"/>
                  <wp:effectExtent l="0" t="0" r="6350" b="635"/>
                  <wp:wrapNone/>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2900" cy="666115"/>
                          </a:xfrm>
                          <a:prstGeom prst="rect">
                            <a:avLst/>
                          </a:prstGeom>
                        </pic:spPr>
                      </pic:pic>
                    </a:graphicData>
                  </a:graphic>
                </wp:anchor>
              </w:drawing>
            </w:r>
          </w:p>
        </w:tc>
      </w:tr>
      <w:tr w:rsidR="007700E4" w:rsidRPr="00DC0237" w:rsidTr="00E97538">
        <w:trPr>
          <w:trHeight w:val="187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hideMark/>
          </w:tcPr>
          <w:p w:rsidR="007700E4" w:rsidRPr="00DC0237" w:rsidRDefault="007700E4" w:rsidP="007700E4">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7700E4" w:rsidRPr="00DC0237" w:rsidRDefault="007700E4" w:rsidP="007700E4">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Etageadskillelser, inkl</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st</w:t>
            </w:r>
            <w:r w:rsidRPr="00DC0237">
              <w:rPr>
                <w:rFonts w:asciiTheme="minorHAnsi" w:eastAsia="Times New Roman" w:hAnsiTheme="minorHAnsi" w:cs="Futura LtCn BT"/>
                <w:color w:val="1D3175" w:themeColor="text2"/>
                <w:sz w:val="18"/>
                <w:lang w:eastAsia="da-DK"/>
              </w:rPr>
              <w:t>ø</w:t>
            </w:r>
            <w:r w:rsidRPr="00DC0237">
              <w:rPr>
                <w:rFonts w:asciiTheme="minorHAnsi" w:eastAsia="Times New Roman" w:hAnsiTheme="minorHAnsi"/>
                <w:color w:val="1D3175" w:themeColor="text2"/>
                <w:sz w:val="18"/>
                <w:lang w:eastAsia="da-DK"/>
              </w:rPr>
              <w:t>rre åbninger, modelleres i maks</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ydre kontur, opdelt p</w:t>
            </w:r>
            <w:r w:rsidRPr="00DC0237">
              <w:rPr>
                <w:rFonts w:asciiTheme="minorHAnsi" w:eastAsia="Times New Roman" w:hAnsiTheme="minorHAnsi" w:cs="Futura LtCn BT"/>
                <w:color w:val="1D3175" w:themeColor="text2"/>
                <w:sz w:val="18"/>
                <w:lang w:eastAsia="da-DK"/>
              </w:rPr>
              <w:t>å</w:t>
            </w:r>
            <w:r w:rsidRPr="00DC0237">
              <w:rPr>
                <w:rFonts w:asciiTheme="minorHAnsi" w:eastAsia="Times New Roman" w:hAnsiTheme="minorHAnsi"/>
                <w:color w:val="1D3175" w:themeColor="text2"/>
                <w:sz w:val="18"/>
                <w:lang w:eastAsia="da-DK"/>
              </w:rPr>
              <w:t xml:space="preserve"> </w:t>
            </w:r>
          </w:p>
          <w:p w:rsidR="007700E4" w:rsidRPr="00DC0237" w:rsidRDefault="007700E4" w:rsidP="007700E4">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overordnede typer</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7700E4" w:rsidRPr="00DC0237" w:rsidRDefault="007700E4" w:rsidP="007700E4">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Gulve, inkl</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st</w:t>
            </w:r>
            <w:r w:rsidRPr="00DC0237">
              <w:rPr>
                <w:rFonts w:asciiTheme="minorHAnsi" w:eastAsia="Times New Roman" w:hAnsiTheme="minorHAnsi" w:cs="Futura LtCn BT"/>
                <w:color w:val="1D3175" w:themeColor="text2"/>
                <w:sz w:val="18"/>
                <w:lang w:eastAsia="da-DK"/>
              </w:rPr>
              <w:t>ø</w:t>
            </w:r>
            <w:r w:rsidRPr="00DC0237">
              <w:rPr>
                <w:rFonts w:asciiTheme="minorHAnsi" w:eastAsia="Times New Roman" w:hAnsiTheme="minorHAnsi"/>
                <w:color w:val="1D3175" w:themeColor="text2"/>
                <w:sz w:val="18"/>
                <w:lang w:eastAsia="da-DK"/>
              </w:rPr>
              <w:t xml:space="preserve">rre </w:t>
            </w:r>
            <w:r w:rsidRPr="00DC0237">
              <w:rPr>
                <w:rFonts w:asciiTheme="minorHAnsi" w:eastAsia="Times New Roman" w:hAnsiTheme="minorHAnsi" w:cs="Futura LtCn BT"/>
                <w:color w:val="1D3175" w:themeColor="text2"/>
                <w:sz w:val="18"/>
                <w:lang w:eastAsia="da-DK"/>
              </w:rPr>
              <w:t>å</w:t>
            </w:r>
            <w:r w:rsidRPr="00DC0237">
              <w:rPr>
                <w:rFonts w:asciiTheme="minorHAnsi" w:eastAsia="Times New Roman" w:hAnsiTheme="minorHAnsi"/>
                <w:color w:val="1D3175" w:themeColor="text2"/>
                <w:sz w:val="18"/>
                <w:lang w:eastAsia="da-DK"/>
              </w:rPr>
              <w:t>bninger, modelleres i maks</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ydre kontur opdelt på typer</w:t>
            </w:r>
            <w:r w:rsidRPr="00DC0237">
              <w:rPr>
                <w:rFonts w:asciiTheme="minorHAnsi" w:eastAsia="Times New Roman" w:hAnsiTheme="minorHAnsi" w:cs="Tahoma"/>
                <w:color w:val="1D3175" w:themeColor="text2"/>
                <w:sz w:val="18"/>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7700E4" w:rsidRPr="00DC0237" w:rsidRDefault="007700E4" w:rsidP="007700E4">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Gulve, inkl</w:t>
            </w:r>
            <w:r w:rsidRPr="00DC0237">
              <w:rPr>
                <w:rFonts w:asciiTheme="minorHAnsi" w:eastAsia="Times New Roman" w:hAnsiTheme="minorHAnsi" w:cs="Tahoma"/>
                <w:color w:val="1D3175" w:themeColor="text2"/>
                <w:sz w:val="18"/>
                <w:lang w:eastAsia="da-DK"/>
              </w:rPr>
              <w:t xml:space="preserve">. </w:t>
            </w:r>
            <w:r w:rsidRPr="00DC0237">
              <w:rPr>
                <w:rFonts w:asciiTheme="minorHAnsi" w:eastAsia="Times New Roman" w:hAnsiTheme="minorHAnsi"/>
                <w:color w:val="1D3175" w:themeColor="text2"/>
                <w:sz w:val="18"/>
                <w:lang w:eastAsia="da-DK"/>
              </w:rPr>
              <w:t>st</w:t>
            </w:r>
            <w:r w:rsidRPr="00DC0237">
              <w:rPr>
                <w:rFonts w:asciiTheme="minorHAnsi" w:eastAsia="Times New Roman" w:hAnsiTheme="minorHAnsi" w:cs="Futura LtCn BT"/>
                <w:color w:val="1D3175" w:themeColor="text2"/>
                <w:sz w:val="18"/>
                <w:lang w:eastAsia="da-DK"/>
              </w:rPr>
              <w:t>ø</w:t>
            </w:r>
            <w:r w:rsidRPr="00DC0237">
              <w:rPr>
                <w:rFonts w:asciiTheme="minorHAnsi" w:eastAsia="Times New Roman" w:hAnsiTheme="minorHAnsi"/>
                <w:color w:val="1D3175" w:themeColor="text2"/>
                <w:sz w:val="18"/>
                <w:lang w:eastAsia="da-DK"/>
              </w:rPr>
              <w:t xml:space="preserve">rre </w:t>
            </w:r>
            <w:r w:rsidRPr="00DC0237">
              <w:rPr>
                <w:rFonts w:asciiTheme="minorHAnsi" w:eastAsia="Times New Roman" w:hAnsiTheme="minorHAnsi" w:cs="Futura LtCn BT"/>
                <w:color w:val="1D3175" w:themeColor="text2"/>
                <w:sz w:val="18"/>
                <w:lang w:eastAsia="da-DK"/>
              </w:rPr>
              <w:t>å</w:t>
            </w:r>
            <w:r w:rsidRPr="00DC0237">
              <w:rPr>
                <w:rFonts w:asciiTheme="minorHAnsi" w:eastAsia="Times New Roman" w:hAnsiTheme="minorHAnsi"/>
                <w:color w:val="1D3175" w:themeColor="text2"/>
                <w:sz w:val="18"/>
                <w:lang w:eastAsia="da-DK"/>
              </w:rPr>
              <w:t>bninger, modelleres i maks</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w:t>
            </w:r>
          </w:p>
          <w:p w:rsidR="007700E4" w:rsidRPr="00DC0237" w:rsidRDefault="007700E4" w:rsidP="007700E4">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ydre kontur, opdelt på typer</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Gulve adskilles af </w:t>
            </w:r>
          </w:p>
          <w:p w:rsidR="007700E4" w:rsidRPr="00DC0237" w:rsidRDefault="007700E4" w:rsidP="007700E4">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væggennembrydninger</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7700E4" w:rsidRPr="00DC0237" w:rsidRDefault="007700E4" w:rsidP="007700E4">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Gulve, inkl</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st</w:t>
            </w:r>
            <w:r w:rsidRPr="00DC0237">
              <w:rPr>
                <w:rFonts w:asciiTheme="minorHAnsi" w:eastAsia="Times New Roman" w:hAnsiTheme="minorHAnsi" w:cs="Futura LtCn BT"/>
                <w:color w:val="1D3175" w:themeColor="text2"/>
                <w:sz w:val="18"/>
                <w:lang w:eastAsia="da-DK"/>
              </w:rPr>
              <w:t>ø</w:t>
            </w:r>
            <w:r w:rsidRPr="00DC0237">
              <w:rPr>
                <w:rFonts w:asciiTheme="minorHAnsi" w:eastAsia="Times New Roman" w:hAnsiTheme="minorHAnsi"/>
                <w:color w:val="1D3175" w:themeColor="text2"/>
                <w:sz w:val="18"/>
                <w:lang w:eastAsia="da-DK"/>
              </w:rPr>
              <w:t xml:space="preserve">rre åbninger, modelleres </w:t>
            </w:r>
          </w:p>
          <w:p w:rsidR="007700E4" w:rsidRPr="00DC0237" w:rsidRDefault="007700E4" w:rsidP="007700E4">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xml:space="preserve">med konstruktionslag og væggennembrydninger </w:t>
            </w:r>
          </w:p>
          <w:p w:rsidR="007700E4" w:rsidRPr="00DC0237" w:rsidRDefault="007700E4" w:rsidP="007700E4">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opdelt på typer</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Sekundære konstruktionslag</w:t>
            </w:r>
          </w:p>
          <w:p w:rsidR="007700E4" w:rsidRPr="00DC0237" w:rsidRDefault="007700E4" w:rsidP="007700E4">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kan sammenlægges</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St</w:t>
            </w:r>
            <w:r w:rsidRPr="00DC0237">
              <w:rPr>
                <w:rFonts w:asciiTheme="minorHAnsi" w:eastAsia="Times New Roman" w:hAnsiTheme="minorHAnsi" w:cs="Futura LtCn BT"/>
                <w:color w:val="1D3175" w:themeColor="text2"/>
                <w:sz w:val="18"/>
                <w:lang w:eastAsia="da-DK"/>
              </w:rPr>
              <w:t>ø</w:t>
            </w:r>
            <w:r w:rsidRPr="00DC0237">
              <w:rPr>
                <w:rFonts w:asciiTheme="minorHAnsi" w:eastAsia="Times New Roman" w:hAnsiTheme="minorHAnsi"/>
                <w:color w:val="1D3175" w:themeColor="text2"/>
                <w:sz w:val="18"/>
                <w:lang w:eastAsia="da-DK"/>
              </w:rPr>
              <w:t xml:space="preserve">rre huller </w:t>
            </w:r>
            <w:proofErr w:type="spellStart"/>
            <w:r w:rsidRPr="00DC0237">
              <w:rPr>
                <w:rFonts w:asciiTheme="minorHAnsi" w:eastAsia="Times New Roman" w:hAnsiTheme="minorHAnsi"/>
                <w:color w:val="1D3175" w:themeColor="text2"/>
                <w:sz w:val="18"/>
                <w:lang w:eastAsia="da-DK"/>
              </w:rPr>
              <w:t>o</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lign</w:t>
            </w:r>
            <w:proofErr w:type="spellEnd"/>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modelleres</w:t>
            </w:r>
            <w:r w:rsidRPr="00DC0237">
              <w:rPr>
                <w:rFonts w:asciiTheme="minorHAnsi" w:eastAsia="Times New Roman" w:hAnsiTheme="minorHAnsi" w:cs="Tahoma"/>
                <w:color w:val="1D3175" w:themeColor="text2"/>
                <w:sz w:val="18"/>
                <w:lang w:eastAsia="da-DK"/>
              </w:rPr>
              <w:t>.</w:t>
            </w:r>
          </w:p>
        </w:tc>
      </w:tr>
      <w:tr w:rsidR="007700E4" w:rsidRPr="00DC0237" w:rsidTr="006E1FB7">
        <w:trPr>
          <w:trHeight w:val="283"/>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7700E4" w:rsidRPr="00DC0237" w:rsidRDefault="007700E4" w:rsidP="007700E4">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9.6 MÆNGDEFORTEGNELSE</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bottom"/>
            <w:hideMark/>
          </w:tcPr>
          <w:p w:rsidR="007700E4" w:rsidRPr="00DC0237" w:rsidRDefault="007700E4" w:rsidP="007700E4">
            <w:pPr>
              <w:spacing w:after="0"/>
              <w:outlineLvl w:val="0"/>
              <w:rPr>
                <w:rFonts w:eastAsia="Times New Roman" w:cs="Times New Roman"/>
                <w:b/>
                <w:color w:val="1D3175" w:themeColor="text2"/>
                <w:sz w:val="20"/>
                <w:szCs w:val="20"/>
                <w:lang w:eastAsia="da-DK"/>
              </w:rPr>
            </w:pPr>
            <w:r w:rsidRPr="00DC0237">
              <w:rPr>
                <w:rFonts w:eastAsia="Times New Roman" w:cs="Times New Roman"/>
                <w:b/>
                <w:color w:val="1D3175" w:themeColor="text2"/>
                <w:sz w:val="20"/>
                <w:szCs w:val="20"/>
                <w:lang w:eastAsia="da-DK"/>
              </w:rPr>
              <w:t> </w:t>
            </w:r>
          </w:p>
        </w:tc>
      </w:tr>
      <w:tr w:rsidR="007700E4" w:rsidRPr="00DC0237" w:rsidTr="006E1FB7">
        <w:trPr>
          <w:trHeight w:val="285"/>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7700E4" w:rsidRPr="00DC0237" w:rsidRDefault="007700E4" w:rsidP="007700E4">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7700E4" w:rsidRPr="00DC0237" w:rsidRDefault="007700E4" w:rsidP="007700E4">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7700E4" w:rsidRPr="00DC0237" w:rsidRDefault="007700E4" w:rsidP="007700E4">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7700E4" w:rsidRPr="00DC0237" w:rsidRDefault="007700E4" w:rsidP="007700E4">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7700E4" w:rsidRPr="00DC0237" w:rsidRDefault="007700E4" w:rsidP="007700E4">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r>
      <w:tr w:rsidR="007700E4" w:rsidRPr="00DC0237" w:rsidTr="006E1FB7">
        <w:trPr>
          <w:trHeight w:val="285"/>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7700E4" w:rsidRPr="00DC0237" w:rsidRDefault="007700E4" w:rsidP="007700E4">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7700E4" w:rsidRPr="00DC0237" w:rsidRDefault="007700E4" w:rsidP="007700E4">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7700E4" w:rsidRPr="00DC0237" w:rsidRDefault="007700E4" w:rsidP="007700E4">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7700E4" w:rsidRPr="00DC0237" w:rsidRDefault="007700E4" w:rsidP="007700E4">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bottom"/>
            <w:hideMark/>
          </w:tcPr>
          <w:p w:rsidR="007700E4" w:rsidRPr="00DC0237" w:rsidRDefault="007700E4" w:rsidP="007700E4">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r>
      <w:tr w:rsidR="007700E4" w:rsidRPr="00DC0237" w:rsidTr="00FC2945">
        <w:trPr>
          <w:trHeight w:val="285"/>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7700E4" w:rsidRPr="00DC0237" w:rsidRDefault="007700E4" w:rsidP="007700E4">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lastRenderedPageBreak/>
              <w:t>LOI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7700E4" w:rsidRPr="00DC0237" w:rsidRDefault="007700E4" w:rsidP="007700E4">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7700E4" w:rsidRPr="00DC0237" w:rsidRDefault="007700E4" w:rsidP="007700E4">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7700E4" w:rsidRPr="00DC0237" w:rsidRDefault="007700E4" w:rsidP="007700E4">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7700E4" w:rsidRPr="00DC0237" w:rsidRDefault="007700E4" w:rsidP="007700E4">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LOI 400</w:t>
            </w:r>
          </w:p>
        </w:tc>
      </w:tr>
      <w:tr w:rsidR="00AD2A8B"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AD2A8B" w:rsidRPr="00DC0237" w:rsidRDefault="00AD2A8B" w:rsidP="00AD2A8B">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9.1 KLASSIFIKATION</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AD2A8B" w:rsidRPr="00DC0237" w:rsidRDefault="00AD2A8B" w:rsidP="00AD2A8B">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AD2A8B"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b/>
                <w:color w:val="1D3175" w:themeColor="text2"/>
                <w:sz w:val="18"/>
                <w:szCs w:val="18"/>
              </w:rPr>
            </w:pPr>
            <w:r w:rsidRPr="0036655A">
              <w:rPr>
                <w:b/>
                <w:color w:val="1D3175" w:themeColor="text2"/>
                <w:sz w:val="18"/>
                <w:szCs w:val="18"/>
              </w:rPr>
              <w:t>Klassifikationskode version</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r w:rsidRPr="00F33537">
              <w:rPr>
                <w:color w:val="1D3175" w:themeColor="text2"/>
                <w:sz w:val="18"/>
                <w:szCs w:val="18"/>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r w:rsidRPr="00F33537">
              <w:rPr>
                <w:color w:val="1D3175" w:themeColor="text2"/>
                <w:sz w:val="18"/>
                <w:szCs w:val="18"/>
              </w:rPr>
              <w:t>…</w:t>
            </w: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b/>
                <w:color w:val="1D3175" w:themeColor="text2"/>
                <w:sz w:val="18"/>
                <w:szCs w:val="18"/>
              </w:rPr>
            </w:pPr>
            <w:r>
              <w:rPr>
                <w:b/>
                <w:color w:val="1D3175" w:themeColor="text2"/>
                <w:sz w:val="18"/>
                <w:szCs w:val="18"/>
              </w:rPr>
              <w:t>Topnode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b/>
                <w:color w:val="1D3175" w:themeColor="text2"/>
                <w:sz w:val="18"/>
                <w:szCs w:val="18"/>
              </w:rPr>
            </w:pPr>
            <w:r>
              <w:rPr>
                <w:b/>
                <w:color w:val="1D3175" w:themeColor="text2"/>
                <w:sz w:val="18"/>
                <w:szCs w:val="18"/>
              </w:rPr>
              <w:t>Hovedtype-ID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b/>
                <w:color w:val="1D3175" w:themeColor="text2"/>
                <w:sz w:val="18"/>
                <w:szCs w:val="18"/>
              </w:rPr>
            </w:pPr>
            <w:r>
              <w:rPr>
                <w:b/>
                <w:color w:val="1D3175" w:themeColor="text2"/>
                <w:sz w:val="18"/>
                <w:szCs w:val="18"/>
              </w:rPr>
              <w:t>Klassekode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b/>
                <w:color w:val="1D3175" w:themeColor="text2"/>
                <w:sz w:val="18"/>
                <w:szCs w:val="18"/>
              </w:rPr>
            </w:pPr>
            <w:r>
              <w:rPr>
                <w:b/>
                <w:color w:val="1D3175" w:themeColor="text2"/>
                <w:sz w:val="18"/>
                <w:szCs w:val="18"/>
              </w:rPr>
              <w:t>Hovedtypenavn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b/>
                <w:color w:val="1D3175" w:themeColor="text2"/>
                <w:sz w:val="18"/>
                <w:szCs w:val="18"/>
              </w:rPr>
            </w:pPr>
            <w:r>
              <w:rPr>
                <w:b/>
                <w:color w:val="1D3175" w:themeColor="text2"/>
                <w:sz w:val="18"/>
                <w:szCs w:val="18"/>
              </w:rPr>
              <w:t>Klassenavn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b/>
                <w:color w:val="1D3175" w:themeColor="text2"/>
                <w:sz w:val="18"/>
                <w:szCs w:val="18"/>
              </w:rPr>
            </w:pPr>
            <w:r>
              <w:rPr>
                <w:b/>
                <w:color w:val="1D3175" w:themeColor="text2"/>
                <w:sz w:val="18"/>
                <w:szCs w:val="18"/>
              </w:rPr>
              <w:t>Undertype-ID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b/>
                <w:color w:val="1D3175" w:themeColor="text2"/>
                <w:sz w:val="18"/>
                <w:szCs w:val="18"/>
              </w:rPr>
            </w:pPr>
            <w:r>
              <w:rPr>
                <w:b/>
                <w:color w:val="1D3175" w:themeColor="text2"/>
                <w:sz w:val="18"/>
                <w:szCs w:val="18"/>
              </w:rPr>
              <w:t>Klassifikation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b/>
                <w:color w:val="1D3175" w:themeColor="text2"/>
                <w:sz w:val="18"/>
                <w:szCs w:val="18"/>
              </w:rPr>
            </w:pPr>
            <w:r>
              <w:rPr>
                <w:b/>
                <w:color w:val="1D3175" w:themeColor="text2"/>
                <w:sz w:val="18"/>
                <w:szCs w:val="18"/>
              </w:rPr>
              <w:t>Undertypenavn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36655A" w:rsidRDefault="00AD2A8B" w:rsidP="00AD2A8B">
            <w:pPr>
              <w:pStyle w:val="Tabel"/>
              <w:rPr>
                <w:b/>
                <w:color w:val="1D3175" w:themeColor="text2"/>
                <w:sz w:val="18"/>
                <w:szCs w:val="18"/>
              </w:rPr>
            </w:pPr>
            <w:r w:rsidRPr="0036655A">
              <w:rPr>
                <w:b/>
                <w:color w:val="1D3175" w:themeColor="text2"/>
                <w:sz w:val="18"/>
                <w:szCs w:val="18"/>
              </w:rPr>
              <w:t>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36655A" w:rsidRDefault="00AD2A8B" w:rsidP="00AD2A8B">
            <w:pPr>
              <w:pStyle w:val="Tabel"/>
              <w:rPr>
                <w:b/>
                <w:color w:val="1D3175" w:themeColor="text2"/>
                <w:sz w:val="18"/>
                <w:szCs w:val="18"/>
              </w:rPr>
            </w:pPr>
            <w:r w:rsidRPr="0036655A">
              <w:rPr>
                <w:b/>
                <w:color w:val="1D3175" w:themeColor="text2"/>
                <w:sz w:val="18"/>
                <w:szCs w:val="18"/>
              </w:rPr>
              <w:t>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B01D72">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36655A" w:rsidRDefault="00AD2A8B" w:rsidP="00AD2A8B">
            <w:pPr>
              <w:pStyle w:val="Tabel"/>
              <w:rPr>
                <w:i/>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AD2A8B" w:rsidRPr="00DC0237" w:rsidRDefault="00AD2A8B" w:rsidP="00AD2A8B">
            <w:pPr>
              <w:pStyle w:val="Ingenafstand"/>
              <w:rPr>
                <w:rFonts w:asciiTheme="minorHAnsi" w:eastAsia="Times New Roman" w:hAnsiTheme="minorHAnsi" w:cs="Times New Roman"/>
                <w:b/>
                <w:bCs/>
                <w:i/>
                <w:color w:val="1D3175" w:themeColor="text2"/>
                <w:szCs w:val="20"/>
                <w:lang w:eastAsia="da-DK"/>
              </w:rPr>
            </w:pPr>
            <w:r w:rsidRPr="00DC0237">
              <w:rPr>
                <w:rFonts w:asciiTheme="minorHAnsi" w:eastAsia="Times New Roman" w:hAnsiTheme="minorHAnsi"/>
                <w:b/>
                <w:i/>
                <w:color w:val="1D3175" w:themeColor="text2"/>
                <w:lang w:eastAsia="da-DK"/>
              </w:rPr>
              <w:t>9.4 DIGITAL PROJEKTERING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AD2A8B" w:rsidRPr="00DC0237" w:rsidRDefault="00AD2A8B" w:rsidP="00AD2A8B">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AD2A8B"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DC0237" w:rsidRDefault="00AD2A8B" w:rsidP="00AD2A8B">
            <w:pPr>
              <w:pStyle w:val="Tabel"/>
              <w:rPr>
                <w:color w:val="1D3175" w:themeColor="text2"/>
                <w:sz w:val="18"/>
                <w:szCs w:val="18"/>
              </w:rPr>
            </w:pPr>
            <w:r w:rsidRPr="00DC0237">
              <w:rPr>
                <w:color w:val="1D3175" w:themeColor="text2"/>
                <w:sz w:val="18"/>
                <w:szCs w:val="18"/>
              </w:rPr>
              <w:t> </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36655A" w:rsidRDefault="00AD2A8B" w:rsidP="00AD2A8B">
            <w:pPr>
              <w:pStyle w:val="Ingenafstand"/>
              <w:rPr>
                <w:rFonts w:asciiTheme="minorHAnsi" w:eastAsia="Times New Roman" w:hAnsiTheme="minorHAnsi"/>
                <w:b/>
                <w:color w:val="50AC30" w:themeColor="accent3"/>
                <w:sz w:val="18"/>
                <w:szCs w:val="18"/>
                <w:lang w:eastAsia="da-DK"/>
              </w:rPr>
            </w:pPr>
            <w:r w:rsidRPr="0036655A">
              <w:rPr>
                <w:rFonts w:asciiTheme="minorHAnsi" w:eastAsia="Times New Roman" w:hAnsiTheme="minorHAnsi"/>
                <w:b/>
                <w:color w:val="50AC30" w:themeColor="accent3"/>
                <w:sz w:val="18"/>
                <w:szCs w:val="18"/>
                <w:lang w:eastAsia="da-DK"/>
              </w:rPr>
              <w:t>Typenavn</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DC0237" w:rsidRDefault="00AD2A8B" w:rsidP="00AD2A8B">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36655A" w:rsidRDefault="00AD2A8B" w:rsidP="00AD2A8B">
            <w:pPr>
              <w:pStyle w:val="Ingenafstand"/>
              <w:rPr>
                <w:rFonts w:asciiTheme="minorHAnsi" w:eastAsia="Times New Roman" w:hAnsiTheme="minorHAnsi"/>
                <w:b/>
                <w:color w:val="50AC30" w:themeColor="accent3"/>
                <w:sz w:val="18"/>
                <w:szCs w:val="18"/>
                <w:lang w:eastAsia="da-DK"/>
              </w:rPr>
            </w:pPr>
            <w:r>
              <w:rPr>
                <w:rFonts w:asciiTheme="minorHAnsi" w:eastAsia="Times New Roman" w:hAnsiTheme="minorHAnsi"/>
                <w:b/>
                <w:color w:val="50AC30" w:themeColor="accent3"/>
                <w:sz w:val="18"/>
                <w:szCs w:val="18"/>
                <w:lang w:eastAsia="da-DK"/>
              </w:rPr>
              <w:t>Tykkelse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Brandklasse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Brandklasse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36655A" w:rsidRDefault="002724F8" w:rsidP="00AD2A8B">
            <w:pPr>
              <w:pStyle w:val="Ingenafstand"/>
              <w:rPr>
                <w:rFonts w:asciiTheme="minorHAnsi" w:eastAsia="Times New Roman" w:hAnsiTheme="minorHAnsi"/>
                <w:b/>
                <w:strike/>
                <w:color w:val="1D3175" w:themeColor="text2"/>
                <w:sz w:val="18"/>
                <w:szCs w:val="18"/>
                <w:lang w:eastAsia="da-DK"/>
              </w:rPr>
            </w:pPr>
            <w:r w:rsidRPr="002724F8">
              <w:rPr>
                <w:rFonts w:asciiTheme="minorHAnsi" w:eastAsia="Times New Roman" w:hAnsiTheme="minorHAnsi"/>
                <w:b/>
                <w:color w:val="50AC30" w:themeColor="accent3"/>
                <w:sz w:val="18"/>
                <w:szCs w:val="18"/>
                <w:lang w:eastAsia="da-DK"/>
              </w:rPr>
              <w:t>Enterprise</w:t>
            </w: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DC0237" w:rsidRDefault="00AD2A8B" w:rsidP="00AD2A8B">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36655A" w:rsidRDefault="00AD2A8B" w:rsidP="00AD2A8B">
            <w:pPr>
              <w:pStyle w:val="Ingenafstand"/>
              <w:rPr>
                <w:rFonts w:asciiTheme="minorHAnsi" w:eastAsia="Times New Roman" w:hAnsiTheme="minorHAnsi"/>
                <w:i/>
                <w:color w:val="1D3175" w:themeColor="text2"/>
                <w:sz w:val="18"/>
                <w:szCs w:val="18"/>
                <w:lang w:eastAsia="da-DK"/>
              </w:rPr>
            </w:pPr>
            <w:r w:rsidRPr="0036655A">
              <w:rPr>
                <w:rFonts w:asciiTheme="minorHAnsi" w:eastAsia="Times New Roman" w:hAnsiTheme="minorHAnsi"/>
                <w:i/>
                <w:color w:val="1D3175" w:themeColor="text2"/>
                <w:sz w:val="18"/>
                <w:szCs w:val="18"/>
                <w:lang w:eastAsia="da-DK"/>
              </w:rPr>
              <w:t>Er udvendig</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Brændbar(e) materialer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Brændbar(e) materialer</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Producent</w:t>
            </w: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r w:rsidRPr="00F335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36655A" w:rsidRDefault="00AD2A8B" w:rsidP="00AD2A8B">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Flammespredning på overflade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Flammespredning på overflade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Produktnavn</w:t>
            </w: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36655A" w:rsidRDefault="00AD2A8B" w:rsidP="00AD2A8B">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Brandadskillende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Brandadskillende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Produktnummer</w:t>
            </w: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36655A" w:rsidRDefault="00AD2A8B" w:rsidP="00AD2A8B">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U-værdi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U-værdi</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color w:val="1D3175" w:themeColor="text2"/>
                <w:sz w:val="18"/>
                <w:szCs w:val="18"/>
                <w:lang w:eastAsia="da-DK"/>
              </w:rPr>
            </w:pPr>
            <w:r w:rsidRPr="00F335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Blyækvivalent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Blyækvivalent</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color w:val="1D3175" w:themeColor="text2"/>
                <w:sz w:val="18"/>
                <w:szCs w:val="18"/>
                <w:lang w:eastAsia="da-DK"/>
              </w:rPr>
            </w:pPr>
            <w:r w:rsidRPr="00F335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Luftlydsisolering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Luftlydsisolering</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Trinlydsisolering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Trinlydsisolering</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r w:rsidRPr="00911D7D">
              <w:rPr>
                <w:rFonts w:asciiTheme="minorHAnsi" w:eastAsia="Times New Roman" w:hAnsiTheme="minorHAnsi"/>
                <w:i/>
                <w:color w:val="1D3175" w:themeColor="text2"/>
                <w:sz w:val="18"/>
                <w:szCs w:val="18"/>
                <w:lang w:eastAsia="da-DK"/>
              </w:rPr>
              <w:t>Skridsikker overflade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166FC6" w:rsidRDefault="00166FC6" w:rsidP="00166FC6">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r>
              <w:rPr>
                <w:rFonts w:asciiTheme="minorHAnsi" w:eastAsia="Times New Roman" w:hAnsiTheme="minorHAnsi"/>
                <w:i/>
                <w:color w:val="1D3175" w:themeColor="text2"/>
                <w:sz w:val="18"/>
                <w:szCs w:val="18"/>
                <w:lang w:eastAsia="da-DK"/>
              </w:rPr>
              <w:t>Bygningsnummer</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166FC6" w:rsidRDefault="00166FC6" w:rsidP="00166FC6">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Byggepladszone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bl>
    <w:p w:rsidR="00CF0019" w:rsidRPr="00DC0237" w:rsidRDefault="00CF0019" w:rsidP="00CF0019">
      <w:pPr>
        <w:pStyle w:val="Overskrift2"/>
        <w:numPr>
          <w:ilvl w:val="0"/>
          <w:numId w:val="0"/>
        </w:numPr>
        <w:ind w:left="851" w:hanging="851"/>
      </w:pPr>
      <w:bookmarkStart w:id="24" w:name="_Toc144113195"/>
      <w:r w:rsidRPr="00DC0237">
        <w:lastRenderedPageBreak/>
        <w:t>[</w:t>
      </w:r>
      <w:r w:rsidR="00DC0237" w:rsidRPr="00DC0237">
        <w:t>K01_</w:t>
      </w:r>
      <w:r w:rsidR="00325C14">
        <w:t>M999</w:t>
      </w:r>
      <w:r w:rsidRPr="00DC0237">
        <w:t>] Arkitektur, Loft</w:t>
      </w:r>
      <w:bookmarkEnd w:id="24"/>
    </w:p>
    <w:tbl>
      <w:tblPr>
        <w:tblW w:w="13530" w:type="dxa"/>
        <w:tblInd w:w="-65" w:type="dxa"/>
        <w:tblCellMar>
          <w:left w:w="70" w:type="dxa"/>
          <w:right w:w="70" w:type="dxa"/>
        </w:tblCellMar>
        <w:tblLook w:val="04A0" w:firstRow="1" w:lastRow="0" w:firstColumn="1" w:lastColumn="0" w:noHBand="0" w:noVBand="1"/>
      </w:tblPr>
      <w:tblGrid>
        <w:gridCol w:w="2758"/>
        <w:gridCol w:w="2693"/>
        <w:gridCol w:w="2693"/>
        <w:gridCol w:w="1396"/>
        <w:gridCol w:w="1297"/>
        <w:gridCol w:w="2693"/>
      </w:tblGrid>
      <w:tr w:rsidR="00E97538" w:rsidRPr="00DC0237" w:rsidTr="00E97538">
        <w:trPr>
          <w:trHeight w:val="283"/>
        </w:trPr>
        <w:tc>
          <w:tcPr>
            <w:tcW w:w="9540"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tcPr>
          <w:p w:rsidR="00E97538" w:rsidRPr="00DC0237" w:rsidRDefault="00F3141D" w:rsidP="00E97538">
            <w:pPr>
              <w:pStyle w:val="Ingenafstand"/>
              <w:rPr>
                <w:rFonts w:asciiTheme="minorHAnsi" w:eastAsia="Times New Roman" w:hAnsiTheme="minorHAnsi"/>
                <w:b/>
                <w:sz w:val="24"/>
                <w:lang w:eastAsia="da-DK"/>
              </w:rPr>
            </w:pPr>
            <w:r w:rsidRPr="00DC0237">
              <w:rPr>
                <w:rFonts w:asciiTheme="minorHAnsi" w:hAnsiTheme="minorHAnsi"/>
                <w:sz w:val="18"/>
              </w:rPr>
              <w:t>Gælder for lofter</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7538" w:rsidRPr="00DC0237" w:rsidRDefault="00E97538" w:rsidP="00E97538">
            <w:pPr>
              <w:pStyle w:val="Ingenafstand"/>
              <w:rPr>
                <w:rFonts w:asciiTheme="minorHAnsi" w:eastAsia="Times New Roman" w:hAnsiTheme="minorHAnsi"/>
                <w:b/>
                <w:sz w:val="18"/>
                <w:lang w:eastAsia="da-DK"/>
              </w:rPr>
            </w:pPr>
            <w:r w:rsidRPr="00DC0237">
              <w:rPr>
                <w:rFonts w:asciiTheme="minorHAnsi" w:eastAsia="Times New Roman" w:hAnsiTheme="minorHAnsi"/>
                <w:b/>
                <w:sz w:val="18"/>
                <w:lang w:eastAsia="da-DK"/>
              </w:rPr>
              <w:t>Versionsdato</w:t>
            </w:r>
          </w:p>
        </w:tc>
        <w:sdt>
          <w:sdtPr>
            <w:rPr>
              <w:rFonts w:asciiTheme="minorHAnsi" w:hAnsiTheme="minorHAnsi"/>
              <w:sz w:val="18"/>
            </w:rPr>
            <w:id w:val="478726529"/>
            <w:placeholder>
              <w:docPart w:val="F191E91847A8442A8D9972EBC6639A9B"/>
            </w:placeholder>
            <w:date w:fullDate="2021-09-10T00:00:00Z">
              <w:dateFormat w:val="dd-MM-yyyy"/>
              <w:lid w:val="da-DK"/>
              <w:storeMappedDataAs w:val="dateTime"/>
              <w:calendar w:val="gregorian"/>
            </w:date>
          </w:sdtPr>
          <w:sdtEndPr/>
          <w:sdtContent>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7538" w:rsidRPr="00DC0237" w:rsidRDefault="00E97538" w:rsidP="00E97538">
                <w:pPr>
                  <w:pStyle w:val="Ingenafstand"/>
                  <w:rPr>
                    <w:rFonts w:asciiTheme="minorHAnsi" w:eastAsia="Times New Roman" w:hAnsiTheme="minorHAnsi"/>
                    <w:b/>
                    <w:sz w:val="18"/>
                    <w:lang w:eastAsia="da-DK"/>
                  </w:rPr>
                </w:pPr>
                <w:r w:rsidRPr="00DC0237">
                  <w:rPr>
                    <w:rFonts w:asciiTheme="minorHAnsi" w:hAnsiTheme="minorHAnsi"/>
                    <w:sz w:val="18"/>
                  </w:rPr>
                  <w:t>10-09-2021</w:t>
                </w:r>
              </w:p>
            </w:tc>
          </w:sdtContent>
        </w:sdt>
      </w:tr>
      <w:tr w:rsidR="00E97538" w:rsidRPr="00DC0237" w:rsidTr="00FC2945">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100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200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300 DK</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325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400 DK</w:t>
            </w:r>
          </w:p>
        </w:tc>
      </w:tr>
      <w:tr w:rsidR="00E97538" w:rsidRPr="00DC0237" w:rsidTr="00FC2945">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E97538" w:rsidRPr="00DC0237" w:rsidRDefault="00E97538" w:rsidP="00E97538">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LOR 400</w:t>
            </w:r>
          </w:p>
        </w:tc>
      </w:tr>
      <w:tr w:rsidR="00E97538" w:rsidRPr="00DC0237" w:rsidTr="00E97538">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ANTAGET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FORVENTET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FASTLAGT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 DETALJERET</w:t>
            </w:r>
          </w:p>
        </w:tc>
      </w:tr>
      <w:tr w:rsidR="00F3141D" w:rsidRPr="00DC0237" w:rsidTr="00E97538">
        <w:trPr>
          <w:trHeight w:val="1134"/>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F3141D" w:rsidRPr="00DC0237" w:rsidRDefault="00F3141D" w:rsidP="00F3141D">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3141D" w:rsidRPr="00DC0237" w:rsidRDefault="00F3141D" w:rsidP="00F3141D">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Der henvises til specifikation for gulv, herunder generisk etageadskillelse.</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3141D" w:rsidRPr="00DC0237" w:rsidRDefault="00F3141D" w:rsidP="00F3141D">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Loft defineres på fastlagt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3141D" w:rsidRPr="00DC0237" w:rsidRDefault="00F3141D" w:rsidP="00F3141D">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xml:space="preserve">Loft defineres på endeligt niveau for geometri, </w:t>
            </w:r>
          </w:p>
          <w:p w:rsidR="00F3141D" w:rsidRPr="00DC0237" w:rsidRDefault="00F3141D" w:rsidP="00F3141D">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F3141D" w:rsidRPr="00DC0237" w:rsidRDefault="00F3141D" w:rsidP="00F3141D">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xml:space="preserve">Loft defineres på endelig detaljeret niveau for </w:t>
            </w:r>
          </w:p>
          <w:p w:rsidR="00F3141D" w:rsidRPr="00DC0237" w:rsidRDefault="00F3141D" w:rsidP="00F3141D">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xml:space="preserve">geometri placering og tilhørende egenskabsdata </w:t>
            </w:r>
          </w:p>
          <w:p w:rsidR="00F3141D" w:rsidRPr="00DC0237" w:rsidRDefault="00F3141D" w:rsidP="00F3141D">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i henhold til faktiske produktvalg</w:t>
            </w:r>
            <w:r w:rsidRPr="00DC0237">
              <w:rPr>
                <w:rFonts w:asciiTheme="minorHAnsi" w:eastAsia="Times New Roman" w:hAnsiTheme="minorHAnsi" w:cs="Tahoma"/>
                <w:color w:val="1D3175" w:themeColor="text2"/>
                <w:sz w:val="18"/>
                <w:szCs w:val="20"/>
                <w:lang w:eastAsia="da-DK"/>
              </w:rPr>
              <w:t>.</w:t>
            </w:r>
          </w:p>
        </w:tc>
      </w:tr>
      <w:tr w:rsidR="00F3141D" w:rsidRPr="00DC0237" w:rsidTr="00FC2945">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3141D" w:rsidRPr="00DC0237" w:rsidRDefault="00F3141D" w:rsidP="00F3141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3141D" w:rsidRPr="00DC0237" w:rsidRDefault="00F3141D" w:rsidP="00F3141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3141D" w:rsidRPr="00DC0237" w:rsidRDefault="00F3141D" w:rsidP="00F3141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3141D" w:rsidRPr="00DC0237" w:rsidRDefault="00F3141D" w:rsidP="00F3141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F3141D" w:rsidRPr="00DC0237" w:rsidRDefault="00F3141D" w:rsidP="00F3141D">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LOG 400</w:t>
            </w:r>
          </w:p>
        </w:tc>
      </w:tr>
      <w:tr w:rsidR="00F3141D" w:rsidRPr="00DC0237" w:rsidTr="00E97538">
        <w:trPr>
          <w:trHeight w:val="28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F3141D" w:rsidRPr="00DC0237" w:rsidRDefault="00F3141D" w:rsidP="00F3141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FORSLAGSNIVEAU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F3141D" w:rsidRPr="00DC0237" w:rsidRDefault="00F3141D" w:rsidP="00F3141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GENERISK 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F3141D" w:rsidRPr="00DC0237" w:rsidRDefault="00F3141D" w:rsidP="00F3141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TYPE-NIVEAU</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F3141D" w:rsidRPr="00DC0237" w:rsidRDefault="00F3141D" w:rsidP="00F3141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DETALJERET TYPE-NIVEAU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F3141D" w:rsidRPr="00DC0237" w:rsidRDefault="00F3141D" w:rsidP="00F3141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PRODUKTIONSNIVEAU</w:t>
            </w:r>
          </w:p>
        </w:tc>
      </w:tr>
      <w:tr w:rsidR="00F3141D" w:rsidRPr="00DC0237" w:rsidTr="00E97538">
        <w:trPr>
          <w:trHeight w:val="2270"/>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tcPr>
          <w:p w:rsidR="00F3141D" w:rsidRPr="00DC0237" w:rsidRDefault="00F3141D" w:rsidP="00F3141D">
            <w:pPr>
              <w:pStyle w:val="Ingenafstand"/>
              <w:rPr>
                <w:rFonts w:asciiTheme="minorHAnsi" w:eastAsia="Times New Roman" w:hAnsiTheme="minorHAnsi" w:cs="Times New Roman"/>
                <w:noProof/>
                <w:color w:val="1D3175" w:themeColor="text2"/>
                <w:sz w:val="18"/>
                <w:szCs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F3141D" w:rsidRPr="00DC0237" w:rsidRDefault="00F3141D" w:rsidP="00F3141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noProof/>
                <w:color w:val="1D3175" w:themeColor="text2"/>
                <w:sz w:val="18"/>
                <w:lang w:eastAsia="da-DK"/>
              </w:rPr>
              <w:drawing>
                <wp:anchor distT="0" distB="0" distL="114300" distR="114300" simplePos="0" relativeHeight="251693056" behindDoc="0" locked="0" layoutInCell="1" allowOverlap="1" wp14:anchorId="753F8E10" wp14:editId="2239E6F6">
                  <wp:simplePos x="0" y="0"/>
                  <wp:positionH relativeFrom="column">
                    <wp:posOffset>5166360</wp:posOffset>
                  </wp:positionH>
                  <wp:positionV relativeFrom="paragraph">
                    <wp:posOffset>445135</wp:posOffset>
                  </wp:positionV>
                  <wp:extent cx="1605280" cy="563880"/>
                  <wp:effectExtent l="0" t="0" r="0" b="7620"/>
                  <wp:wrapNone/>
                  <wp:docPr id="469" name="Billed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5280" cy="563880"/>
                          </a:xfrm>
                          <a:prstGeom prst="rect">
                            <a:avLst/>
                          </a:prstGeom>
                        </pic:spPr>
                      </pic:pic>
                    </a:graphicData>
                  </a:graphic>
                </wp:anchor>
              </w:drawing>
            </w:r>
            <w:r w:rsidRPr="00DC0237">
              <w:rPr>
                <w:rFonts w:asciiTheme="minorHAnsi" w:eastAsia="Times New Roman" w:hAnsiTheme="minorHAnsi"/>
                <w:noProof/>
                <w:color w:val="1D3175" w:themeColor="text2"/>
                <w:sz w:val="18"/>
                <w:lang w:eastAsia="da-DK"/>
              </w:rPr>
              <w:drawing>
                <wp:anchor distT="0" distB="0" distL="114300" distR="114300" simplePos="0" relativeHeight="251692032" behindDoc="0" locked="0" layoutInCell="1" allowOverlap="1" wp14:anchorId="225E3B9E" wp14:editId="1421E47C">
                  <wp:simplePos x="0" y="0"/>
                  <wp:positionH relativeFrom="column">
                    <wp:posOffset>3454400</wp:posOffset>
                  </wp:positionH>
                  <wp:positionV relativeFrom="paragraph">
                    <wp:posOffset>445135</wp:posOffset>
                  </wp:positionV>
                  <wp:extent cx="1605280" cy="521970"/>
                  <wp:effectExtent l="0" t="0" r="0" b="0"/>
                  <wp:wrapNone/>
                  <wp:docPr id="468" name="Billed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5280" cy="521970"/>
                          </a:xfrm>
                          <a:prstGeom prst="rect">
                            <a:avLst/>
                          </a:prstGeom>
                        </pic:spPr>
                      </pic:pic>
                    </a:graphicData>
                  </a:graphic>
                </wp:anchor>
              </w:drawing>
            </w:r>
            <w:r w:rsidRPr="00DC0237">
              <w:rPr>
                <w:rFonts w:asciiTheme="minorHAnsi" w:eastAsia="Times New Roman" w:hAnsiTheme="minorHAnsi"/>
                <w:noProof/>
                <w:color w:val="1D3175" w:themeColor="text2"/>
                <w:sz w:val="18"/>
                <w:lang w:eastAsia="da-DK"/>
              </w:rPr>
              <w:drawing>
                <wp:anchor distT="0" distB="0" distL="114300" distR="114300" simplePos="0" relativeHeight="251691008" behindDoc="0" locked="0" layoutInCell="1" allowOverlap="1" wp14:anchorId="7347127B" wp14:editId="089CE3AF">
                  <wp:simplePos x="0" y="0"/>
                  <wp:positionH relativeFrom="column">
                    <wp:posOffset>1698625</wp:posOffset>
                  </wp:positionH>
                  <wp:positionV relativeFrom="paragraph">
                    <wp:posOffset>449580</wp:posOffset>
                  </wp:positionV>
                  <wp:extent cx="1605280" cy="534670"/>
                  <wp:effectExtent l="0" t="0" r="0" b="0"/>
                  <wp:wrapNone/>
                  <wp:docPr id="467" name="Billed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5280" cy="534670"/>
                          </a:xfrm>
                          <a:prstGeom prst="rect">
                            <a:avLst/>
                          </a:prstGeom>
                        </pic:spPr>
                      </pic:pic>
                    </a:graphicData>
                  </a:graphic>
                </wp:anchor>
              </w:drawing>
            </w:r>
            <w:r w:rsidRPr="00DC0237">
              <w:rPr>
                <w:rFonts w:asciiTheme="minorHAnsi" w:eastAsia="Times New Roman" w:hAnsiTheme="minorHAnsi"/>
                <w:noProof/>
                <w:color w:val="1D3175" w:themeColor="text2"/>
                <w:sz w:val="18"/>
                <w:lang w:eastAsia="da-DK"/>
              </w:rPr>
              <w:drawing>
                <wp:anchor distT="0" distB="0" distL="114300" distR="114300" simplePos="0" relativeHeight="251689984" behindDoc="0" locked="0" layoutInCell="1" allowOverlap="1" wp14:anchorId="05D772BD" wp14:editId="35597F0C">
                  <wp:simplePos x="0" y="0"/>
                  <wp:positionH relativeFrom="column">
                    <wp:posOffset>-10160</wp:posOffset>
                  </wp:positionH>
                  <wp:positionV relativeFrom="paragraph">
                    <wp:posOffset>424180</wp:posOffset>
                  </wp:positionV>
                  <wp:extent cx="1605516" cy="535172"/>
                  <wp:effectExtent l="0" t="0" r="0" b="0"/>
                  <wp:wrapNone/>
                  <wp:docPr id="466" name="Billed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5516" cy="535172"/>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F3141D" w:rsidRPr="00DC0237" w:rsidRDefault="00F3141D" w:rsidP="00F3141D">
            <w:pPr>
              <w:pStyle w:val="Ingenafstand"/>
              <w:rPr>
                <w:rFonts w:asciiTheme="minorHAnsi" w:eastAsia="Times New Roman" w:hAnsiTheme="minorHAnsi"/>
                <w:color w:val="1D3175" w:themeColor="text2"/>
                <w:sz w:val="18"/>
                <w:lang w:eastAsia="da-DK"/>
              </w:rPr>
            </w:pP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F3141D" w:rsidRPr="00DC0237" w:rsidRDefault="00F3141D" w:rsidP="00F3141D">
            <w:pPr>
              <w:pStyle w:val="Ingenafstand"/>
              <w:rPr>
                <w:rFonts w:asciiTheme="minorHAnsi" w:eastAsia="Times New Roman" w:hAnsiTheme="minorHAnsi"/>
                <w:color w:val="1D3175" w:themeColor="text2"/>
                <w:sz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F3141D" w:rsidRPr="00DC0237" w:rsidRDefault="00F3141D" w:rsidP="00F3141D">
            <w:pPr>
              <w:pStyle w:val="Ingenafstand"/>
              <w:rPr>
                <w:rFonts w:asciiTheme="minorHAnsi" w:eastAsia="Times New Roman" w:hAnsiTheme="minorHAnsi"/>
                <w:color w:val="1D3175" w:themeColor="text2"/>
                <w:sz w:val="18"/>
                <w:lang w:eastAsia="da-DK"/>
              </w:rPr>
            </w:pPr>
          </w:p>
        </w:tc>
      </w:tr>
      <w:tr w:rsidR="00F3141D" w:rsidRPr="00DC0237" w:rsidTr="00E97538">
        <w:trPr>
          <w:trHeight w:val="187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hideMark/>
          </w:tcPr>
          <w:p w:rsidR="00F3141D" w:rsidRPr="00DC0237" w:rsidRDefault="00F3141D" w:rsidP="00F3141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3141D" w:rsidRPr="00DC0237" w:rsidRDefault="00F3141D" w:rsidP="00F3141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Der henvises til specifikation for gulv, herunder generisk etageadskillelse</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3141D" w:rsidRPr="00DC0237" w:rsidRDefault="00F3141D" w:rsidP="00F3141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Lofter, inkl</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st</w:t>
            </w:r>
            <w:r w:rsidRPr="00DC0237">
              <w:rPr>
                <w:rFonts w:asciiTheme="minorHAnsi" w:eastAsia="Times New Roman" w:hAnsiTheme="minorHAnsi" w:cs="Futura LtCn BT"/>
                <w:color w:val="1D3175" w:themeColor="text2"/>
                <w:sz w:val="18"/>
                <w:lang w:eastAsia="da-DK"/>
              </w:rPr>
              <w:t>ø</w:t>
            </w:r>
            <w:r w:rsidRPr="00DC0237">
              <w:rPr>
                <w:rFonts w:asciiTheme="minorHAnsi" w:eastAsia="Times New Roman" w:hAnsiTheme="minorHAnsi"/>
                <w:color w:val="1D3175" w:themeColor="text2"/>
                <w:sz w:val="18"/>
                <w:lang w:eastAsia="da-DK"/>
              </w:rPr>
              <w:t xml:space="preserve">rre </w:t>
            </w:r>
            <w:r w:rsidRPr="00DC0237">
              <w:rPr>
                <w:rFonts w:asciiTheme="minorHAnsi" w:eastAsia="Times New Roman" w:hAnsiTheme="minorHAnsi" w:cs="Futura LtCn BT"/>
                <w:color w:val="1D3175" w:themeColor="text2"/>
                <w:sz w:val="18"/>
                <w:lang w:eastAsia="da-DK"/>
              </w:rPr>
              <w:t>å</w:t>
            </w:r>
            <w:r w:rsidRPr="00DC0237">
              <w:rPr>
                <w:rFonts w:asciiTheme="minorHAnsi" w:eastAsia="Times New Roman" w:hAnsiTheme="minorHAnsi"/>
                <w:color w:val="1D3175" w:themeColor="text2"/>
                <w:sz w:val="18"/>
                <w:lang w:eastAsia="da-DK"/>
              </w:rPr>
              <w:t>bninger, modelleres i maks. ydre kontur opdelt på typer</w:t>
            </w:r>
            <w:r w:rsidRPr="00DC0237">
              <w:rPr>
                <w:rFonts w:asciiTheme="minorHAnsi" w:eastAsia="Times New Roman" w:hAnsiTheme="minorHAnsi" w:cs="Tahoma"/>
                <w:color w:val="1D3175" w:themeColor="text2"/>
                <w:sz w:val="18"/>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3141D" w:rsidRPr="00DC0237" w:rsidRDefault="00F3141D" w:rsidP="00F3141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Lofter, inkl</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st</w:t>
            </w:r>
            <w:r w:rsidRPr="00DC0237">
              <w:rPr>
                <w:rFonts w:asciiTheme="minorHAnsi" w:eastAsia="Times New Roman" w:hAnsiTheme="minorHAnsi" w:cs="Futura LtCn BT"/>
                <w:color w:val="1D3175" w:themeColor="text2"/>
                <w:sz w:val="18"/>
                <w:lang w:eastAsia="da-DK"/>
              </w:rPr>
              <w:t>ø</w:t>
            </w:r>
            <w:r w:rsidRPr="00DC0237">
              <w:rPr>
                <w:rFonts w:asciiTheme="minorHAnsi" w:eastAsia="Times New Roman" w:hAnsiTheme="minorHAnsi"/>
                <w:color w:val="1D3175" w:themeColor="text2"/>
                <w:sz w:val="18"/>
                <w:lang w:eastAsia="da-DK"/>
              </w:rPr>
              <w:t xml:space="preserve">rre </w:t>
            </w:r>
            <w:r w:rsidRPr="00DC0237">
              <w:rPr>
                <w:rFonts w:asciiTheme="minorHAnsi" w:eastAsia="Times New Roman" w:hAnsiTheme="minorHAnsi" w:cs="Futura LtCn BT"/>
                <w:color w:val="1D3175" w:themeColor="text2"/>
                <w:sz w:val="18"/>
                <w:lang w:eastAsia="da-DK"/>
              </w:rPr>
              <w:t>å</w:t>
            </w:r>
            <w:r w:rsidRPr="00DC0237">
              <w:rPr>
                <w:rFonts w:asciiTheme="minorHAnsi" w:eastAsia="Times New Roman" w:hAnsiTheme="minorHAnsi"/>
                <w:color w:val="1D3175" w:themeColor="text2"/>
                <w:sz w:val="18"/>
                <w:lang w:eastAsia="da-DK"/>
              </w:rPr>
              <w:t>bninger, modelleres i maks</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w:t>
            </w:r>
          </w:p>
          <w:p w:rsidR="00F3141D" w:rsidRPr="00DC0237" w:rsidRDefault="00F3141D" w:rsidP="00F3141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ydre kontur opdelt på typer</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Lofter adskilles af væggennembrydninger</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F3141D" w:rsidRPr="00DC0237" w:rsidRDefault="00F3141D" w:rsidP="00F3141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Lofter, inkl</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st</w:t>
            </w:r>
            <w:r w:rsidRPr="00DC0237">
              <w:rPr>
                <w:rFonts w:asciiTheme="minorHAnsi" w:eastAsia="Times New Roman" w:hAnsiTheme="minorHAnsi" w:cs="Futura LtCn BT"/>
                <w:color w:val="1D3175" w:themeColor="text2"/>
                <w:sz w:val="18"/>
                <w:lang w:eastAsia="da-DK"/>
              </w:rPr>
              <w:t>ø</w:t>
            </w:r>
            <w:r w:rsidRPr="00DC0237">
              <w:rPr>
                <w:rFonts w:asciiTheme="minorHAnsi" w:eastAsia="Times New Roman" w:hAnsiTheme="minorHAnsi"/>
                <w:color w:val="1D3175" w:themeColor="text2"/>
                <w:sz w:val="18"/>
                <w:lang w:eastAsia="da-DK"/>
              </w:rPr>
              <w:t xml:space="preserve">rre åbninger, modelleres med konstruktionslag og væggennembrydninger </w:t>
            </w:r>
          </w:p>
          <w:p w:rsidR="00F3141D" w:rsidRPr="00DC0237" w:rsidRDefault="00F3141D" w:rsidP="00F3141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opdelt på typer</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Sekundære konstruktionslag </w:t>
            </w:r>
          </w:p>
          <w:p w:rsidR="00F3141D" w:rsidRPr="00DC0237" w:rsidRDefault="00F3141D" w:rsidP="00F3141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kan sammenlægges</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Større huller </w:t>
            </w:r>
            <w:proofErr w:type="spellStart"/>
            <w:r w:rsidRPr="00DC0237">
              <w:rPr>
                <w:rFonts w:asciiTheme="minorHAnsi" w:eastAsia="Times New Roman" w:hAnsiTheme="minorHAnsi"/>
                <w:color w:val="1D3175" w:themeColor="text2"/>
                <w:sz w:val="18"/>
                <w:lang w:eastAsia="da-DK"/>
              </w:rPr>
              <w:t>o</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lign</w:t>
            </w:r>
            <w:proofErr w:type="spellEnd"/>
            <w:r w:rsidRPr="00DC0237">
              <w:rPr>
                <w:rFonts w:asciiTheme="minorHAnsi" w:eastAsia="Times New Roman" w:hAnsiTheme="minorHAnsi" w:cs="Tahoma"/>
                <w:color w:val="1D3175" w:themeColor="text2"/>
                <w:sz w:val="18"/>
                <w:lang w:eastAsia="da-DK"/>
              </w:rPr>
              <w:t>. m</w:t>
            </w:r>
            <w:r w:rsidRPr="00DC0237">
              <w:rPr>
                <w:rFonts w:asciiTheme="minorHAnsi" w:eastAsia="Times New Roman" w:hAnsiTheme="minorHAnsi"/>
                <w:color w:val="1D3175" w:themeColor="text2"/>
                <w:sz w:val="18"/>
                <w:lang w:eastAsia="da-DK"/>
              </w:rPr>
              <w:t>odelleres</w:t>
            </w:r>
            <w:r w:rsidRPr="00DC0237">
              <w:rPr>
                <w:rFonts w:asciiTheme="minorHAnsi" w:eastAsia="Times New Roman" w:hAnsiTheme="minorHAnsi" w:cs="Tahoma"/>
                <w:color w:val="1D3175" w:themeColor="text2"/>
                <w:sz w:val="18"/>
                <w:lang w:eastAsia="da-DK"/>
              </w:rPr>
              <w:t>.</w:t>
            </w:r>
          </w:p>
        </w:tc>
      </w:tr>
      <w:tr w:rsidR="00F3141D" w:rsidRPr="00DC0237" w:rsidTr="006E1FB7">
        <w:trPr>
          <w:trHeight w:val="283"/>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F3141D" w:rsidRPr="00DC0237" w:rsidRDefault="00F3141D" w:rsidP="00F3141D">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9.6 MÆNGDEFORTEGNELSE</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bottom"/>
            <w:hideMark/>
          </w:tcPr>
          <w:p w:rsidR="00F3141D" w:rsidRPr="00DC0237" w:rsidRDefault="00F3141D" w:rsidP="00F3141D">
            <w:pPr>
              <w:spacing w:after="0"/>
              <w:outlineLvl w:val="0"/>
              <w:rPr>
                <w:rFonts w:eastAsia="Times New Roman" w:cs="Times New Roman"/>
                <w:b/>
                <w:color w:val="1D3175" w:themeColor="text2"/>
                <w:sz w:val="20"/>
                <w:szCs w:val="20"/>
                <w:lang w:eastAsia="da-DK"/>
              </w:rPr>
            </w:pPr>
            <w:r w:rsidRPr="00DC0237">
              <w:rPr>
                <w:rFonts w:eastAsia="Times New Roman" w:cs="Times New Roman"/>
                <w:b/>
                <w:color w:val="1D3175" w:themeColor="text2"/>
                <w:sz w:val="20"/>
                <w:szCs w:val="20"/>
                <w:lang w:eastAsia="da-DK"/>
              </w:rPr>
              <w:t> </w:t>
            </w:r>
          </w:p>
        </w:tc>
      </w:tr>
      <w:tr w:rsidR="00F3141D" w:rsidRPr="00DC0237" w:rsidTr="006E1FB7">
        <w:trPr>
          <w:trHeight w:val="285"/>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F3141D" w:rsidRPr="00DC0237" w:rsidRDefault="00F3141D" w:rsidP="00F3141D">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F3141D" w:rsidRPr="00DC0237" w:rsidRDefault="00F3141D" w:rsidP="00F3141D">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F3141D" w:rsidRPr="00DC0237" w:rsidRDefault="00F3141D" w:rsidP="00F3141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F3141D" w:rsidRPr="00DC0237" w:rsidRDefault="00F3141D" w:rsidP="00F3141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F3141D" w:rsidRPr="00DC0237" w:rsidRDefault="00F3141D" w:rsidP="00F3141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r>
      <w:tr w:rsidR="00F3141D" w:rsidRPr="00DC0237" w:rsidTr="006E1FB7">
        <w:trPr>
          <w:trHeight w:val="285"/>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F3141D" w:rsidRPr="00DC0237" w:rsidRDefault="00F3141D" w:rsidP="00F3141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F3141D" w:rsidRPr="00DC0237" w:rsidRDefault="00F3141D" w:rsidP="00F3141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F3141D" w:rsidRPr="00DC0237" w:rsidRDefault="00F3141D" w:rsidP="00F3141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F3141D" w:rsidRPr="00DC0237" w:rsidRDefault="00F3141D" w:rsidP="00F3141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bottom"/>
            <w:hideMark/>
          </w:tcPr>
          <w:p w:rsidR="00F3141D" w:rsidRPr="00DC0237" w:rsidRDefault="00F3141D" w:rsidP="00F3141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r>
      <w:tr w:rsidR="00F3141D" w:rsidRPr="00DC0237" w:rsidTr="00FC2945">
        <w:trPr>
          <w:trHeight w:val="285"/>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3141D" w:rsidRPr="00DC0237" w:rsidRDefault="00F3141D" w:rsidP="00F3141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lastRenderedPageBreak/>
              <w:t>LOI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3141D" w:rsidRPr="00DC0237" w:rsidRDefault="00F3141D" w:rsidP="00F3141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3141D" w:rsidRPr="00DC0237" w:rsidRDefault="00F3141D" w:rsidP="00F3141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3141D" w:rsidRPr="00DC0237" w:rsidRDefault="00F3141D" w:rsidP="00F3141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F3141D" w:rsidRPr="00DC0237" w:rsidRDefault="00F3141D" w:rsidP="00F3141D">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LOI 400</w:t>
            </w:r>
          </w:p>
        </w:tc>
      </w:tr>
      <w:tr w:rsidR="00AD2A8B"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AD2A8B" w:rsidRPr="00DC0237" w:rsidRDefault="00AD2A8B" w:rsidP="00AD2A8B">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9.1 KLASSIFIKATION</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AD2A8B" w:rsidRPr="00DC0237" w:rsidRDefault="00AD2A8B" w:rsidP="00AD2A8B">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AD2A8B"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b/>
                <w:color w:val="1D3175" w:themeColor="text2"/>
                <w:sz w:val="18"/>
                <w:szCs w:val="18"/>
              </w:rPr>
            </w:pPr>
            <w:r w:rsidRPr="0036655A">
              <w:rPr>
                <w:b/>
                <w:color w:val="1D3175" w:themeColor="text2"/>
                <w:sz w:val="18"/>
                <w:szCs w:val="18"/>
              </w:rPr>
              <w:t>Klassifikationskode version</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r w:rsidRPr="00F33537">
              <w:rPr>
                <w:color w:val="1D3175" w:themeColor="text2"/>
                <w:sz w:val="18"/>
                <w:szCs w:val="18"/>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r w:rsidRPr="00F33537">
              <w:rPr>
                <w:color w:val="1D3175" w:themeColor="text2"/>
                <w:sz w:val="18"/>
                <w:szCs w:val="18"/>
              </w:rPr>
              <w:t>…</w:t>
            </w: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b/>
                <w:color w:val="1D3175" w:themeColor="text2"/>
                <w:sz w:val="18"/>
                <w:szCs w:val="18"/>
              </w:rPr>
            </w:pPr>
            <w:r>
              <w:rPr>
                <w:b/>
                <w:color w:val="1D3175" w:themeColor="text2"/>
                <w:sz w:val="18"/>
                <w:szCs w:val="18"/>
              </w:rPr>
              <w:t>Topnode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b/>
                <w:color w:val="1D3175" w:themeColor="text2"/>
                <w:sz w:val="18"/>
                <w:szCs w:val="18"/>
              </w:rPr>
            </w:pPr>
            <w:r>
              <w:rPr>
                <w:b/>
                <w:color w:val="1D3175" w:themeColor="text2"/>
                <w:sz w:val="18"/>
                <w:szCs w:val="18"/>
              </w:rPr>
              <w:t>Hovedtype-ID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b/>
                <w:color w:val="1D3175" w:themeColor="text2"/>
                <w:sz w:val="18"/>
                <w:szCs w:val="18"/>
              </w:rPr>
            </w:pPr>
            <w:r>
              <w:rPr>
                <w:b/>
                <w:color w:val="1D3175" w:themeColor="text2"/>
                <w:sz w:val="18"/>
                <w:szCs w:val="18"/>
              </w:rPr>
              <w:t>Klassekode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b/>
                <w:color w:val="1D3175" w:themeColor="text2"/>
                <w:sz w:val="18"/>
                <w:szCs w:val="18"/>
              </w:rPr>
            </w:pPr>
            <w:r>
              <w:rPr>
                <w:b/>
                <w:color w:val="1D3175" w:themeColor="text2"/>
                <w:sz w:val="18"/>
                <w:szCs w:val="18"/>
              </w:rPr>
              <w:t>Hovedtypenavn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b/>
                <w:color w:val="1D3175" w:themeColor="text2"/>
                <w:sz w:val="18"/>
                <w:szCs w:val="18"/>
              </w:rPr>
            </w:pPr>
            <w:r>
              <w:rPr>
                <w:b/>
                <w:color w:val="1D3175" w:themeColor="text2"/>
                <w:sz w:val="18"/>
                <w:szCs w:val="18"/>
              </w:rPr>
              <w:t>Klassenavn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b/>
                <w:color w:val="1D3175" w:themeColor="text2"/>
                <w:sz w:val="18"/>
                <w:szCs w:val="18"/>
              </w:rPr>
            </w:pPr>
            <w:r>
              <w:rPr>
                <w:b/>
                <w:color w:val="1D3175" w:themeColor="text2"/>
                <w:sz w:val="18"/>
                <w:szCs w:val="18"/>
              </w:rPr>
              <w:t>Undertype-ID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Tabel"/>
              <w:rPr>
                <w:b/>
                <w:color w:val="1D3175" w:themeColor="text2"/>
                <w:sz w:val="18"/>
                <w:szCs w:val="18"/>
              </w:rPr>
            </w:pPr>
            <w:r>
              <w:rPr>
                <w:b/>
                <w:color w:val="1D3175" w:themeColor="text2"/>
                <w:sz w:val="18"/>
                <w:szCs w:val="18"/>
              </w:rPr>
              <w:t>Klassifikation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b/>
                <w:color w:val="1D3175" w:themeColor="text2"/>
                <w:sz w:val="18"/>
                <w:szCs w:val="18"/>
              </w:rPr>
            </w:pPr>
            <w:r>
              <w:rPr>
                <w:b/>
                <w:color w:val="1D3175" w:themeColor="text2"/>
                <w:sz w:val="18"/>
                <w:szCs w:val="18"/>
              </w:rPr>
              <w:t>Undertypenavn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36655A" w:rsidRDefault="00AD2A8B" w:rsidP="00AD2A8B">
            <w:pPr>
              <w:pStyle w:val="Tabel"/>
              <w:rPr>
                <w:b/>
                <w:color w:val="1D3175" w:themeColor="text2"/>
                <w:sz w:val="18"/>
                <w:szCs w:val="18"/>
              </w:rPr>
            </w:pPr>
            <w:r w:rsidRPr="0036655A">
              <w:rPr>
                <w:b/>
                <w:color w:val="1D3175" w:themeColor="text2"/>
                <w:sz w:val="18"/>
                <w:szCs w:val="18"/>
              </w:rPr>
              <w:t>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36655A" w:rsidRDefault="00AD2A8B" w:rsidP="00AD2A8B">
            <w:pPr>
              <w:pStyle w:val="Tabel"/>
              <w:rPr>
                <w:b/>
                <w:color w:val="1D3175" w:themeColor="text2"/>
                <w:sz w:val="18"/>
                <w:szCs w:val="18"/>
              </w:rPr>
            </w:pPr>
            <w:r w:rsidRPr="0036655A">
              <w:rPr>
                <w:b/>
                <w:color w:val="1D3175" w:themeColor="text2"/>
                <w:sz w:val="18"/>
                <w:szCs w:val="18"/>
              </w:rPr>
              <w:t>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36655A" w:rsidRDefault="00AD2A8B" w:rsidP="00AD2A8B">
            <w:pPr>
              <w:pStyle w:val="Tabel"/>
              <w:rPr>
                <w:i/>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AD2A8B" w:rsidRPr="00F33537" w:rsidRDefault="00AD2A8B" w:rsidP="00AD2A8B">
            <w:pPr>
              <w:pStyle w:val="Tabel"/>
              <w:rPr>
                <w:color w:val="1D3175" w:themeColor="text2"/>
                <w:sz w:val="18"/>
                <w:szCs w:val="18"/>
              </w:rPr>
            </w:pPr>
          </w:p>
        </w:tc>
      </w:tr>
      <w:tr w:rsidR="00AD2A8B"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AD2A8B" w:rsidRPr="00DC0237" w:rsidRDefault="00AD2A8B" w:rsidP="00AD2A8B">
            <w:pPr>
              <w:pStyle w:val="Ingenafstand"/>
              <w:rPr>
                <w:rFonts w:asciiTheme="minorHAnsi" w:eastAsia="Times New Roman" w:hAnsiTheme="minorHAnsi" w:cs="Times New Roman"/>
                <w:b/>
                <w:bCs/>
                <w:i/>
                <w:color w:val="1D3175" w:themeColor="text2"/>
                <w:szCs w:val="20"/>
                <w:lang w:eastAsia="da-DK"/>
              </w:rPr>
            </w:pPr>
            <w:r w:rsidRPr="00DC0237">
              <w:rPr>
                <w:rFonts w:asciiTheme="minorHAnsi" w:eastAsia="Times New Roman" w:hAnsiTheme="minorHAnsi"/>
                <w:b/>
                <w:i/>
                <w:color w:val="1D3175" w:themeColor="text2"/>
                <w:lang w:eastAsia="da-DK"/>
              </w:rPr>
              <w:t>9.4 DIGITAL PROJEKTERING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AD2A8B" w:rsidRPr="00DC0237" w:rsidRDefault="00AD2A8B" w:rsidP="00AD2A8B">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AD2A8B"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DC0237" w:rsidRDefault="00AD2A8B" w:rsidP="00AD2A8B">
            <w:pPr>
              <w:pStyle w:val="Tabel"/>
              <w:rPr>
                <w:color w:val="1D3175" w:themeColor="text2"/>
                <w:sz w:val="18"/>
                <w:szCs w:val="18"/>
              </w:rPr>
            </w:pPr>
            <w:r w:rsidRPr="00DC0237">
              <w:rPr>
                <w:color w:val="1D3175" w:themeColor="text2"/>
                <w:sz w:val="18"/>
                <w:szCs w:val="18"/>
              </w:rPr>
              <w:t> </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36655A" w:rsidRDefault="00AD2A8B" w:rsidP="00AD2A8B">
            <w:pPr>
              <w:pStyle w:val="Ingenafstand"/>
              <w:rPr>
                <w:rFonts w:asciiTheme="minorHAnsi" w:eastAsia="Times New Roman" w:hAnsiTheme="minorHAnsi"/>
                <w:b/>
                <w:color w:val="50AC30" w:themeColor="accent3"/>
                <w:sz w:val="18"/>
                <w:szCs w:val="18"/>
                <w:lang w:eastAsia="da-DK"/>
              </w:rPr>
            </w:pPr>
            <w:r w:rsidRPr="0036655A">
              <w:rPr>
                <w:rFonts w:asciiTheme="minorHAnsi" w:eastAsia="Times New Roman" w:hAnsiTheme="minorHAnsi"/>
                <w:b/>
                <w:color w:val="50AC30" w:themeColor="accent3"/>
                <w:sz w:val="18"/>
                <w:szCs w:val="18"/>
                <w:lang w:eastAsia="da-DK"/>
              </w:rPr>
              <w:t>Typenavn</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DC0237" w:rsidRDefault="00AD2A8B" w:rsidP="00AD2A8B">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36655A" w:rsidRDefault="00AD2A8B" w:rsidP="00AD2A8B">
            <w:pPr>
              <w:pStyle w:val="Ingenafstand"/>
              <w:rPr>
                <w:rFonts w:asciiTheme="minorHAnsi" w:eastAsia="Times New Roman" w:hAnsiTheme="minorHAnsi"/>
                <w:b/>
                <w:color w:val="50AC30" w:themeColor="accent3"/>
                <w:sz w:val="18"/>
                <w:szCs w:val="18"/>
                <w:lang w:eastAsia="da-DK"/>
              </w:rPr>
            </w:pPr>
            <w:r>
              <w:rPr>
                <w:rFonts w:asciiTheme="minorHAnsi" w:eastAsia="Times New Roman" w:hAnsiTheme="minorHAnsi"/>
                <w:b/>
                <w:color w:val="50AC30" w:themeColor="accent3"/>
                <w:sz w:val="18"/>
                <w:szCs w:val="18"/>
                <w:lang w:eastAsia="da-DK"/>
              </w:rPr>
              <w:t>Tykkelse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Brandklasse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Brandklasse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36655A" w:rsidRDefault="002724F8" w:rsidP="00AD2A8B">
            <w:pPr>
              <w:pStyle w:val="Ingenafstand"/>
              <w:rPr>
                <w:rFonts w:asciiTheme="minorHAnsi" w:eastAsia="Times New Roman" w:hAnsiTheme="minorHAnsi"/>
                <w:b/>
                <w:strike/>
                <w:color w:val="1D3175" w:themeColor="text2"/>
                <w:sz w:val="18"/>
                <w:szCs w:val="18"/>
                <w:lang w:eastAsia="da-DK"/>
              </w:rPr>
            </w:pPr>
            <w:r w:rsidRPr="002724F8">
              <w:rPr>
                <w:rFonts w:asciiTheme="minorHAnsi" w:eastAsia="Times New Roman" w:hAnsiTheme="minorHAnsi"/>
                <w:b/>
                <w:color w:val="50AC30" w:themeColor="accent3"/>
                <w:sz w:val="18"/>
                <w:szCs w:val="18"/>
                <w:lang w:eastAsia="da-DK"/>
              </w:rPr>
              <w:t>Enterprise</w:t>
            </w: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DC0237" w:rsidRDefault="00AD2A8B" w:rsidP="00AD2A8B">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36655A" w:rsidRDefault="00AD2A8B" w:rsidP="00AD2A8B">
            <w:pPr>
              <w:pStyle w:val="Ingenafstand"/>
              <w:rPr>
                <w:rFonts w:asciiTheme="minorHAnsi" w:eastAsia="Times New Roman" w:hAnsiTheme="minorHAnsi"/>
                <w:i/>
                <w:color w:val="1D3175" w:themeColor="text2"/>
                <w:sz w:val="18"/>
                <w:szCs w:val="18"/>
                <w:lang w:eastAsia="da-DK"/>
              </w:rPr>
            </w:pPr>
            <w:r w:rsidRPr="0036655A">
              <w:rPr>
                <w:rFonts w:asciiTheme="minorHAnsi" w:eastAsia="Times New Roman" w:hAnsiTheme="minorHAnsi"/>
                <w:i/>
                <w:color w:val="1D3175" w:themeColor="text2"/>
                <w:sz w:val="18"/>
                <w:szCs w:val="18"/>
                <w:lang w:eastAsia="da-DK"/>
              </w:rPr>
              <w:t>Er udvendig</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Brændbar(e) materialer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Brændbar(e) materialer</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Producent</w:t>
            </w: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F33537" w:rsidRDefault="00AD2A8B" w:rsidP="00AD2A8B">
            <w:pPr>
              <w:pStyle w:val="Tabel"/>
              <w:rPr>
                <w:color w:val="1D3175" w:themeColor="text2"/>
                <w:sz w:val="18"/>
                <w:szCs w:val="18"/>
              </w:rPr>
            </w:pPr>
            <w:r w:rsidRPr="00F335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36655A" w:rsidRDefault="00AD2A8B" w:rsidP="00AD2A8B">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Flammespredning på overflade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Flammespredning på overflade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F33537" w:rsidRDefault="00AD2A8B" w:rsidP="00AD2A8B">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Produktnavn</w:t>
            </w: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36655A" w:rsidRDefault="00166FC6" w:rsidP="00166FC6">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r>
              <w:rPr>
                <w:rFonts w:asciiTheme="minorHAnsi" w:eastAsia="Times New Roman" w:hAnsiTheme="minorHAnsi"/>
                <w:i/>
                <w:color w:val="1D3175" w:themeColor="text2"/>
                <w:sz w:val="18"/>
                <w:szCs w:val="18"/>
                <w:lang w:eastAsia="da-DK"/>
              </w:rPr>
              <w:t>Bygningsnummer</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166FC6" w:rsidRDefault="00166FC6" w:rsidP="00166FC6">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Produktnummer</w:t>
            </w: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36655A" w:rsidRDefault="00166FC6" w:rsidP="00166FC6">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166FC6" w:rsidRDefault="00166FC6" w:rsidP="00166FC6">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Byggepladszone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b/>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r w:rsidRPr="00F335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b/>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b/>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r w:rsidRPr="00F335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b/>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b/>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b/>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b/>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bl>
    <w:p w:rsidR="00CF0019" w:rsidRPr="00DC0237" w:rsidRDefault="00CF0019" w:rsidP="00CF0019">
      <w:pPr>
        <w:pStyle w:val="Overskrift2"/>
        <w:numPr>
          <w:ilvl w:val="0"/>
          <w:numId w:val="0"/>
        </w:numPr>
        <w:ind w:left="851" w:hanging="851"/>
      </w:pPr>
      <w:bookmarkStart w:id="25" w:name="_Toc144113196"/>
      <w:r w:rsidRPr="00DC0237">
        <w:lastRenderedPageBreak/>
        <w:t>[</w:t>
      </w:r>
      <w:r w:rsidR="00DC0237" w:rsidRPr="00DC0237">
        <w:t>K01_</w:t>
      </w:r>
      <w:r w:rsidR="00325C14">
        <w:t>M999</w:t>
      </w:r>
      <w:r w:rsidRPr="00DC0237">
        <w:t>] Arkitektur, Trappe, Rampe</w:t>
      </w:r>
      <w:bookmarkEnd w:id="25"/>
    </w:p>
    <w:tbl>
      <w:tblPr>
        <w:tblW w:w="13530" w:type="dxa"/>
        <w:tblInd w:w="-65" w:type="dxa"/>
        <w:tblCellMar>
          <w:left w:w="70" w:type="dxa"/>
          <w:right w:w="70" w:type="dxa"/>
        </w:tblCellMar>
        <w:tblLook w:val="04A0" w:firstRow="1" w:lastRow="0" w:firstColumn="1" w:lastColumn="0" w:noHBand="0" w:noVBand="1"/>
      </w:tblPr>
      <w:tblGrid>
        <w:gridCol w:w="2758"/>
        <w:gridCol w:w="2693"/>
        <w:gridCol w:w="2693"/>
        <w:gridCol w:w="1396"/>
        <w:gridCol w:w="1297"/>
        <w:gridCol w:w="2693"/>
      </w:tblGrid>
      <w:tr w:rsidR="00E97538" w:rsidRPr="00DC0237" w:rsidTr="00E97538">
        <w:trPr>
          <w:trHeight w:val="283"/>
        </w:trPr>
        <w:tc>
          <w:tcPr>
            <w:tcW w:w="9540"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tcPr>
          <w:p w:rsidR="00E97538" w:rsidRPr="00DC0237" w:rsidRDefault="00F3141D" w:rsidP="00E97538">
            <w:pPr>
              <w:pStyle w:val="Ingenafstand"/>
              <w:rPr>
                <w:rFonts w:asciiTheme="minorHAnsi" w:eastAsia="Times New Roman" w:hAnsiTheme="minorHAnsi"/>
                <w:b/>
                <w:sz w:val="24"/>
                <w:lang w:eastAsia="da-DK"/>
              </w:rPr>
            </w:pPr>
            <w:r w:rsidRPr="00DC0237">
              <w:rPr>
                <w:rFonts w:asciiTheme="minorHAnsi" w:hAnsiTheme="minorHAnsi"/>
                <w:sz w:val="18"/>
              </w:rPr>
              <w:t>Gælder for alle pladsstøbte og præfabrikerede trapper og ramper samt hertil monteret værn</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7538" w:rsidRPr="00DC0237" w:rsidRDefault="00E97538" w:rsidP="00E97538">
            <w:pPr>
              <w:pStyle w:val="Ingenafstand"/>
              <w:rPr>
                <w:rFonts w:asciiTheme="minorHAnsi" w:eastAsia="Times New Roman" w:hAnsiTheme="minorHAnsi"/>
                <w:b/>
                <w:sz w:val="18"/>
                <w:lang w:eastAsia="da-DK"/>
              </w:rPr>
            </w:pPr>
            <w:r w:rsidRPr="00DC0237">
              <w:rPr>
                <w:rFonts w:asciiTheme="minorHAnsi" w:eastAsia="Times New Roman" w:hAnsiTheme="minorHAnsi"/>
                <w:b/>
                <w:sz w:val="18"/>
                <w:lang w:eastAsia="da-DK"/>
              </w:rPr>
              <w:t>Versionsdato</w:t>
            </w:r>
          </w:p>
        </w:tc>
        <w:sdt>
          <w:sdtPr>
            <w:rPr>
              <w:rFonts w:asciiTheme="minorHAnsi" w:hAnsiTheme="minorHAnsi"/>
              <w:sz w:val="18"/>
            </w:rPr>
            <w:id w:val="2143991242"/>
            <w:placeholder>
              <w:docPart w:val="C103539347E9459D9CCB05AAC5E41FD8"/>
            </w:placeholder>
            <w:date w:fullDate="2021-09-10T00:00:00Z">
              <w:dateFormat w:val="dd-MM-yyyy"/>
              <w:lid w:val="da-DK"/>
              <w:storeMappedDataAs w:val="dateTime"/>
              <w:calendar w:val="gregorian"/>
            </w:date>
          </w:sdtPr>
          <w:sdtEndPr/>
          <w:sdtContent>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7538" w:rsidRPr="00DC0237" w:rsidRDefault="00E97538" w:rsidP="00E97538">
                <w:pPr>
                  <w:pStyle w:val="Ingenafstand"/>
                  <w:rPr>
                    <w:rFonts w:asciiTheme="minorHAnsi" w:eastAsia="Times New Roman" w:hAnsiTheme="minorHAnsi"/>
                    <w:b/>
                    <w:sz w:val="18"/>
                    <w:lang w:eastAsia="da-DK"/>
                  </w:rPr>
                </w:pPr>
                <w:r w:rsidRPr="00DC0237">
                  <w:rPr>
                    <w:rFonts w:asciiTheme="minorHAnsi" w:hAnsiTheme="minorHAnsi"/>
                    <w:sz w:val="18"/>
                  </w:rPr>
                  <w:t>10-09-2021</w:t>
                </w:r>
              </w:p>
            </w:tc>
          </w:sdtContent>
        </w:sdt>
      </w:tr>
      <w:tr w:rsidR="00E97538" w:rsidRPr="00DC0237" w:rsidTr="00FC2945">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100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200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300 DK</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325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400 DK</w:t>
            </w:r>
          </w:p>
        </w:tc>
      </w:tr>
      <w:tr w:rsidR="00E97538" w:rsidRPr="00DC0237" w:rsidTr="00FC2945">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E97538" w:rsidRPr="00DC0237" w:rsidRDefault="00E97538" w:rsidP="00E97538">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LOR 400</w:t>
            </w:r>
          </w:p>
        </w:tc>
      </w:tr>
      <w:tr w:rsidR="00E97538" w:rsidRPr="00DC0237" w:rsidTr="00E97538">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ANTAGET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FORVENTET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FASTLAGT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 DETALJERET</w:t>
            </w:r>
          </w:p>
        </w:tc>
      </w:tr>
      <w:tr w:rsidR="00F3141D" w:rsidRPr="00DC0237" w:rsidTr="00E97538">
        <w:trPr>
          <w:trHeight w:val="1134"/>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F3141D" w:rsidRPr="00DC0237" w:rsidRDefault="00F3141D" w:rsidP="00F3141D">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3141D" w:rsidRPr="00DC0237" w:rsidRDefault="00F3141D" w:rsidP="00F3141D">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Trapper defineres på forventet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3141D" w:rsidRPr="00DC0237" w:rsidRDefault="00F3141D" w:rsidP="00F3141D">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xml:space="preserve">Trapper defineres på fastlagt niveau for geometri, </w:t>
            </w:r>
          </w:p>
          <w:p w:rsidR="00F3141D" w:rsidRPr="00DC0237" w:rsidRDefault="00F3141D" w:rsidP="00F3141D">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3141D" w:rsidRPr="00DC0237" w:rsidRDefault="00F3141D" w:rsidP="00F3141D">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xml:space="preserve">Trapper defineres på endeligt niveau for geometri, </w:t>
            </w:r>
          </w:p>
          <w:p w:rsidR="00F3141D" w:rsidRPr="00DC0237" w:rsidRDefault="00F3141D" w:rsidP="00F3141D">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F3141D" w:rsidRPr="00DC0237" w:rsidRDefault="00F3141D" w:rsidP="00F3141D">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xml:space="preserve">Trapper defineres på endelig detaljeret niveau </w:t>
            </w:r>
          </w:p>
          <w:p w:rsidR="00F3141D" w:rsidRPr="00DC0237" w:rsidRDefault="00F3141D" w:rsidP="00F3141D">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for geometri, placering og tilhørende egenskabsdata i henhold til faktiske produktvalg</w:t>
            </w:r>
            <w:r w:rsidRPr="00DC0237">
              <w:rPr>
                <w:rFonts w:asciiTheme="minorHAnsi" w:eastAsia="Times New Roman" w:hAnsiTheme="minorHAnsi" w:cs="Tahoma"/>
                <w:color w:val="1D3175" w:themeColor="text2"/>
                <w:sz w:val="18"/>
                <w:szCs w:val="20"/>
                <w:lang w:eastAsia="da-DK"/>
              </w:rPr>
              <w:t>.</w:t>
            </w:r>
          </w:p>
        </w:tc>
      </w:tr>
      <w:tr w:rsidR="00F3141D" w:rsidRPr="00DC0237" w:rsidTr="00FC2945">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3141D" w:rsidRPr="00DC0237" w:rsidRDefault="00F3141D" w:rsidP="00F3141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3141D" w:rsidRPr="00DC0237" w:rsidRDefault="00F3141D" w:rsidP="00F3141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3141D" w:rsidRPr="00DC0237" w:rsidRDefault="00F3141D" w:rsidP="00F3141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3141D" w:rsidRPr="00DC0237" w:rsidRDefault="00F3141D" w:rsidP="00F3141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F3141D" w:rsidRPr="00DC0237" w:rsidRDefault="00F3141D" w:rsidP="00F3141D">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LOG 400</w:t>
            </w:r>
          </w:p>
        </w:tc>
      </w:tr>
      <w:tr w:rsidR="00F3141D" w:rsidRPr="00DC0237" w:rsidTr="00E97538">
        <w:trPr>
          <w:trHeight w:val="28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F3141D" w:rsidRPr="00DC0237" w:rsidRDefault="00F3141D" w:rsidP="00F3141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FORSLAGSNIVEAU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F3141D" w:rsidRPr="00DC0237" w:rsidRDefault="00F3141D" w:rsidP="00F3141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GENERISK 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F3141D" w:rsidRPr="00DC0237" w:rsidRDefault="00F3141D" w:rsidP="00F3141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TYPE-NIVEAU</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F3141D" w:rsidRPr="00DC0237" w:rsidRDefault="00F3141D" w:rsidP="00F3141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DETALJERET TYPE-NIVEAU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F3141D" w:rsidRPr="00DC0237" w:rsidRDefault="00F3141D" w:rsidP="00F3141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PRODUKTIONSNIVEAU</w:t>
            </w:r>
          </w:p>
        </w:tc>
      </w:tr>
      <w:tr w:rsidR="00F3141D" w:rsidRPr="00DC0237" w:rsidTr="00E97538">
        <w:trPr>
          <w:trHeight w:val="2270"/>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tcPr>
          <w:p w:rsidR="00F3141D" w:rsidRPr="00DC0237" w:rsidRDefault="00F3141D" w:rsidP="00F3141D">
            <w:pPr>
              <w:pStyle w:val="Ingenafstand"/>
              <w:rPr>
                <w:rFonts w:asciiTheme="minorHAnsi" w:eastAsia="Times New Roman" w:hAnsiTheme="minorHAnsi" w:cs="Times New Roman"/>
                <w:noProof/>
                <w:color w:val="1D3175" w:themeColor="text2"/>
                <w:sz w:val="18"/>
                <w:szCs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F3141D" w:rsidRPr="00DC0237" w:rsidRDefault="00F3141D" w:rsidP="00F3141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noProof/>
                <w:color w:val="1D3175" w:themeColor="text2"/>
                <w:sz w:val="18"/>
                <w:lang w:eastAsia="da-DK"/>
              </w:rPr>
              <w:drawing>
                <wp:anchor distT="0" distB="0" distL="114300" distR="114300" simplePos="0" relativeHeight="251695104" behindDoc="0" locked="0" layoutInCell="1" allowOverlap="1" wp14:anchorId="66F6E668" wp14:editId="28F216F3">
                  <wp:simplePos x="0" y="0"/>
                  <wp:positionH relativeFrom="column">
                    <wp:posOffset>8890</wp:posOffset>
                  </wp:positionH>
                  <wp:positionV relativeFrom="paragraph">
                    <wp:posOffset>35560</wp:posOffset>
                  </wp:positionV>
                  <wp:extent cx="1583690" cy="1340485"/>
                  <wp:effectExtent l="0" t="0" r="0" b="0"/>
                  <wp:wrapNone/>
                  <wp:docPr id="462" name="Billed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3690" cy="1340485"/>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F3141D" w:rsidRPr="00DC0237" w:rsidRDefault="00F3141D" w:rsidP="00F3141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noProof/>
                <w:color w:val="1D3175" w:themeColor="text2"/>
                <w:sz w:val="18"/>
                <w:lang w:eastAsia="da-DK"/>
              </w:rPr>
              <w:drawing>
                <wp:anchor distT="0" distB="0" distL="114300" distR="114300" simplePos="0" relativeHeight="251696128" behindDoc="0" locked="0" layoutInCell="1" allowOverlap="1" wp14:anchorId="11ABE0C3" wp14:editId="09DA4C3F">
                  <wp:simplePos x="0" y="0"/>
                  <wp:positionH relativeFrom="column">
                    <wp:posOffset>-5080</wp:posOffset>
                  </wp:positionH>
                  <wp:positionV relativeFrom="paragraph">
                    <wp:posOffset>40005</wp:posOffset>
                  </wp:positionV>
                  <wp:extent cx="1583690" cy="1340485"/>
                  <wp:effectExtent l="0" t="0" r="0" b="0"/>
                  <wp:wrapNone/>
                  <wp:docPr id="463" name="Billed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3690" cy="1340485"/>
                          </a:xfrm>
                          <a:prstGeom prst="rect">
                            <a:avLst/>
                          </a:prstGeom>
                        </pic:spPr>
                      </pic:pic>
                    </a:graphicData>
                  </a:graphic>
                </wp:anchor>
              </w:drawing>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F3141D" w:rsidRPr="00DC0237" w:rsidRDefault="00F3141D" w:rsidP="00F3141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noProof/>
                <w:color w:val="1D3175" w:themeColor="text2"/>
                <w:sz w:val="18"/>
                <w:lang w:eastAsia="da-DK"/>
              </w:rPr>
              <w:drawing>
                <wp:anchor distT="0" distB="0" distL="114300" distR="114300" simplePos="0" relativeHeight="251698176" behindDoc="0" locked="0" layoutInCell="1" allowOverlap="1" wp14:anchorId="7427D515" wp14:editId="37268C01">
                  <wp:simplePos x="0" y="0"/>
                  <wp:positionH relativeFrom="column">
                    <wp:posOffset>1714500</wp:posOffset>
                  </wp:positionH>
                  <wp:positionV relativeFrom="paragraph">
                    <wp:posOffset>46355</wp:posOffset>
                  </wp:positionV>
                  <wp:extent cx="1617980" cy="1310005"/>
                  <wp:effectExtent l="0" t="0" r="1270" b="4445"/>
                  <wp:wrapNone/>
                  <wp:docPr id="465" name="Billed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7980" cy="1310005"/>
                          </a:xfrm>
                          <a:prstGeom prst="rect">
                            <a:avLst/>
                          </a:prstGeom>
                        </pic:spPr>
                      </pic:pic>
                    </a:graphicData>
                  </a:graphic>
                </wp:anchor>
              </w:drawing>
            </w:r>
            <w:r w:rsidRPr="00DC0237">
              <w:rPr>
                <w:rFonts w:asciiTheme="minorHAnsi" w:eastAsia="Times New Roman" w:hAnsiTheme="minorHAnsi"/>
                <w:noProof/>
                <w:color w:val="1D3175" w:themeColor="text2"/>
                <w:sz w:val="18"/>
                <w:lang w:eastAsia="da-DK"/>
              </w:rPr>
              <w:drawing>
                <wp:anchor distT="0" distB="0" distL="114300" distR="114300" simplePos="0" relativeHeight="251697152" behindDoc="0" locked="0" layoutInCell="1" allowOverlap="1" wp14:anchorId="53BADB94" wp14:editId="4286B0FB">
                  <wp:simplePos x="0" y="0"/>
                  <wp:positionH relativeFrom="column">
                    <wp:posOffset>-31750</wp:posOffset>
                  </wp:positionH>
                  <wp:positionV relativeFrom="paragraph">
                    <wp:posOffset>40640</wp:posOffset>
                  </wp:positionV>
                  <wp:extent cx="1583690" cy="1340485"/>
                  <wp:effectExtent l="0" t="0" r="0" b="0"/>
                  <wp:wrapNone/>
                  <wp:docPr id="464" name="Billed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3690" cy="1340485"/>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F3141D" w:rsidRPr="00DC0237" w:rsidRDefault="00F3141D" w:rsidP="00F3141D">
            <w:pPr>
              <w:pStyle w:val="Ingenafstand"/>
              <w:rPr>
                <w:rFonts w:asciiTheme="minorHAnsi" w:eastAsia="Times New Roman" w:hAnsiTheme="minorHAnsi"/>
                <w:color w:val="1D3175" w:themeColor="text2"/>
                <w:sz w:val="18"/>
                <w:lang w:eastAsia="da-DK"/>
              </w:rPr>
            </w:pPr>
          </w:p>
        </w:tc>
      </w:tr>
      <w:tr w:rsidR="00F3141D" w:rsidRPr="00DC0237" w:rsidTr="00E97538">
        <w:trPr>
          <w:trHeight w:val="187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hideMark/>
          </w:tcPr>
          <w:p w:rsidR="00F3141D" w:rsidRPr="00DC0237" w:rsidRDefault="00F3141D" w:rsidP="00F3141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3141D" w:rsidRPr="00DC0237" w:rsidRDefault="00F3141D" w:rsidP="00F3141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Trappeløb og ramper modelleres i maks</w:t>
            </w:r>
            <w:r w:rsidRPr="00DC0237">
              <w:rPr>
                <w:rFonts w:asciiTheme="minorHAnsi" w:eastAsia="Times New Roman" w:hAnsiTheme="minorHAnsi" w:cs="Tahoma"/>
                <w:color w:val="1D3175" w:themeColor="text2"/>
                <w:sz w:val="18"/>
                <w:lang w:eastAsia="da-DK"/>
              </w:rPr>
              <w:t xml:space="preserve">. </w:t>
            </w:r>
            <w:r w:rsidRPr="00DC0237">
              <w:rPr>
                <w:rFonts w:asciiTheme="minorHAnsi" w:eastAsia="Times New Roman" w:hAnsiTheme="minorHAnsi"/>
                <w:color w:val="1D3175" w:themeColor="text2"/>
                <w:sz w:val="18"/>
                <w:lang w:eastAsia="da-DK"/>
              </w:rPr>
              <w:t>ydre kontur opdelt på overordnede typer</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3141D" w:rsidRPr="00DC0237" w:rsidRDefault="00F3141D" w:rsidP="00F3141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Trappeløb og ramper modelleres i maks. ydre kontur opdelt på typer</w:t>
            </w:r>
            <w:r w:rsidRPr="00DC0237">
              <w:rPr>
                <w:rFonts w:asciiTheme="minorHAnsi" w:eastAsia="Times New Roman" w:hAnsiTheme="minorHAnsi" w:cs="Tahoma"/>
                <w:color w:val="1D3175" w:themeColor="text2"/>
                <w:sz w:val="18"/>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3141D" w:rsidRPr="00DC0237" w:rsidRDefault="00F3141D" w:rsidP="00F3141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Trappeløb og ramper modelleres i maks. ydre kontur opdelt på typer</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F3141D" w:rsidRPr="00DC0237" w:rsidRDefault="00F3141D" w:rsidP="00F3141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Trappeløb og ramper modelleres opdelt i elementer, opdelt på typer</w:t>
            </w:r>
            <w:r w:rsidRPr="00DC0237">
              <w:rPr>
                <w:rFonts w:asciiTheme="minorHAnsi" w:eastAsia="Times New Roman" w:hAnsiTheme="minorHAnsi" w:cs="Tahoma"/>
                <w:color w:val="1D3175" w:themeColor="text2"/>
                <w:sz w:val="18"/>
                <w:lang w:eastAsia="da-DK"/>
              </w:rPr>
              <w:t xml:space="preserve">. </w:t>
            </w:r>
            <w:r w:rsidRPr="00DC0237">
              <w:rPr>
                <w:rFonts w:asciiTheme="minorHAnsi" w:eastAsia="Times New Roman" w:hAnsiTheme="minorHAnsi"/>
                <w:color w:val="1D3175" w:themeColor="text2"/>
                <w:sz w:val="18"/>
                <w:lang w:eastAsia="da-DK"/>
              </w:rPr>
              <w:t>Konsoller og større huller modelleres</w:t>
            </w:r>
            <w:r w:rsidRPr="00DC0237">
              <w:rPr>
                <w:rFonts w:asciiTheme="minorHAnsi" w:eastAsia="Times New Roman" w:hAnsiTheme="minorHAnsi" w:cs="Tahoma"/>
                <w:color w:val="1D3175" w:themeColor="text2"/>
                <w:sz w:val="18"/>
                <w:lang w:eastAsia="da-DK"/>
              </w:rPr>
              <w:t>.</w:t>
            </w:r>
          </w:p>
        </w:tc>
      </w:tr>
      <w:tr w:rsidR="00F3141D" w:rsidRPr="00DC0237" w:rsidTr="006E1FB7">
        <w:trPr>
          <w:trHeight w:val="283"/>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F3141D" w:rsidRPr="00DC0237" w:rsidRDefault="00F3141D" w:rsidP="00F3141D">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9.6 MÆNGDEFORTEGNELSE</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bottom"/>
            <w:hideMark/>
          </w:tcPr>
          <w:p w:rsidR="00F3141D" w:rsidRPr="00DC0237" w:rsidRDefault="00F3141D" w:rsidP="00F3141D">
            <w:pPr>
              <w:spacing w:after="0"/>
              <w:outlineLvl w:val="0"/>
              <w:rPr>
                <w:rFonts w:eastAsia="Times New Roman" w:cs="Times New Roman"/>
                <w:b/>
                <w:color w:val="1D3175" w:themeColor="text2"/>
                <w:sz w:val="20"/>
                <w:szCs w:val="20"/>
                <w:lang w:eastAsia="da-DK"/>
              </w:rPr>
            </w:pPr>
            <w:r w:rsidRPr="00DC0237">
              <w:rPr>
                <w:rFonts w:eastAsia="Times New Roman" w:cs="Times New Roman"/>
                <w:b/>
                <w:color w:val="1D3175" w:themeColor="text2"/>
                <w:sz w:val="20"/>
                <w:szCs w:val="20"/>
                <w:lang w:eastAsia="da-DK"/>
              </w:rPr>
              <w:t> </w:t>
            </w:r>
          </w:p>
        </w:tc>
      </w:tr>
      <w:tr w:rsidR="00F3141D" w:rsidRPr="00DC0237" w:rsidTr="006E1FB7">
        <w:trPr>
          <w:trHeight w:val="285"/>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F3141D" w:rsidRPr="00DC0237" w:rsidRDefault="00F3141D" w:rsidP="00F3141D">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F3141D" w:rsidRPr="00DC0237" w:rsidRDefault="00F3141D" w:rsidP="00F3141D">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F3141D" w:rsidRPr="00DC0237" w:rsidRDefault="00F3141D" w:rsidP="00F3141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F3141D" w:rsidRPr="00DC0237" w:rsidRDefault="00F3141D" w:rsidP="00F3141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F3141D" w:rsidRPr="00DC0237" w:rsidRDefault="00F3141D" w:rsidP="00F3141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r>
      <w:tr w:rsidR="00F3141D" w:rsidRPr="00DC0237" w:rsidTr="006E1FB7">
        <w:trPr>
          <w:trHeight w:val="285"/>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F3141D" w:rsidRPr="00DC0237" w:rsidRDefault="00F3141D" w:rsidP="00F3141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F3141D" w:rsidRPr="00DC0237" w:rsidRDefault="00F3141D" w:rsidP="00F3141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F3141D" w:rsidRPr="00DC0237" w:rsidRDefault="00F3141D" w:rsidP="00F3141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F3141D" w:rsidRPr="00DC0237" w:rsidRDefault="00F3141D" w:rsidP="00F3141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bottom"/>
            <w:hideMark/>
          </w:tcPr>
          <w:p w:rsidR="00F3141D" w:rsidRPr="00DC0237" w:rsidRDefault="00F3141D" w:rsidP="00F3141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r>
      <w:tr w:rsidR="00F3141D" w:rsidRPr="00DC0237" w:rsidTr="00FC2945">
        <w:trPr>
          <w:trHeight w:val="285"/>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3141D" w:rsidRPr="00DC0237" w:rsidRDefault="00F3141D" w:rsidP="00F3141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lastRenderedPageBreak/>
              <w:t>LOI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3141D" w:rsidRPr="00DC0237" w:rsidRDefault="00F3141D" w:rsidP="00F3141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3141D" w:rsidRPr="00DC0237" w:rsidRDefault="00F3141D" w:rsidP="00F3141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3141D" w:rsidRPr="00DC0237" w:rsidRDefault="00F3141D" w:rsidP="00F3141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F3141D" w:rsidRPr="00DC0237" w:rsidRDefault="00F3141D" w:rsidP="00F3141D">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LOI 400</w:t>
            </w:r>
          </w:p>
        </w:tc>
      </w:tr>
      <w:tr w:rsidR="00911D7D"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911D7D" w:rsidRPr="00DC0237" w:rsidRDefault="00911D7D" w:rsidP="00911D7D">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9.1 KLASSIFIKATION</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911D7D" w:rsidRPr="00DC0237" w:rsidRDefault="00911D7D" w:rsidP="00911D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911D7D"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b/>
                <w:color w:val="1D3175" w:themeColor="text2"/>
                <w:sz w:val="18"/>
                <w:szCs w:val="18"/>
              </w:rPr>
            </w:pPr>
            <w:r w:rsidRPr="0036655A">
              <w:rPr>
                <w:b/>
                <w:color w:val="1D3175" w:themeColor="text2"/>
                <w:sz w:val="18"/>
                <w:szCs w:val="18"/>
              </w:rPr>
              <w:t>Klassifikationskode version</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r w:rsidRPr="00F33537">
              <w:rPr>
                <w:color w:val="1D3175" w:themeColor="text2"/>
                <w:sz w:val="18"/>
                <w:szCs w:val="18"/>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r w:rsidRPr="00F33537">
              <w:rPr>
                <w:color w:val="1D3175" w:themeColor="text2"/>
                <w:sz w:val="18"/>
                <w:szCs w:val="18"/>
              </w:rPr>
              <w:t>…</w:t>
            </w: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b/>
                <w:color w:val="1D3175" w:themeColor="text2"/>
                <w:sz w:val="18"/>
                <w:szCs w:val="18"/>
              </w:rPr>
            </w:pPr>
            <w:r>
              <w:rPr>
                <w:b/>
                <w:color w:val="1D3175" w:themeColor="text2"/>
                <w:sz w:val="18"/>
                <w:szCs w:val="18"/>
              </w:rPr>
              <w:t>Topnode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b/>
                <w:color w:val="1D3175" w:themeColor="text2"/>
                <w:sz w:val="18"/>
                <w:szCs w:val="18"/>
              </w:rPr>
            </w:pPr>
            <w:r>
              <w:rPr>
                <w:b/>
                <w:color w:val="1D3175" w:themeColor="text2"/>
                <w:sz w:val="18"/>
                <w:szCs w:val="18"/>
              </w:rPr>
              <w:t>Hovedtype-ID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b/>
                <w:color w:val="1D3175" w:themeColor="text2"/>
                <w:sz w:val="18"/>
                <w:szCs w:val="18"/>
              </w:rPr>
            </w:pPr>
            <w:r>
              <w:rPr>
                <w:b/>
                <w:color w:val="1D3175" w:themeColor="text2"/>
                <w:sz w:val="18"/>
                <w:szCs w:val="18"/>
              </w:rPr>
              <w:t>Klassekode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b/>
                <w:color w:val="1D3175" w:themeColor="text2"/>
                <w:sz w:val="18"/>
                <w:szCs w:val="18"/>
              </w:rPr>
            </w:pPr>
            <w:r>
              <w:rPr>
                <w:b/>
                <w:color w:val="1D3175" w:themeColor="text2"/>
                <w:sz w:val="18"/>
                <w:szCs w:val="18"/>
              </w:rPr>
              <w:t>Hovedtypenavn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b/>
                <w:color w:val="1D3175" w:themeColor="text2"/>
                <w:sz w:val="18"/>
                <w:szCs w:val="18"/>
              </w:rPr>
            </w:pPr>
            <w:r>
              <w:rPr>
                <w:b/>
                <w:color w:val="1D3175" w:themeColor="text2"/>
                <w:sz w:val="18"/>
                <w:szCs w:val="18"/>
              </w:rPr>
              <w:t>Klassenavn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b/>
                <w:color w:val="1D3175" w:themeColor="text2"/>
                <w:sz w:val="18"/>
                <w:szCs w:val="18"/>
              </w:rPr>
            </w:pPr>
            <w:r>
              <w:rPr>
                <w:b/>
                <w:color w:val="1D3175" w:themeColor="text2"/>
                <w:sz w:val="18"/>
                <w:szCs w:val="18"/>
              </w:rPr>
              <w:t>Undertype-ID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b/>
                <w:color w:val="1D3175" w:themeColor="text2"/>
                <w:sz w:val="18"/>
                <w:szCs w:val="18"/>
              </w:rPr>
            </w:pPr>
            <w:r>
              <w:rPr>
                <w:b/>
                <w:color w:val="1D3175" w:themeColor="text2"/>
                <w:sz w:val="18"/>
                <w:szCs w:val="18"/>
              </w:rPr>
              <w:t>Klassifikation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b/>
                <w:color w:val="1D3175" w:themeColor="text2"/>
                <w:sz w:val="18"/>
                <w:szCs w:val="18"/>
              </w:rPr>
            </w:pPr>
            <w:r>
              <w:rPr>
                <w:b/>
                <w:color w:val="1D3175" w:themeColor="text2"/>
                <w:sz w:val="18"/>
                <w:szCs w:val="18"/>
              </w:rPr>
              <w:t>Undertypenavn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36655A" w:rsidRDefault="00911D7D" w:rsidP="00911D7D">
            <w:pPr>
              <w:pStyle w:val="Tabel"/>
              <w:rPr>
                <w:b/>
                <w:color w:val="1D3175" w:themeColor="text2"/>
                <w:sz w:val="18"/>
                <w:szCs w:val="18"/>
              </w:rPr>
            </w:pPr>
            <w:r w:rsidRPr="0036655A">
              <w:rPr>
                <w:b/>
                <w:color w:val="1D3175" w:themeColor="text2"/>
                <w:sz w:val="18"/>
                <w:szCs w:val="18"/>
              </w:rPr>
              <w:t>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36655A" w:rsidRDefault="00911D7D" w:rsidP="00911D7D">
            <w:pPr>
              <w:pStyle w:val="Tabel"/>
              <w:rPr>
                <w:b/>
                <w:color w:val="1D3175" w:themeColor="text2"/>
                <w:sz w:val="18"/>
                <w:szCs w:val="18"/>
              </w:rPr>
            </w:pPr>
            <w:r w:rsidRPr="0036655A">
              <w:rPr>
                <w:b/>
                <w:color w:val="1D3175" w:themeColor="text2"/>
                <w:sz w:val="18"/>
                <w:szCs w:val="18"/>
              </w:rPr>
              <w:t>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36655A" w:rsidRDefault="00911D7D" w:rsidP="00911D7D">
            <w:pPr>
              <w:pStyle w:val="Tabel"/>
              <w:rPr>
                <w:i/>
                <w:color w:val="1D3175" w:themeColor="text2"/>
                <w:sz w:val="18"/>
                <w:szCs w:val="18"/>
              </w:rPr>
            </w:pPr>
            <w:r w:rsidRPr="0036655A">
              <w:rPr>
                <w:i/>
                <w:color w:val="1D3175" w:themeColor="text2"/>
                <w:sz w:val="18"/>
                <w:szCs w:val="18"/>
              </w:rPr>
              <w:t>Produkt-ID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911D7D" w:rsidRPr="00DC0237" w:rsidRDefault="00911D7D" w:rsidP="00911D7D">
            <w:pPr>
              <w:pStyle w:val="Ingenafstand"/>
              <w:rPr>
                <w:rFonts w:asciiTheme="minorHAnsi" w:eastAsia="Times New Roman" w:hAnsiTheme="minorHAnsi" w:cs="Times New Roman"/>
                <w:b/>
                <w:bCs/>
                <w:i/>
                <w:color w:val="1D3175" w:themeColor="text2"/>
                <w:szCs w:val="20"/>
                <w:lang w:eastAsia="da-DK"/>
              </w:rPr>
            </w:pPr>
            <w:r w:rsidRPr="00DC0237">
              <w:rPr>
                <w:rFonts w:asciiTheme="minorHAnsi" w:eastAsia="Times New Roman" w:hAnsiTheme="minorHAnsi"/>
                <w:b/>
                <w:i/>
                <w:color w:val="1D3175" w:themeColor="text2"/>
                <w:lang w:eastAsia="da-DK"/>
              </w:rPr>
              <w:t>9.4 DIGITAL PROJEKTERING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911D7D" w:rsidRPr="00DC0237" w:rsidRDefault="00911D7D" w:rsidP="00911D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911D7D"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DC0237" w:rsidRDefault="00911D7D" w:rsidP="00911D7D">
            <w:pPr>
              <w:pStyle w:val="Tabel"/>
              <w:rPr>
                <w:color w:val="1D3175" w:themeColor="text2"/>
                <w:sz w:val="18"/>
                <w:szCs w:val="18"/>
              </w:rPr>
            </w:pPr>
            <w:r w:rsidRPr="00DC0237">
              <w:rPr>
                <w:color w:val="1D3175" w:themeColor="text2"/>
                <w:sz w:val="18"/>
                <w:szCs w:val="18"/>
              </w:rPr>
              <w:t> </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36655A" w:rsidRDefault="00911D7D" w:rsidP="00911D7D">
            <w:pPr>
              <w:pStyle w:val="Ingenafstand"/>
              <w:rPr>
                <w:rFonts w:asciiTheme="minorHAnsi" w:eastAsia="Times New Roman" w:hAnsiTheme="minorHAnsi"/>
                <w:b/>
                <w:color w:val="50AC30" w:themeColor="accent3"/>
                <w:sz w:val="18"/>
                <w:szCs w:val="18"/>
                <w:lang w:eastAsia="da-DK"/>
              </w:rPr>
            </w:pPr>
            <w:r w:rsidRPr="0036655A">
              <w:rPr>
                <w:rFonts w:asciiTheme="minorHAnsi" w:eastAsia="Times New Roman" w:hAnsiTheme="minorHAnsi"/>
                <w:b/>
                <w:color w:val="50AC30" w:themeColor="accent3"/>
                <w:sz w:val="18"/>
                <w:szCs w:val="18"/>
                <w:lang w:eastAsia="da-DK"/>
              </w:rPr>
              <w:t>Typenavn</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DC0237" w:rsidRDefault="00911D7D" w:rsidP="00911D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DC0237" w:rsidRDefault="00911D7D" w:rsidP="00911D7D">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36655A" w:rsidRDefault="00911D7D" w:rsidP="00911D7D">
            <w:pPr>
              <w:pStyle w:val="Ingenafstand"/>
              <w:rPr>
                <w:rFonts w:asciiTheme="minorHAnsi" w:eastAsia="Times New Roman" w:hAnsiTheme="minorHAnsi"/>
                <w:b/>
                <w:color w:val="50AC30" w:themeColor="accent3"/>
                <w:sz w:val="18"/>
                <w:szCs w:val="18"/>
                <w:lang w:eastAsia="da-DK"/>
              </w:rPr>
            </w:pPr>
            <w:r w:rsidRPr="0036655A">
              <w:rPr>
                <w:rFonts w:asciiTheme="minorHAnsi" w:eastAsia="Times New Roman" w:hAnsiTheme="minorHAnsi"/>
                <w:i/>
                <w:color w:val="1D3175" w:themeColor="text2"/>
                <w:sz w:val="18"/>
                <w:szCs w:val="18"/>
                <w:lang w:eastAsia="da-DK"/>
              </w:rPr>
              <w:t>Er udvendig</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Brandklasse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Brandklasse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36655A" w:rsidRDefault="002724F8" w:rsidP="00911D7D">
            <w:pPr>
              <w:pStyle w:val="Ingenafstand"/>
              <w:rPr>
                <w:rFonts w:asciiTheme="minorHAnsi" w:eastAsia="Times New Roman" w:hAnsiTheme="minorHAnsi"/>
                <w:b/>
                <w:strike/>
                <w:color w:val="1D3175" w:themeColor="text2"/>
                <w:sz w:val="18"/>
                <w:szCs w:val="18"/>
                <w:lang w:eastAsia="da-DK"/>
              </w:rPr>
            </w:pPr>
            <w:r w:rsidRPr="002724F8">
              <w:rPr>
                <w:rFonts w:asciiTheme="minorHAnsi" w:eastAsia="Times New Roman" w:hAnsiTheme="minorHAnsi"/>
                <w:b/>
                <w:color w:val="50AC30" w:themeColor="accent3"/>
                <w:sz w:val="18"/>
                <w:szCs w:val="18"/>
                <w:lang w:eastAsia="da-DK"/>
              </w:rPr>
              <w:t>Enterprise</w:t>
            </w: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DC0237" w:rsidRDefault="00911D7D" w:rsidP="00911D7D">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36655A" w:rsidRDefault="00911D7D" w:rsidP="00911D7D">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Brændbar(e) materialer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Brændbar(e) materialer</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Producent</w:t>
            </w: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r w:rsidRPr="00F335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36655A" w:rsidRDefault="00911D7D" w:rsidP="00911D7D">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Flammespredning på overflade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Flammespredning på overflade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Produktnavn</w:t>
            </w: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36655A" w:rsidRDefault="00911D7D" w:rsidP="00911D7D">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Brandadskillende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Brandadskillende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Produktnummer</w:t>
            </w: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36655A" w:rsidRDefault="00911D7D" w:rsidP="00911D7D">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Flugtvej/Redningsåbning</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U-værdi</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color w:val="1D3175" w:themeColor="text2"/>
                <w:sz w:val="18"/>
                <w:szCs w:val="18"/>
                <w:lang w:eastAsia="da-DK"/>
              </w:rPr>
            </w:pPr>
            <w:r w:rsidRPr="00F335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U-værdi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Blyækvivalent</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color w:val="1D3175" w:themeColor="text2"/>
                <w:sz w:val="18"/>
                <w:szCs w:val="18"/>
                <w:lang w:eastAsia="da-DK"/>
              </w:rPr>
            </w:pPr>
            <w:r w:rsidRPr="00F335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Blyækvivalent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Luftlydsisolering</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Luftlydsisolering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Trinlydsisolering</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Trinlydsisolering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166FC6" w:rsidRDefault="00166FC6" w:rsidP="00166FC6">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r w:rsidRPr="00911D7D">
              <w:rPr>
                <w:rFonts w:asciiTheme="minorHAnsi" w:eastAsia="Times New Roman" w:hAnsiTheme="minorHAnsi"/>
                <w:i/>
                <w:color w:val="1D3175" w:themeColor="text2"/>
                <w:sz w:val="18"/>
                <w:szCs w:val="18"/>
                <w:lang w:eastAsia="da-DK"/>
              </w:rPr>
              <w:t>Skridsikker overflade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166FC6" w:rsidRDefault="00166FC6" w:rsidP="00166FC6">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Byggepladszone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r>
              <w:rPr>
                <w:rFonts w:asciiTheme="minorHAnsi" w:eastAsia="Times New Roman" w:hAnsiTheme="minorHAnsi"/>
                <w:i/>
                <w:color w:val="1D3175" w:themeColor="text2"/>
                <w:sz w:val="18"/>
                <w:szCs w:val="18"/>
                <w:lang w:eastAsia="da-DK"/>
              </w:rPr>
              <w:t>Bygningsnummer</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bl>
    <w:p w:rsidR="00CF0019" w:rsidRPr="00DC0237" w:rsidRDefault="00CF0019" w:rsidP="00CF0019">
      <w:pPr>
        <w:pStyle w:val="Overskrift2"/>
        <w:numPr>
          <w:ilvl w:val="0"/>
          <w:numId w:val="0"/>
        </w:numPr>
        <w:ind w:left="851" w:hanging="851"/>
      </w:pPr>
      <w:bookmarkStart w:id="26" w:name="_Toc144113197"/>
      <w:r w:rsidRPr="00DC0237">
        <w:lastRenderedPageBreak/>
        <w:t>[</w:t>
      </w:r>
      <w:r w:rsidR="00DC0237" w:rsidRPr="00DC0237">
        <w:t>K01_</w:t>
      </w:r>
      <w:r w:rsidR="00325C14">
        <w:t>M999</w:t>
      </w:r>
      <w:r w:rsidRPr="00DC0237">
        <w:t>] Arkitektur, Værn</w:t>
      </w:r>
      <w:bookmarkEnd w:id="26"/>
    </w:p>
    <w:tbl>
      <w:tblPr>
        <w:tblW w:w="13530" w:type="dxa"/>
        <w:tblInd w:w="-65" w:type="dxa"/>
        <w:tblCellMar>
          <w:left w:w="70" w:type="dxa"/>
          <w:right w:w="70" w:type="dxa"/>
        </w:tblCellMar>
        <w:tblLook w:val="04A0" w:firstRow="1" w:lastRow="0" w:firstColumn="1" w:lastColumn="0" w:noHBand="0" w:noVBand="1"/>
      </w:tblPr>
      <w:tblGrid>
        <w:gridCol w:w="2758"/>
        <w:gridCol w:w="2693"/>
        <w:gridCol w:w="2693"/>
        <w:gridCol w:w="1396"/>
        <w:gridCol w:w="1297"/>
        <w:gridCol w:w="2693"/>
      </w:tblGrid>
      <w:tr w:rsidR="00E97538" w:rsidRPr="00DC0237" w:rsidTr="00E97538">
        <w:trPr>
          <w:trHeight w:val="283"/>
        </w:trPr>
        <w:tc>
          <w:tcPr>
            <w:tcW w:w="9540"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tcPr>
          <w:p w:rsidR="00E97538" w:rsidRPr="00DC0237" w:rsidRDefault="000C1BFD" w:rsidP="00E97538">
            <w:pPr>
              <w:pStyle w:val="Ingenafstand"/>
              <w:rPr>
                <w:rFonts w:asciiTheme="minorHAnsi" w:eastAsia="Times New Roman" w:hAnsiTheme="minorHAnsi"/>
                <w:b/>
                <w:sz w:val="24"/>
                <w:lang w:eastAsia="da-DK"/>
              </w:rPr>
            </w:pPr>
            <w:r w:rsidRPr="00DC0237">
              <w:rPr>
                <w:rFonts w:asciiTheme="minorHAnsi" w:hAnsiTheme="minorHAnsi"/>
                <w:sz w:val="18"/>
              </w:rPr>
              <w:t>Gælder for værn</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7538" w:rsidRPr="00DC0237" w:rsidRDefault="00E97538" w:rsidP="00E97538">
            <w:pPr>
              <w:pStyle w:val="Ingenafstand"/>
              <w:rPr>
                <w:rFonts w:asciiTheme="minorHAnsi" w:eastAsia="Times New Roman" w:hAnsiTheme="minorHAnsi"/>
                <w:b/>
                <w:sz w:val="18"/>
                <w:lang w:eastAsia="da-DK"/>
              </w:rPr>
            </w:pPr>
            <w:r w:rsidRPr="00DC0237">
              <w:rPr>
                <w:rFonts w:asciiTheme="minorHAnsi" w:eastAsia="Times New Roman" w:hAnsiTheme="minorHAnsi"/>
                <w:b/>
                <w:sz w:val="18"/>
                <w:lang w:eastAsia="da-DK"/>
              </w:rPr>
              <w:t>Versionsdato</w:t>
            </w:r>
          </w:p>
        </w:tc>
        <w:sdt>
          <w:sdtPr>
            <w:rPr>
              <w:rFonts w:asciiTheme="minorHAnsi" w:hAnsiTheme="minorHAnsi"/>
              <w:sz w:val="18"/>
            </w:rPr>
            <w:id w:val="1354776085"/>
            <w:placeholder>
              <w:docPart w:val="A408C9BC83B241C59F7BE369471CE4D7"/>
            </w:placeholder>
            <w:date w:fullDate="2021-09-10T00:00:00Z">
              <w:dateFormat w:val="dd-MM-yyyy"/>
              <w:lid w:val="da-DK"/>
              <w:storeMappedDataAs w:val="dateTime"/>
              <w:calendar w:val="gregorian"/>
            </w:date>
          </w:sdtPr>
          <w:sdtEndPr/>
          <w:sdtContent>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7538" w:rsidRPr="00DC0237" w:rsidRDefault="00E97538" w:rsidP="00E97538">
                <w:pPr>
                  <w:pStyle w:val="Ingenafstand"/>
                  <w:rPr>
                    <w:rFonts w:asciiTheme="minorHAnsi" w:eastAsia="Times New Roman" w:hAnsiTheme="minorHAnsi"/>
                    <w:b/>
                    <w:sz w:val="18"/>
                    <w:lang w:eastAsia="da-DK"/>
                  </w:rPr>
                </w:pPr>
                <w:r w:rsidRPr="00DC0237">
                  <w:rPr>
                    <w:rFonts w:asciiTheme="minorHAnsi" w:hAnsiTheme="minorHAnsi"/>
                    <w:sz w:val="18"/>
                  </w:rPr>
                  <w:t>10-09-2021</w:t>
                </w:r>
              </w:p>
            </w:tc>
          </w:sdtContent>
        </w:sdt>
      </w:tr>
      <w:tr w:rsidR="00E97538" w:rsidRPr="00DC0237" w:rsidTr="00FC2945">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100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200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300 DK</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325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400 DK</w:t>
            </w:r>
          </w:p>
        </w:tc>
      </w:tr>
      <w:tr w:rsidR="00E97538" w:rsidRPr="00DC0237" w:rsidTr="00094051">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E97538" w:rsidRPr="00DC0237" w:rsidRDefault="00E97538" w:rsidP="00E97538">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LOR 400</w:t>
            </w:r>
          </w:p>
        </w:tc>
      </w:tr>
      <w:tr w:rsidR="00E97538" w:rsidRPr="00DC0237" w:rsidTr="00E97538">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ANTAGET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FORVENTET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FASTLAGT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 DETALJERET</w:t>
            </w:r>
          </w:p>
        </w:tc>
      </w:tr>
      <w:tr w:rsidR="000C1BFD" w:rsidRPr="00DC0237" w:rsidTr="00E97538">
        <w:trPr>
          <w:trHeight w:val="1134"/>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0C1BFD" w:rsidRPr="00DC0237" w:rsidRDefault="000C1BFD" w:rsidP="000C1BFD">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C1BFD" w:rsidRPr="00DC0237" w:rsidRDefault="000C1BFD" w:rsidP="000C1BFD">
            <w:pPr>
              <w:pStyle w:val="Ingenafstand"/>
              <w:rPr>
                <w:rFonts w:asciiTheme="minorHAnsi" w:eastAsia="Times New Roman" w:hAnsiTheme="minorHAnsi"/>
                <w:color w:val="1D3175" w:themeColor="text2"/>
                <w:sz w:val="18"/>
                <w:szCs w:val="20"/>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C1BFD" w:rsidRPr="00DC0237" w:rsidRDefault="000C1BFD" w:rsidP="00946332">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Værn defineres på fastlagt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C1BFD" w:rsidRPr="00DC0237" w:rsidRDefault="000C1BFD" w:rsidP="00946332">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Værn defineres på endeligt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0C1BFD" w:rsidRPr="00DC0237" w:rsidRDefault="000C1BFD" w:rsidP="000C1BFD">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xml:space="preserve">Værn defineres på endelig detaljeret niveau for geometri, placering og tilhørende egenskabsdata </w:t>
            </w:r>
          </w:p>
          <w:p w:rsidR="000C1BFD" w:rsidRPr="00DC0237" w:rsidRDefault="000C1BFD" w:rsidP="000C1BFD">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i henhold til faktiske produktvalg</w:t>
            </w:r>
            <w:r w:rsidRPr="00DC0237">
              <w:rPr>
                <w:rFonts w:asciiTheme="minorHAnsi" w:eastAsia="Times New Roman" w:hAnsiTheme="minorHAnsi" w:cs="Tahoma"/>
                <w:color w:val="1D3175" w:themeColor="text2"/>
                <w:sz w:val="18"/>
                <w:szCs w:val="20"/>
                <w:lang w:eastAsia="da-DK"/>
              </w:rPr>
              <w:t>.</w:t>
            </w:r>
          </w:p>
        </w:tc>
      </w:tr>
      <w:tr w:rsidR="000C1BFD" w:rsidRPr="00DC0237" w:rsidTr="00094051">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C1BFD" w:rsidRPr="00DC0237" w:rsidRDefault="000C1BFD" w:rsidP="000C1BF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C1BFD" w:rsidRPr="00DC0237" w:rsidRDefault="000C1BFD" w:rsidP="000C1BF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C1BFD" w:rsidRPr="00DC0237" w:rsidRDefault="000C1BFD" w:rsidP="000C1BF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C1BFD" w:rsidRPr="00DC0237" w:rsidRDefault="000C1BFD" w:rsidP="000C1BF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0C1BFD" w:rsidRPr="00DC0237" w:rsidRDefault="000C1BFD" w:rsidP="000C1BFD">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LOG 400</w:t>
            </w:r>
          </w:p>
        </w:tc>
      </w:tr>
      <w:tr w:rsidR="000C1BFD" w:rsidRPr="00DC0237" w:rsidTr="00E97538">
        <w:trPr>
          <w:trHeight w:val="28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C1BFD" w:rsidRPr="00DC0237" w:rsidRDefault="000C1BFD" w:rsidP="000C1BF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FORSLAGSNIVEAU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C1BFD" w:rsidRPr="00DC0237" w:rsidRDefault="000C1BFD" w:rsidP="000C1BF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GENERISK 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C1BFD" w:rsidRPr="00DC0237" w:rsidRDefault="000C1BFD" w:rsidP="000C1BF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TYPE-NIVEAU</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C1BFD" w:rsidRPr="00DC0237" w:rsidRDefault="000C1BFD" w:rsidP="000C1BF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DETALJERET TYPE-NIVEAU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0C1BFD" w:rsidRPr="00DC0237" w:rsidRDefault="000C1BFD" w:rsidP="000C1BF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PRODUKTIONSNIVEAU</w:t>
            </w:r>
          </w:p>
        </w:tc>
      </w:tr>
      <w:tr w:rsidR="000C1BFD" w:rsidRPr="00DC0237" w:rsidTr="000C1BFD">
        <w:trPr>
          <w:trHeight w:val="2576"/>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tcPr>
          <w:p w:rsidR="000C1BFD" w:rsidRPr="00DC0237" w:rsidRDefault="000C1BFD" w:rsidP="000C1BFD">
            <w:pPr>
              <w:pStyle w:val="Ingenafstand"/>
              <w:rPr>
                <w:rFonts w:asciiTheme="minorHAnsi" w:eastAsia="Times New Roman" w:hAnsiTheme="minorHAnsi" w:cs="Times New Roman"/>
                <w:noProof/>
                <w:color w:val="1D3175" w:themeColor="text2"/>
                <w:sz w:val="18"/>
                <w:szCs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0C1BFD" w:rsidRPr="00DC0237" w:rsidRDefault="000C1BFD" w:rsidP="000C1BFD">
            <w:pPr>
              <w:pStyle w:val="Ingenafstand"/>
              <w:rPr>
                <w:rFonts w:asciiTheme="minorHAnsi" w:eastAsia="Times New Roman" w:hAnsiTheme="minorHAnsi"/>
                <w:color w:val="1D3175" w:themeColor="text2"/>
                <w:sz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noProof/>
                <w:color w:val="1D3175" w:themeColor="text2"/>
                <w:sz w:val="18"/>
                <w:lang w:eastAsia="da-DK"/>
              </w:rPr>
              <w:drawing>
                <wp:anchor distT="0" distB="0" distL="114300" distR="114300" simplePos="0" relativeHeight="251700224" behindDoc="0" locked="0" layoutInCell="1" allowOverlap="1" wp14:anchorId="59A74812" wp14:editId="0184CADC">
                  <wp:simplePos x="0" y="0"/>
                  <wp:positionH relativeFrom="column">
                    <wp:posOffset>-5080</wp:posOffset>
                  </wp:positionH>
                  <wp:positionV relativeFrom="paragraph">
                    <wp:posOffset>22225</wp:posOffset>
                  </wp:positionV>
                  <wp:extent cx="1564894" cy="1488558"/>
                  <wp:effectExtent l="0" t="0" r="0" b="0"/>
                  <wp:wrapNone/>
                  <wp:docPr id="459" name="Billed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64894" cy="1488558"/>
                          </a:xfrm>
                          <a:prstGeom prst="rect">
                            <a:avLst/>
                          </a:prstGeom>
                        </pic:spPr>
                      </pic:pic>
                    </a:graphicData>
                  </a:graphic>
                </wp:anchor>
              </w:drawing>
            </w:r>
            <w:r w:rsidRPr="00DC0237">
              <w:rPr>
                <w:rFonts w:asciiTheme="minorHAnsi" w:eastAsia="Times New Roman" w:hAnsiTheme="minorHAnsi"/>
                <w:noProof/>
                <w:color w:val="1D3175" w:themeColor="text2"/>
                <w:sz w:val="18"/>
                <w:lang w:eastAsia="da-DK"/>
              </w:rPr>
              <w:drawing>
                <wp:anchor distT="0" distB="0" distL="114300" distR="114300" simplePos="0" relativeHeight="251701248" behindDoc="0" locked="0" layoutInCell="1" allowOverlap="1" wp14:anchorId="3414E13C" wp14:editId="201191CA">
                  <wp:simplePos x="0" y="0"/>
                  <wp:positionH relativeFrom="column">
                    <wp:posOffset>1725295</wp:posOffset>
                  </wp:positionH>
                  <wp:positionV relativeFrom="paragraph">
                    <wp:posOffset>5080</wp:posOffset>
                  </wp:positionV>
                  <wp:extent cx="1582629" cy="1574755"/>
                  <wp:effectExtent l="0" t="0" r="0" b="6985"/>
                  <wp:wrapNone/>
                  <wp:docPr id="460" name="Billed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2629" cy="1574755"/>
                          </a:xfrm>
                          <a:prstGeom prst="rect">
                            <a:avLst/>
                          </a:prstGeom>
                        </pic:spPr>
                      </pic:pic>
                    </a:graphicData>
                  </a:graphic>
                </wp:anchor>
              </w:drawing>
            </w:r>
            <w:r w:rsidRPr="00DC0237">
              <w:rPr>
                <w:rFonts w:asciiTheme="minorHAnsi" w:eastAsia="Times New Roman" w:hAnsiTheme="minorHAnsi"/>
                <w:noProof/>
                <w:color w:val="1D3175" w:themeColor="text2"/>
                <w:sz w:val="18"/>
                <w:lang w:eastAsia="da-DK"/>
              </w:rPr>
              <w:drawing>
                <wp:anchor distT="0" distB="0" distL="114300" distR="114300" simplePos="0" relativeHeight="251702272" behindDoc="0" locked="0" layoutInCell="1" allowOverlap="1" wp14:anchorId="3487E003" wp14:editId="5BA99314">
                  <wp:simplePos x="0" y="0"/>
                  <wp:positionH relativeFrom="column">
                    <wp:posOffset>3437255</wp:posOffset>
                  </wp:positionH>
                  <wp:positionV relativeFrom="paragraph">
                    <wp:posOffset>5080</wp:posOffset>
                  </wp:positionV>
                  <wp:extent cx="1582629" cy="1574755"/>
                  <wp:effectExtent l="0" t="0" r="0" b="6985"/>
                  <wp:wrapNone/>
                  <wp:docPr id="461" name="Billed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2629" cy="1574755"/>
                          </a:xfrm>
                          <a:prstGeom prst="rect">
                            <a:avLst/>
                          </a:prstGeom>
                        </pic:spPr>
                      </pic:pic>
                    </a:graphicData>
                  </a:graphic>
                </wp:anchor>
              </w:drawing>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0C1BFD" w:rsidRPr="00DC0237" w:rsidRDefault="000C1BFD" w:rsidP="000C1BFD">
            <w:pPr>
              <w:pStyle w:val="Ingenafstand"/>
              <w:rPr>
                <w:rFonts w:asciiTheme="minorHAnsi" w:eastAsia="Times New Roman" w:hAnsiTheme="minorHAnsi"/>
                <w:color w:val="1D3175" w:themeColor="text2"/>
                <w:sz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0C1BFD" w:rsidRPr="00DC0237" w:rsidRDefault="000C1BFD" w:rsidP="000C1BFD">
            <w:pPr>
              <w:pStyle w:val="Ingenafstand"/>
              <w:rPr>
                <w:rFonts w:asciiTheme="minorHAnsi" w:eastAsia="Times New Roman" w:hAnsiTheme="minorHAnsi"/>
                <w:color w:val="1D3175" w:themeColor="text2"/>
                <w:sz w:val="18"/>
                <w:lang w:eastAsia="da-DK"/>
              </w:rPr>
            </w:pPr>
          </w:p>
        </w:tc>
      </w:tr>
      <w:tr w:rsidR="000C1BFD" w:rsidRPr="00DC0237" w:rsidTr="000C1BFD">
        <w:trPr>
          <w:trHeight w:val="152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hideMark/>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C1BFD" w:rsidRPr="00DC0237" w:rsidRDefault="000C1BFD" w:rsidP="000C1BFD">
            <w:pPr>
              <w:pStyle w:val="Ingenafstand"/>
              <w:rPr>
                <w:rFonts w:asciiTheme="minorHAnsi" w:eastAsia="Times New Roman" w:hAnsiTheme="minorHAnsi"/>
                <w:color w:val="1D3175" w:themeColor="text2"/>
                <w:sz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Værn modelleres i maks</w:t>
            </w:r>
            <w:r w:rsidRPr="00DC0237">
              <w:rPr>
                <w:rFonts w:asciiTheme="minorHAnsi" w:eastAsia="Times New Roman" w:hAnsiTheme="minorHAnsi" w:cs="Tahoma"/>
                <w:color w:val="1D3175" w:themeColor="text2"/>
                <w:sz w:val="18"/>
                <w:lang w:eastAsia="da-DK"/>
              </w:rPr>
              <w:t xml:space="preserve">. </w:t>
            </w:r>
            <w:r w:rsidRPr="00DC0237">
              <w:rPr>
                <w:rFonts w:asciiTheme="minorHAnsi" w:eastAsia="Times New Roman" w:hAnsiTheme="minorHAnsi"/>
                <w:color w:val="1D3175" w:themeColor="text2"/>
                <w:sz w:val="18"/>
                <w:lang w:eastAsia="da-DK"/>
              </w:rPr>
              <w:t>ydre kontur opdelt på typer</w:t>
            </w:r>
            <w:r w:rsidRPr="00DC0237">
              <w:rPr>
                <w:rFonts w:asciiTheme="minorHAnsi" w:eastAsia="Times New Roman" w:hAnsiTheme="minorHAnsi" w:cs="Tahoma"/>
                <w:color w:val="1D3175" w:themeColor="text2"/>
                <w:sz w:val="18"/>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Værn modellers i maks</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ydre kontur med principiel visning af værntyper og håndliste opdelt på typer</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Værn modellers med værntype og håndliste i endelig opbygning opdelt på typer</w:t>
            </w:r>
            <w:r w:rsidRPr="00DC0237">
              <w:rPr>
                <w:rFonts w:asciiTheme="minorHAnsi" w:eastAsia="Times New Roman" w:hAnsiTheme="minorHAnsi" w:cs="Tahoma"/>
                <w:color w:val="1D3175" w:themeColor="text2"/>
                <w:sz w:val="18"/>
                <w:lang w:eastAsia="da-DK"/>
              </w:rPr>
              <w:t>.</w:t>
            </w:r>
          </w:p>
        </w:tc>
      </w:tr>
      <w:tr w:rsidR="000C1BFD" w:rsidRPr="00DC0237" w:rsidTr="006E1FB7">
        <w:trPr>
          <w:trHeight w:val="283"/>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0C1BFD" w:rsidRPr="00DC0237" w:rsidRDefault="000C1BFD" w:rsidP="000C1BFD">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9.6 MÆNGDEFORTEGNELSE</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bottom"/>
            <w:hideMark/>
          </w:tcPr>
          <w:p w:rsidR="000C1BFD" w:rsidRPr="00DC0237" w:rsidRDefault="000C1BFD" w:rsidP="000C1BFD">
            <w:pPr>
              <w:spacing w:after="0"/>
              <w:outlineLvl w:val="0"/>
              <w:rPr>
                <w:rFonts w:eastAsia="Times New Roman" w:cs="Times New Roman"/>
                <w:b/>
                <w:color w:val="1D3175" w:themeColor="text2"/>
                <w:sz w:val="20"/>
                <w:szCs w:val="20"/>
                <w:lang w:eastAsia="da-DK"/>
              </w:rPr>
            </w:pPr>
            <w:r w:rsidRPr="00DC0237">
              <w:rPr>
                <w:rFonts w:eastAsia="Times New Roman" w:cs="Times New Roman"/>
                <w:b/>
                <w:color w:val="1D3175" w:themeColor="text2"/>
                <w:sz w:val="20"/>
                <w:szCs w:val="20"/>
                <w:lang w:eastAsia="da-DK"/>
              </w:rPr>
              <w:t> </w:t>
            </w:r>
          </w:p>
        </w:tc>
      </w:tr>
      <w:tr w:rsidR="000C1BFD" w:rsidRPr="00DC0237" w:rsidTr="006E1FB7">
        <w:trPr>
          <w:trHeight w:val="285"/>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0C1BFD" w:rsidRPr="00DC0237" w:rsidRDefault="000C1BFD" w:rsidP="000C1BFD">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0C1BFD" w:rsidRPr="00DC0237" w:rsidRDefault="000C1BFD" w:rsidP="000C1BFD">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0C1BFD" w:rsidRPr="00DC0237" w:rsidRDefault="000C1BFD" w:rsidP="000C1BF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0C1BFD" w:rsidRPr="00DC0237" w:rsidRDefault="000C1BFD" w:rsidP="000C1BF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0C1BFD" w:rsidRPr="00DC0237" w:rsidRDefault="000C1BFD" w:rsidP="000C1BF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r>
      <w:tr w:rsidR="000C1BFD" w:rsidRPr="00DC0237" w:rsidTr="006E1FB7">
        <w:trPr>
          <w:trHeight w:val="285"/>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bottom"/>
            <w:hideMark/>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r>
      <w:tr w:rsidR="000C1BFD" w:rsidRPr="00DC0237" w:rsidTr="00094051">
        <w:trPr>
          <w:trHeight w:val="285"/>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C1BFD" w:rsidRPr="00DC0237" w:rsidRDefault="000C1BFD" w:rsidP="000C1BF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lastRenderedPageBreak/>
              <w:t>LOI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C1BFD" w:rsidRPr="00DC0237" w:rsidRDefault="000C1BFD" w:rsidP="000C1BF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C1BFD" w:rsidRPr="00DC0237" w:rsidRDefault="000C1BFD" w:rsidP="000C1BF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C1BFD" w:rsidRPr="00DC0237" w:rsidRDefault="000C1BFD" w:rsidP="000C1BF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0C1BFD" w:rsidRPr="00DC0237" w:rsidRDefault="000C1BFD" w:rsidP="000C1BFD">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LOI 400</w:t>
            </w:r>
          </w:p>
        </w:tc>
      </w:tr>
      <w:tr w:rsidR="00911D7D"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911D7D" w:rsidRPr="00DC0237" w:rsidRDefault="00911D7D" w:rsidP="00911D7D">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9.1 KLASSIFIKATION</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911D7D" w:rsidRPr="00DC0237" w:rsidRDefault="00911D7D" w:rsidP="00911D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911D7D"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b/>
                <w:color w:val="1D3175" w:themeColor="text2"/>
                <w:sz w:val="18"/>
                <w:szCs w:val="18"/>
              </w:rPr>
            </w:pPr>
            <w:r w:rsidRPr="0036655A">
              <w:rPr>
                <w:b/>
                <w:color w:val="1D3175" w:themeColor="text2"/>
                <w:sz w:val="18"/>
                <w:szCs w:val="18"/>
              </w:rPr>
              <w:t>Klassifikationskode version</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r w:rsidRPr="00F33537">
              <w:rPr>
                <w:color w:val="1D3175" w:themeColor="text2"/>
                <w:sz w:val="18"/>
                <w:szCs w:val="18"/>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r w:rsidRPr="00F33537">
              <w:rPr>
                <w:color w:val="1D3175" w:themeColor="text2"/>
                <w:sz w:val="18"/>
                <w:szCs w:val="18"/>
              </w:rPr>
              <w:t>…</w:t>
            </w: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b/>
                <w:color w:val="1D3175" w:themeColor="text2"/>
                <w:sz w:val="18"/>
                <w:szCs w:val="18"/>
              </w:rPr>
            </w:pPr>
            <w:r>
              <w:rPr>
                <w:b/>
                <w:color w:val="1D3175" w:themeColor="text2"/>
                <w:sz w:val="18"/>
                <w:szCs w:val="18"/>
              </w:rPr>
              <w:t>Topnode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b/>
                <w:color w:val="1D3175" w:themeColor="text2"/>
                <w:sz w:val="18"/>
                <w:szCs w:val="18"/>
              </w:rPr>
            </w:pPr>
            <w:r>
              <w:rPr>
                <w:b/>
                <w:color w:val="1D3175" w:themeColor="text2"/>
                <w:sz w:val="18"/>
                <w:szCs w:val="18"/>
              </w:rPr>
              <w:t>Hovedtype-ID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b/>
                <w:color w:val="1D3175" w:themeColor="text2"/>
                <w:sz w:val="18"/>
                <w:szCs w:val="18"/>
              </w:rPr>
            </w:pPr>
            <w:r>
              <w:rPr>
                <w:b/>
                <w:color w:val="1D3175" w:themeColor="text2"/>
                <w:sz w:val="18"/>
                <w:szCs w:val="18"/>
              </w:rPr>
              <w:t>Klassekode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b/>
                <w:color w:val="1D3175" w:themeColor="text2"/>
                <w:sz w:val="18"/>
                <w:szCs w:val="18"/>
              </w:rPr>
            </w:pPr>
            <w:r>
              <w:rPr>
                <w:b/>
                <w:color w:val="1D3175" w:themeColor="text2"/>
                <w:sz w:val="18"/>
                <w:szCs w:val="18"/>
              </w:rPr>
              <w:t>Hovedtypenavn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b/>
                <w:color w:val="1D3175" w:themeColor="text2"/>
                <w:sz w:val="18"/>
                <w:szCs w:val="18"/>
              </w:rPr>
            </w:pPr>
            <w:r>
              <w:rPr>
                <w:b/>
                <w:color w:val="1D3175" w:themeColor="text2"/>
                <w:sz w:val="18"/>
                <w:szCs w:val="18"/>
              </w:rPr>
              <w:t>Klassenavn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b/>
                <w:color w:val="1D3175" w:themeColor="text2"/>
                <w:sz w:val="18"/>
                <w:szCs w:val="18"/>
              </w:rPr>
            </w:pPr>
            <w:r>
              <w:rPr>
                <w:b/>
                <w:color w:val="1D3175" w:themeColor="text2"/>
                <w:sz w:val="18"/>
                <w:szCs w:val="18"/>
              </w:rPr>
              <w:t>Undertype-ID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b/>
                <w:color w:val="1D3175" w:themeColor="text2"/>
                <w:sz w:val="18"/>
                <w:szCs w:val="18"/>
              </w:rPr>
            </w:pPr>
            <w:r>
              <w:rPr>
                <w:b/>
                <w:color w:val="1D3175" w:themeColor="text2"/>
                <w:sz w:val="18"/>
                <w:szCs w:val="18"/>
              </w:rPr>
              <w:t>Klassifikation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b/>
                <w:color w:val="1D3175" w:themeColor="text2"/>
                <w:sz w:val="18"/>
                <w:szCs w:val="18"/>
              </w:rPr>
            </w:pPr>
            <w:r>
              <w:rPr>
                <w:b/>
                <w:color w:val="1D3175" w:themeColor="text2"/>
                <w:sz w:val="18"/>
                <w:szCs w:val="18"/>
              </w:rPr>
              <w:t>Undertypenavn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36655A" w:rsidRDefault="00911D7D" w:rsidP="00911D7D">
            <w:pPr>
              <w:pStyle w:val="Tabel"/>
              <w:rPr>
                <w:b/>
                <w:color w:val="1D3175" w:themeColor="text2"/>
                <w:sz w:val="18"/>
                <w:szCs w:val="18"/>
              </w:rPr>
            </w:pPr>
            <w:r w:rsidRPr="0036655A">
              <w:rPr>
                <w:b/>
                <w:color w:val="1D3175" w:themeColor="text2"/>
                <w:sz w:val="18"/>
                <w:szCs w:val="18"/>
              </w:rPr>
              <w:t>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36655A" w:rsidRDefault="00911D7D" w:rsidP="00911D7D">
            <w:pPr>
              <w:pStyle w:val="Tabel"/>
              <w:rPr>
                <w:b/>
                <w:color w:val="1D3175" w:themeColor="text2"/>
                <w:sz w:val="18"/>
                <w:szCs w:val="18"/>
              </w:rPr>
            </w:pPr>
            <w:r w:rsidRPr="0036655A">
              <w:rPr>
                <w:b/>
                <w:color w:val="1D3175" w:themeColor="text2"/>
                <w:sz w:val="18"/>
                <w:szCs w:val="18"/>
              </w:rPr>
              <w:t>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36655A" w:rsidRDefault="00911D7D" w:rsidP="00911D7D">
            <w:pPr>
              <w:pStyle w:val="Tabel"/>
              <w:rPr>
                <w:i/>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911D7D" w:rsidRPr="00DC0237" w:rsidRDefault="00911D7D" w:rsidP="00911D7D">
            <w:pPr>
              <w:pStyle w:val="Ingenafstand"/>
              <w:rPr>
                <w:rFonts w:asciiTheme="minorHAnsi" w:eastAsia="Times New Roman" w:hAnsiTheme="minorHAnsi" w:cs="Times New Roman"/>
                <w:b/>
                <w:bCs/>
                <w:i/>
                <w:color w:val="1D3175" w:themeColor="text2"/>
                <w:szCs w:val="20"/>
                <w:lang w:eastAsia="da-DK"/>
              </w:rPr>
            </w:pPr>
            <w:r w:rsidRPr="00DC0237">
              <w:rPr>
                <w:rFonts w:asciiTheme="minorHAnsi" w:eastAsia="Times New Roman" w:hAnsiTheme="minorHAnsi"/>
                <w:b/>
                <w:i/>
                <w:color w:val="1D3175" w:themeColor="text2"/>
                <w:lang w:eastAsia="da-DK"/>
              </w:rPr>
              <w:t>9.4 DIGITAL PROJEKTERING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911D7D" w:rsidRPr="00DC0237" w:rsidRDefault="00911D7D" w:rsidP="00911D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911D7D"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DC0237" w:rsidRDefault="00911D7D" w:rsidP="00911D7D">
            <w:pPr>
              <w:pStyle w:val="Tabel"/>
              <w:rPr>
                <w:color w:val="1D3175" w:themeColor="text2"/>
                <w:sz w:val="18"/>
                <w:szCs w:val="18"/>
              </w:rPr>
            </w:pPr>
            <w:r w:rsidRPr="00DC0237">
              <w:rPr>
                <w:color w:val="1D3175" w:themeColor="text2"/>
                <w:sz w:val="18"/>
                <w:szCs w:val="18"/>
              </w:rPr>
              <w:t> </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36655A" w:rsidRDefault="00911D7D" w:rsidP="00911D7D">
            <w:pPr>
              <w:pStyle w:val="Ingenafstand"/>
              <w:rPr>
                <w:rFonts w:asciiTheme="minorHAnsi" w:eastAsia="Times New Roman" w:hAnsiTheme="minorHAnsi"/>
                <w:b/>
                <w:color w:val="50AC30" w:themeColor="accent3"/>
                <w:sz w:val="18"/>
                <w:szCs w:val="18"/>
                <w:lang w:eastAsia="da-DK"/>
              </w:rPr>
            </w:pPr>
            <w:r w:rsidRPr="0036655A">
              <w:rPr>
                <w:rFonts w:asciiTheme="minorHAnsi" w:eastAsia="Times New Roman" w:hAnsiTheme="minorHAnsi"/>
                <w:b/>
                <w:color w:val="50AC30" w:themeColor="accent3"/>
                <w:sz w:val="18"/>
                <w:szCs w:val="18"/>
                <w:lang w:eastAsia="da-DK"/>
              </w:rPr>
              <w:t>Typenavn</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DC0237" w:rsidRDefault="00911D7D" w:rsidP="00911D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DC0237" w:rsidRDefault="00911D7D" w:rsidP="00911D7D">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36655A" w:rsidRDefault="00911D7D" w:rsidP="00911D7D">
            <w:pPr>
              <w:pStyle w:val="Ingenafstand"/>
              <w:rPr>
                <w:rFonts w:asciiTheme="minorHAnsi" w:eastAsia="Times New Roman" w:hAnsiTheme="minorHAnsi"/>
                <w:b/>
                <w:color w:val="50AC30" w:themeColor="accent3"/>
                <w:sz w:val="18"/>
                <w:szCs w:val="18"/>
                <w:lang w:eastAsia="da-DK"/>
              </w:rPr>
            </w:pPr>
            <w:r>
              <w:rPr>
                <w:rFonts w:asciiTheme="minorHAnsi" w:eastAsia="Times New Roman" w:hAnsiTheme="minorHAnsi"/>
                <w:b/>
                <w:color w:val="50AC30" w:themeColor="accent3"/>
                <w:sz w:val="18"/>
                <w:szCs w:val="18"/>
                <w:lang w:eastAsia="da-DK"/>
              </w:rPr>
              <w:t>Tykkelse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Brændbar(e) materialer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Brændbar(e) materialer</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36655A" w:rsidRDefault="002724F8" w:rsidP="00911D7D">
            <w:pPr>
              <w:pStyle w:val="Ingenafstand"/>
              <w:rPr>
                <w:rFonts w:asciiTheme="minorHAnsi" w:eastAsia="Times New Roman" w:hAnsiTheme="minorHAnsi"/>
                <w:b/>
                <w:strike/>
                <w:color w:val="1D3175" w:themeColor="text2"/>
                <w:sz w:val="18"/>
                <w:szCs w:val="18"/>
                <w:lang w:eastAsia="da-DK"/>
              </w:rPr>
            </w:pPr>
            <w:r w:rsidRPr="002724F8">
              <w:rPr>
                <w:rFonts w:asciiTheme="minorHAnsi" w:eastAsia="Times New Roman" w:hAnsiTheme="minorHAnsi"/>
                <w:b/>
                <w:color w:val="50AC30" w:themeColor="accent3"/>
                <w:sz w:val="18"/>
                <w:szCs w:val="18"/>
                <w:lang w:eastAsia="da-DK"/>
              </w:rPr>
              <w:t>Enterprise</w:t>
            </w: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166FC6" w:rsidRPr="00DC0237" w:rsidRDefault="00166FC6" w:rsidP="00166FC6">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36655A" w:rsidRDefault="00166FC6" w:rsidP="00166FC6">
            <w:pPr>
              <w:pStyle w:val="Ingenafstand"/>
              <w:rPr>
                <w:rFonts w:asciiTheme="minorHAnsi" w:eastAsia="Times New Roman" w:hAnsiTheme="minorHAnsi"/>
                <w:i/>
                <w:color w:val="1D3175" w:themeColor="text2"/>
                <w:sz w:val="18"/>
                <w:szCs w:val="18"/>
                <w:lang w:eastAsia="da-DK"/>
              </w:rPr>
            </w:pPr>
            <w:r w:rsidRPr="0036655A">
              <w:rPr>
                <w:rFonts w:asciiTheme="minorHAnsi" w:eastAsia="Times New Roman" w:hAnsiTheme="minorHAnsi"/>
                <w:i/>
                <w:color w:val="1D3175" w:themeColor="text2"/>
                <w:sz w:val="18"/>
                <w:szCs w:val="18"/>
                <w:lang w:eastAsia="da-DK"/>
              </w:rPr>
              <w:t>Er udvendig</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r>
              <w:rPr>
                <w:rFonts w:asciiTheme="minorHAnsi" w:eastAsia="Times New Roman" w:hAnsiTheme="minorHAnsi"/>
                <w:i/>
                <w:color w:val="1D3175" w:themeColor="text2"/>
                <w:sz w:val="18"/>
                <w:szCs w:val="18"/>
                <w:lang w:eastAsia="da-DK"/>
              </w:rPr>
              <w:t>Bygningsnummer</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166FC6" w:rsidRDefault="00166FC6" w:rsidP="00166FC6">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Producent</w:t>
            </w: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166FC6" w:rsidRPr="00F33537" w:rsidRDefault="00166FC6" w:rsidP="00166FC6">
            <w:pPr>
              <w:pStyle w:val="Tabel"/>
              <w:rPr>
                <w:color w:val="1D3175" w:themeColor="text2"/>
                <w:sz w:val="18"/>
                <w:szCs w:val="18"/>
              </w:rPr>
            </w:pPr>
            <w:r w:rsidRPr="00F335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36655A" w:rsidRDefault="00166FC6" w:rsidP="00166FC6">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166FC6" w:rsidRDefault="00166FC6" w:rsidP="00166FC6">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Byggepladszone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Produktnavn</w:t>
            </w: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36655A" w:rsidRDefault="00166FC6" w:rsidP="00166FC6">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b/>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Produktnummer</w:t>
            </w: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36655A" w:rsidRDefault="00166FC6" w:rsidP="00166FC6">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b/>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b/>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r w:rsidRPr="00F335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b/>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b/>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r w:rsidRPr="00F335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b/>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b/>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b/>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b/>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bl>
    <w:p w:rsidR="00CF0019" w:rsidRPr="00DC0237" w:rsidRDefault="00CF0019" w:rsidP="00CF0019">
      <w:pPr>
        <w:pStyle w:val="Overskrift2"/>
        <w:numPr>
          <w:ilvl w:val="0"/>
          <w:numId w:val="0"/>
        </w:numPr>
        <w:ind w:left="851" w:hanging="851"/>
      </w:pPr>
      <w:bookmarkStart w:id="27" w:name="_Toc144113198"/>
      <w:r w:rsidRPr="00DC0237">
        <w:lastRenderedPageBreak/>
        <w:t>[</w:t>
      </w:r>
      <w:r w:rsidR="00DC0237" w:rsidRPr="00DC0237">
        <w:t>K01_</w:t>
      </w:r>
      <w:r w:rsidR="00325C14">
        <w:t>M999</w:t>
      </w:r>
      <w:r w:rsidRPr="00DC0237">
        <w:t>] Arkitektur, Tag</w:t>
      </w:r>
      <w:bookmarkEnd w:id="27"/>
    </w:p>
    <w:tbl>
      <w:tblPr>
        <w:tblW w:w="13530" w:type="dxa"/>
        <w:tblInd w:w="-65" w:type="dxa"/>
        <w:tblCellMar>
          <w:left w:w="70" w:type="dxa"/>
          <w:right w:w="70" w:type="dxa"/>
        </w:tblCellMar>
        <w:tblLook w:val="04A0" w:firstRow="1" w:lastRow="0" w:firstColumn="1" w:lastColumn="0" w:noHBand="0" w:noVBand="1"/>
      </w:tblPr>
      <w:tblGrid>
        <w:gridCol w:w="2758"/>
        <w:gridCol w:w="2693"/>
        <w:gridCol w:w="2693"/>
        <w:gridCol w:w="1396"/>
        <w:gridCol w:w="1297"/>
        <w:gridCol w:w="2693"/>
      </w:tblGrid>
      <w:tr w:rsidR="00E97538" w:rsidRPr="00DC0237" w:rsidTr="00E97538">
        <w:trPr>
          <w:trHeight w:val="283"/>
        </w:trPr>
        <w:tc>
          <w:tcPr>
            <w:tcW w:w="9540"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tcPr>
          <w:p w:rsidR="00E97538" w:rsidRPr="00DC0237" w:rsidRDefault="000C1BFD" w:rsidP="00E97538">
            <w:pPr>
              <w:pStyle w:val="Ingenafstand"/>
              <w:rPr>
                <w:rFonts w:asciiTheme="minorHAnsi" w:eastAsia="Times New Roman" w:hAnsiTheme="minorHAnsi"/>
                <w:b/>
                <w:sz w:val="24"/>
                <w:lang w:eastAsia="da-DK"/>
              </w:rPr>
            </w:pPr>
            <w:r w:rsidRPr="00DC0237">
              <w:rPr>
                <w:rFonts w:asciiTheme="minorHAnsi" w:hAnsiTheme="minorHAnsi"/>
                <w:sz w:val="18"/>
              </w:rPr>
              <w:t>Gælder for alle tagkonstruktioner, der afslutter bygningen opadtil</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7538" w:rsidRPr="00DC0237" w:rsidRDefault="00E97538" w:rsidP="00E97538">
            <w:pPr>
              <w:pStyle w:val="Ingenafstand"/>
              <w:rPr>
                <w:rFonts w:asciiTheme="minorHAnsi" w:eastAsia="Times New Roman" w:hAnsiTheme="minorHAnsi"/>
                <w:b/>
                <w:sz w:val="18"/>
                <w:lang w:eastAsia="da-DK"/>
              </w:rPr>
            </w:pPr>
            <w:r w:rsidRPr="00DC0237">
              <w:rPr>
                <w:rFonts w:asciiTheme="minorHAnsi" w:eastAsia="Times New Roman" w:hAnsiTheme="minorHAnsi"/>
                <w:b/>
                <w:sz w:val="18"/>
                <w:lang w:eastAsia="da-DK"/>
              </w:rPr>
              <w:t>Versionsdato</w:t>
            </w:r>
          </w:p>
        </w:tc>
        <w:sdt>
          <w:sdtPr>
            <w:rPr>
              <w:rFonts w:asciiTheme="minorHAnsi" w:hAnsiTheme="minorHAnsi"/>
              <w:sz w:val="18"/>
            </w:rPr>
            <w:id w:val="1964689478"/>
            <w:placeholder>
              <w:docPart w:val="E9947F1DE1414CB6ABCDBB498D9823FF"/>
            </w:placeholder>
            <w:date w:fullDate="2021-09-10T00:00:00Z">
              <w:dateFormat w:val="dd-MM-yyyy"/>
              <w:lid w:val="da-DK"/>
              <w:storeMappedDataAs w:val="dateTime"/>
              <w:calendar w:val="gregorian"/>
            </w:date>
          </w:sdtPr>
          <w:sdtEndPr/>
          <w:sdtContent>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7538" w:rsidRPr="00DC0237" w:rsidRDefault="00E97538" w:rsidP="00E97538">
                <w:pPr>
                  <w:pStyle w:val="Ingenafstand"/>
                  <w:rPr>
                    <w:rFonts w:asciiTheme="minorHAnsi" w:eastAsia="Times New Roman" w:hAnsiTheme="minorHAnsi"/>
                    <w:b/>
                    <w:sz w:val="18"/>
                    <w:lang w:eastAsia="da-DK"/>
                  </w:rPr>
                </w:pPr>
                <w:r w:rsidRPr="00DC0237">
                  <w:rPr>
                    <w:rFonts w:asciiTheme="minorHAnsi" w:hAnsiTheme="minorHAnsi"/>
                    <w:sz w:val="18"/>
                  </w:rPr>
                  <w:t>10-09-2021</w:t>
                </w:r>
              </w:p>
            </w:tc>
          </w:sdtContent>
        </w:sdt>
      </w:tr>
      <w:tr w:rsidR="00E97538" w:rsidRPr="00DC0237" w:rsidTr="00FC2945">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100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200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300 DK</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325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400 DK</w:t>
            </w:r>
          </w:p>
        </w:tc>
      </w:tr>
      <w:tr w:rsidR="00E97538" w:rsidRPr="00DC0237" w:rsidTr="00094051">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E97538" w:rsidRPr="00DC0237" w:rsidRDefault="00E97538" w:rsidP="00E97538">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LOR 400</w:t>
            </w:r>
          </w:p>
        </w:tc>
      </w:tr>
      <w:tr w:rsidR="00E97538" w:rsidRPr="00DC0237" w:rsidTr="00E97538">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ANTAGET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FORVENTET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FASTLAGT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 DETALJERET</w:t>
            </w:r>
          </w:p>
        </w:tc>
      </w:tr>
      <w:tr w:rsidR="000C1BFD" w:rsidRPr="00DC0237" w:rsidTr="00E97538">
        <w:trPr>
          <w:trHeight w:val="1134"/>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0C1BFD" w:rsidRPr="00DC0237" w:rsidRDefault="000C1BFD" w:rsidP="000C1BFD">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C1BFD" w:rsidRPr="00DC0237" w:rsidRDefault="000C1BFD" w:rsidP="000C1BFD">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xml:space="preserve">Tag defineres på forventet niveau for geometri, </w:t>
            </w:r>
          </w:p>
          <w:p w:rsidR="000C1BFD" w:rsidRPr="00DC0237" w:rsidRDefault="000C1BFD" w:rsidP="000C1BFD">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C1BFD" w:rsidRPr="00DC0237" w:rsidRDefault="000C1BFD" w:rsidP="000C1BFD">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Tag defineres på fastlagt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C1BFD" w:rsidRPr="00DC0237" w:rsidRDefault="000C1BFD" w:rsidP="000C1BFD">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Tag defineres på endeligt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0C1BFD" w:rsidRPr="00DC0237" w:rsidRDefault="000C1BFD" w:rsidP="000C1BFD">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xml:space="preserve">Tag defineres på endelig detaljeret niveau for geometri, placering og tilhørende egenskabsdata </w:t>
            </w:r>
          </w:p>
          <w:p w:rsidR="000C1BFD" w:rsidRPr="00DC0237" w:rsidRDefault="000C1BFD" w:rsidP="000C1BFD">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i henhold til faktiske produktvalg</w:t>
            </w:r>
            <w:r w:rsidRPr="00DC0237">
              <w:rPr>
                <w:rFonts w:asciiTheme="minorHAnsi" w:eastAsia="Times New Roman" w:hAnsiTheme="minorHAnsi" w:cs="Tahoma"/>
                <w:color w:val="1D3175" w:themeColor="text2"/>
                <w:sz w:val="18"/>
                <w:szCs w:val="20"/>
                <w:lang w:eastAsia="da-DK"/>
              </w:rPr>
              <w:t>.</w:t>
            </w:r>
          </w:p>
        </w:tc>
      </w:tr>
      <w:tr w:rsidR="000C1BFD" w:rsidRPr="00DC0237" w:rsidTr="00094051">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C1BFD" w:rsidRPr="00DC0237" w:rsidRDefault="000C1BFD" w:rsidP="000C1BF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C1BFD" w:rsidRPr="00DC0237" w:rsidRDefault="000C1BFD" w:rsidP="000C1BF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C1BFD" w:rsidRPr="00DC0237" w:rsidRDefault="000C1BFD" w:rsidP="000C1BF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C1BFD" w:rsidRPr="00DC0237" w:rsidRDefault="000C1BFD" w:rsidP="000C1BF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0C1BFD" w:rsidRPr="00DC0237" w:rsidRDefault="000C1BFD" w:rsidP="000C1BFD">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LOG 400</w:t>
            </w:r>
          </w:p>
        </w:tc>
      </w:tr>
      <w:tr w:rsidR="000C1BFD" w:rsidRPr="00DC0237" w:rsidTr="00E97538">
        <w:trPr>
          <w:trHeight w:val="28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C1BFD" w:rsidRPr="00DC0237" w:rsidRDefault="000C1BFD" w:rsidP="000C1BF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FORSLAGSNIVEAU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C1BFD" w:rsidRPr="00DC0237" w:rsidRDefault="000C1BFD" w:rsidP="000C1BF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GENERISK 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C1BFD" w:rsidRPr="00DC0237" w:rsidRDefault="000C1BFD" w:rsidP="000C1BF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TYPE-NIVEAU</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C1BFD" w:rsidRPr="00DC0237" w:rsidRDefault="000C1BFD" w:rsidP="000C1BF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DETALJERET TYPE-NIVEAU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0C1BFD" w:rsidRPr="00DC0237" w:rsidRDefault="000C1BFD" w:rsidP="000C1BF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PRODUKTIONSNIVEAU</w:t>
            </w:r>
          </w:p>
        </w:tc>
      </w:tr>
      <w:tr w:rsidR="000C1BFD" w:rsidRPr="00DC0237" w:rsidTr="00E97538">
        <w:trPr>
          <w:trHeight w:val="2270"/>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tcPr>
          <w:p w:rsidR="000C1BFD" w:rsidRPr="00DC0237" w:rsidRDefault="000C1BFD" w:rsidP="000C1BFD">
            <w:pPr>
              <w:pStyle w:val="Ingenafstand"/>
              <w:rPr>
                <w:rFonts w:asciiTheme="minorHAnsi" w:eastAsia="Times New Roman" w:hAnsiTheme="minorHAnsi" w:cs="Times New Roman"/>
                <w:noProof/>
                <w:color w:val="1D3175" w:themeColor="text2"/>
                <w:sz w:val="18"/>
                <w:szCs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noProof/>
                <w:color w:val="1D3175" w:themeColor="text2"/>
                <w:sz w:val="18"/>
                <w:lang w:eastAsia="da-DK"/>
              </w:rPr>
              <w:drawing>
                <wp:anchor distT="0" distB="0" distL="114300" distR="114300" simplePos="0" relativeHeight="251704320" behindDoc="0" locked="0" layoutInCell="1" allowOverlap="1" wp14:anchorId="45FD3C9F" wp14:editId="1F0B86F1">
                  <wp:simplePos x="0" y="0"/>
                  <wp:positionH relativeFrom="column">
                    <wp:posOffset>-17780</wp:posOffset>
                  </wp:positionH>
                  <wp:positionV relativeFrom="paragraph">
                    <wp:posOffset>134620</wp:posOffset>
                  </wp:positionV>
                  <wp:extent cx="1605516" cy="1051613"/>
                  <wp:effectExtent l="0" t="0" r="0" b="0"/>
                  <wp:wrapNone/>
                  <wp:docPr id="455" name="Billed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5516" cy="1051613"/>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noProof/>
                <w:color w:val="1D3175" w:themeColor="text2"/>
                <w:sz w:val="18"/>
                <w:lang w:eastAsia="da-DK"/>
              </w:rPr>
              <w:drawing>
                <wp:anchor distT="0" distB="0" distL="114300" distR="114300" simplePos="0" relativeHeight="251705344" behindDoc="0" locked="0" layoutInCell="1" allowOverlap="1" wp14:anchorId="17795954" wp14:editId="2564AFB4">
                  <wp:simplePos x="0" y="0"/>
                  <wp:positionH relativeFrom="column">
                    <wp:posOffset>-17780</wp:posOffset>
                  </wp:positionH>
                  <wp:positionV relativeFrom="paragraph">
                    <wp:posOffset>163830</wp:posOffset>
                  </wp:positionV>
                  <wp:extent cx="1605280" cy="1051560"/>
                  <wp:effectExtent l="0" t="0" r="0" b="0"/>
                  <wp:wrapNone/>
                  <wp:docPr id="456" name="Billed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5280" cy="1051560"/>
                          </a:xfrm>
                          <a:prstGeom prst="rect">
                            <a:avLst/>
                          </a:prstGeom>
                        </pic:spPr>
                      </pic:pic>
                    </a:graphicData>
                  </a:graphic>
                </wp:anchor>
              </w:drawing>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noProof/>
                <w:color w:val="1D3175" w:themeColor="text2"/>
                <w:sz w:val="18"/>
                <w:lang w:eastAsia="da-DK"/>
              </w:rPr>
              <w:drawing>
                <wp:anchor distT="0" distB="0" distL="114300" distR="114300" simplePos="0" relativeHeight="251706368" behindDoc="0" locked="0" layoutInCell="1" allowOverlap="1" wp14:anchorId="200F25EC" wp14:editId="002EA3C8">
                  <wp:simplePos x="0" y="0"/>
                  <wp:positionH relativeFrom="column">
                    <wp:posOffset>635</wp:posOffset>
                  </wp:positionH>
                  <wp:positionV relativeFrom="paragraph">
                    <wp:posOffset>187325</wp:posOffset>
                  </wp:positionV>
                  <wp:extent cx="1605280" cy="1023620"/>
                  <wp:effectExtent l="0" t="0" r="0" b="5080"/>
                  <wp:wrapNone/>
                  <wp:docPr id="457" name="Billed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5280" cy="1023620"/>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noProof/>
                <w:color w:val="1D3175" w:themeColor="text2"/>
                <w:sz w:val="18"/>
                <w:lang w:eastAsia="da-DK"/>
              </w:rPr>
              <w:drawing>
                <wp:anchor distT="0" distB="0" distL="114300" distR="114300" simplePos="0" relativeHeight="251707392" behindDoc="0" locked="0" layoutInCell="1" allowOverlap="1" wp14:anchorId="7FFDF64A" wp14:editId="4CDE5FDC">
                  <wp:simplePos x="0" y="0"/>
                  <wp:positionH relativeFrom="column">
                    <wp:posOffset>-3810</wp:posOffset>
                  </wp:positionH>
                  <wp:positionV relativeFrom="paragraph">
                    <wp:posOffset>170815</wp:posOffset>
                  </wp:positionV>
                  <wp:extent cx="1623060" cy="1042670"/>
                  <wp:effectExtent l="0" t="0" r="0" b="5080"/>
                  <wp:wrapNone/>
                  <wp:docPr id="458" name="Billed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23060" cy="1042670"/>
                          </a:xfrm>
                          <a:prstGeom prst="rect">
                            <a:avLst/>
                          </a:prstGeom>
                        </pic:spPr>
                      </pic:pic>
                    </a:graphicData>
                  </a:graphic>
                </wp:anchor>
              </w:drawing>
            </w:r>
          </w:p>
        </w:tc>
      </w:tr>
      <w:tr w:rsidR="000C1BFD" w:rsidRPr="00DC0237" w:rsidTr="00E97538">
        <w:trPr>
          <w:trHeight w:val="187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hideMark/>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Tage, inkl</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st</w:t>
            </w:r>
            <w:r w:rsidRPr="00DC0237">
              <w:rPr>
                <w:rFonts w:asciiTheme="minorHAnsi" w:eastAsia="Times New Roman" w:hAnsiTheme="minorHAnsi" w:cs="Futura LtCn BT"/>
                <w:color w:val="1D3175" w:themeColor="text2"/>
                <w:sz w:val="18"/>
                <w:lang w:eastAsia="da-DK"/>
              </w:rPr>
              <w:t>ø</w:t>
            </w:r>
            <w:r w:rsidRPr="00DC0237">
              <w:rPr>
                <w:rFonts w:asciiTheme="minorHAnsi" w:eastAsia="Times New Roman" w:hAnsiTheme="minorHAnsi"/>
                <w:color w:val="1D3175" w:themeColor="text2"/>
                <w:sz w:val="18"/>
                <w:lang w:eastAsia="da-DK"/>
              </w:rPr>
              <w:t xml:space="preserve">rre </w:t>
            </w:r>
            <w:r w:rsidRPr="00DC0237">
              <w:rPr>
                <w:rFonts w:asciiTheme="minorHAnsi" w:eastAsia="Times New Roman" w:hAnsiTheme="minorHAnsi" w:cs="Futura LtCn BT"/>
                <w:color w:val="1D3175" w:themeColor="text2"/>
                <w:sz w:val="18"/>
                <w:lang w:eastAsia="da-DK"/>
              </w:rPr>
              <w:t>å</w:t>
            </w:r>
            <w:r w:rsidRPr="00DC0237">
              <w:rPr>
                <w:rFonts w:asciiTheme="minorHAnsi" w:eastAsia="Times New Roman" w:hAnsiTheme="minorHAnsi"/>
                <w:color w:val="1D3175" w:themeColor="text2"/>
                <w:sz w:val="18"/>
                <w:lang w:eastAsia="da-DK"/>
              </w:rPr>
              <w:t>bninger, modelleres i maks</w:t>
            </w:r>
            <w:r w:rsidRPr="00DC0237">
              <w:rPr>
                <w:rFonts w:asciiTheme="minorHAnsi" w:eastAsia="Times New Roman" w:hAnsiTheme="minorHAnsi" w:cs="Tahoma"/>
                <w:color w:val="1D3175" w:themeColor="text2"/>
                <w:sz w:val="18"/>
                <w:lang w:eastAsia="da-DK"/>
              </w:rPr>
              <w:t xml:space="preserve">. </w:t>
            </w:r>
          </w:p>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ydre kontur opdelt på overordnede typer</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Tage, inkl</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st</w:t>
            </w:r>
            <w:r w:rsidRPr="00DC0237">
              <w:rPr>
                <w:rFonts w:asciiTheme="minorHAnsi" w:eastAsia="Times New Roman" w:hAnsiTheme="minorHAnsi" w:cs="Futura LtCn BT"/>
                <w:color w:val="1D3175" w:themeColor="text2"/>
                <w:sz w:val="18"/>
                <w:lang w:eastAsia="da-DK"/>
              </w:rPr>
              <w:t>ø</w:t>
            </w:r>
            <w:r w:rsidRPr="00DC0237">
              <w:rPr>
                <w:rFonts w:asciiTheme="minorHAnsi" w:eastAsia="Times New Roman" w:hAnsiTheme="minorHAnsi"/>
                <w:color w:val="1D3175" w:themeColor="text2"/>
                <w:sz w:val="18"/>
                <w:lang w:eastAsia="da-DK"/>
              </w:rPr>
              <w:t xml:space="preserve">rre </w:t>
            </w:r>
            <w:r w:rsidRPr="00DC0237">
              <w:rPr>
                <w:rFonts w:asciiTheme="minorHAnsi" w:eastAsia="Times New Roman" w:hAnsiTheme="minorHAnsi" w:cs="Futura LtCn BT"/>
                <w:color w:val="1D3175" w:themeColor="text2"/>
                <w:sz w:val="18"/>
                <w:lang w:eastAsia="da-DK"/>
              </w:rPr>
              <w:t>å</w:t>
            </w:r>
            <w:r w:rsidRPr="00DC0237">
              <w:rPr>
                <w:rFonts w:asciiTheme="minorHAnsi" w:eastAsia="Times New Roman" w:hAnsiTheme="minorHAnsi"/>
                <w:color w:val="1D3175" w:themeColor="text2"/>
                <w:sz w:val="18"/>
                <w:lang w:eastAsia="da-DK"/>
              </w:rPr>
              <w:t>bninger, modellers i maks</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ydre kontur opdelt på typer</w:t>
            </w:r>
            <w:r w:rsidRPr="00DC0237">
              <w:rPr>
                <w:rFonts w:asciiTheme="minorHAnsi" w:eastAsia="Times New Roman" w:hAnsiTheme="minorHAnsi" w:cs="Tahoma"/>
                <w:color w:val="1D3175" w:themeColor="text2"/>
                <w:sz w:val="18"/>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Tage, inkl</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st</w:t>
            </w:r>
            <w:r w:rsidRPr="00DC0237">
              <w:rPr>
                <w:rFonts w:asciiTheme="minorHAnsi" w:eastAsia="Times New Roman" w:hAnsiTheme="minorHAnsi" w:cs="Futura LtCn BT"/>
                <w:color w:val="1D3175" w:themeColor="text2"/>
                <w:sz w:val="18"/>
                <w:lang w:eastAsia="da-DK"/>
              </w:rPr>
              <w:t>ø</w:t>
            </w:r>
            <w:r w:rsidRPr="00DC0237">
              <w:rPr>
                <w:rFonts w:asciiTheme="minorHAnsi" w:eastAsia="Times New Roman" w:hAnsiTheme="minorHAnsi"/>
                <w:color w:val="1D3175" w:themeColor="text2"/>
                <w:sz w:val="18"/>
                <w:lang w:eastAsia="da-DK"/>
              </w:rPr>
              <w:t xml:space="preserve">rre </w:t>
            </w:r>
            <w:r w:rsidRPr="00DC0237">
              <w:rPr>
                <w:rFonts w:asciiTheme="minorHAnsi" w:eastAsia="Times New Roman" w:hAnsiTheme="minorHAnsi" w:cs="Futura LtCn BT"/>
                <w:color w:val="1D3175" w:themeColor="text2"/>
                <w:sz w:val="18"/>
                <w:lang w:eastAsia="da-DK"/>
              </w:rPr>
              <w:t>å</w:t>
            </w:r>
            <w:r w:rsidRPr="00DC0237">
              <w:rPr>
                <w:rFonts w:asciiTheme="minorHAnsi" w:eastAsia="Times New Roman" w:hAnsiTheme="minorHAnsi"/>
                <w:color w:val="1D3175" w:themeColor="text2"/>
                <w:sz w:val="18"/>
                <w:lang w:eastAsia="da-DK"/>
              </w:rPr>
              <w:t>bninger, modelleres i maks</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ydre kontur med tagfald og opdelt på typer</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Tagrender, nedløb og lign</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modelleres</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Tage, inkl</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st</w:t>
            </w:r>
            <w:r w:rsidRPr="00DC0237">
              <w:rPr>
                <w:rFonts w:asciiTheme="minorHAnsi" w:eastAsia="Times New Roman" w:hAnsiTheme="minorHAnsi" w:cs="Futura LtCn BT"/>
                <w:color w:val="1D3175" w:themeColor="text2"/>
                <w:sz w:val="18"/>
                <w:lang w:eastAsia="da-DK"/>
              </w:rPr>
              <w:t>ø</w:t>
            </w:r>
            <w:r w:rsidRPr="00DC0237">
              <w:rPr>
                <w:rFonts w:asciiTheme="minorHAnsi" w:eastAsia="Times New Roman" w:hAnsiTheme="minorHAnsi"/>
                <w:color w:val="1D3175" w:themeColor="text2"/>
                <w:sz w:val="18"/>
                <w:lang w:eastAsia="da-DK"/>
              </w:rPr>
              <w:t>rre åbninger modelleres med konstruktionslag og tagfald opdelt på typer</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w:t>
            </w:r>
          </w:p>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Sekundære konstruktionslag kan sammenlægges</w:t>
            </w:r>
            <w:r w:rsidRPr="00DC0237">
              <w:rPr>
                <w:rFonts w:asciiTheme="minorHAnsi" w:eastAsia="Times New Roman" w:hAnsiTheme="minorHAnsi" w:cs="Tahoma"/>
                <w:color w:val="1D3175" w:themeColor="text2"/>
                <w:sz w:val="18"/>
                <w:lang w:eastAsia="da-DK"/>
              </w:rPr>
              <w:t xml:space="preserve">. </w:t>
            </w:r>
            <w:r w:rsidRPr="00DC0237">
              <w:rPr>
                <w:rFonts w:asciiTheme="minorHAnsi" w:eastAsia="Times New Roman" w:hAnsiTheme="minorHAnsi"/>
                <w:color w:val="1D3175" w:themeColor="text2"/>
                <w:sz w:val="18"/>
                <w:lang w:eastAsia="da-DK"/>
              </w:rPr>
              <w:t xml:space="preserve"> St</w:t>
            </w:r>
            <w:r w:rsidRPr="00DC0237">
              <w:rPr>
                <w:rFonts w:asciiTheme="minorHAnsi" w:eastAsia="Times New Roman" w:hAnsiTheme="minorHAnsi" w:cs="Futura LtCn BT"/>
                <w:color w:val="1D3175" w:themeColor="text2"/>
                <w:sz w:val="18"/>
                <w:lang w:eastAsia="da-DK"/>
              </w:rPr>
              <w:t>ø</w:t>
            </w:r>
            <w:r w:rsidRPr="00DC0237">
              <w:rPr>
                <w:rFonts w:asciiTheme="minorHAnsi" w:eastAsia="Times New Roman" w:hAnsiTheme="minorHAnsi"/>
                <w:color w:val="1D3175" w:themeColor="text2"/>
                <w:sz w:val="18"/>
                <w:lang w:eastAsia="da-DK"/>
              </w:rPr>
              <w:t xml:space="preserve">rre huller, tagrender, nedløb og </w:t>
            </w:r>
          </w:p>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lign</w:t>
            </w:r>
            <w:r w:rsidRPr="00DC0237">
              <w:rPr>
                <w:rFonts w:asciiTheme="minorHAnsi" w:eastAsia="Times New Roman" w:hAnsiTheme="minorHAnsi" w:cs="Tahoma"/>
                <w:color w:val="1D3175" w:themeColor="text2"/>
                <w:sz w:val="18"/>
                <w:lang w:eastAsia="da-DK"/>
              </w:rPr>
              <w:t xml:space="preserve">. </w:t>
            </w:r>
            <w:r w:rsidRPr="00DC0237">
              <w:rPr>
                <w:rFonts w:asciiTheme="minorHAnsi" w:eastAsia="Times New Roman" w:hAnsiTheme="minorHAnsi"/>
                <w:color w:val="1D3175" w:themeColor="text2"/>
                <w:sz w:val="18"/>
                <w:lang w:eastAsia="da-DK"/>
              </w:rPr>
              <w:t>modelleres</w:t>
            </w:r>
            <w:r w:rsidRPr="00DC0237">
              <w:rPr>
                <w:rFonts w:asciiTheme="minorHAnsi" w:eastAsia="Times New Roman" w:hAnsiTheme="minorHAnsi" w:cs="Tahoma"/>
                <w:color w:val="1D3175" w:themeColor="text2"/>
                <w:sz w:val="18"/>
                <w:lang w:eastAsia="da-DK"/>
              </w:rPr>
              <w:t>.</w:t>
            </w:r>
          </w:p>
        </w:tc>
      </w:tr>
      <w:tr w:rsidR="000C1BFD" w:rsidRPr="00DC0237" w:rsidTr="006E1FB7">
        <w:trPr>
          <w:trHeight w:val="283"/>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0C1BFD" w:rsidRPr="00DC0237" w:rsidRDefault="000C1BFD" w:rsidP="000C1BFD">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9.6 MÆNGDEFORTEGNELSE</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bottom"/>
            <w:hideMark/>
          </w:tcPr>
          <w:p w:rsidR="000C1BFD" w:rsidRPr="00DC0237" w:rsidRDefault="000C1BFD" w:rsidP="000C1BFD">
            <w:pPr>
              <w:spacing w:after="0"/>
              <w:outlineLvl w:val="0"/>
              <w:rPr>
                <w:rFonts w:eastAsia="Times New Roman" w:cs="Times New Roman"/>
                <w:b/>
                <w:color w:val="1D3175" w:themeColor="text2"/>
                <w:sz w:val="20"/>
                <w:szCs w:val="20"/>
                <w:lang w:eastAsia="da-DK"/>
              </w:rPr>
            </w:pPr>
            <w:r w:rsidRPr="00DC0237">
              <w:rPr>
                <w:rFonts w:eastAsia="Times New Roman" w:cs="Times New Roman"/>
                <w:b/>
                <w:color w:val="1D3175" w:themeColor="text2"/>
                <w:sz w:val="20"/>
                <w:szCs w:val="20"/>
                <w:lang w:eastAsia="da-DK"/>
              </w:rPr>
              <w:t> </w:t>
            </w:r>
          </w:p>
        </w:tc>
      </w:tr>
      <w:tr w:rsidR="000C1BFD" w:rsidRPr="00DC0237" w:rsidTr="006E1FB7">
        <w:trPr>
          <w:trHeight w:val="285"/>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0C1BFD" w:rsidRPr="00DC0237" w:rsidRDefault="000C1BFD" w:rsidP="000C1BFD">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0C1BFD" w:rsidRPr="00DC0237" w:rsidRDefault="000C1BFD" w:rsidP="000C1BFD">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0C1BFD" w:rsidRPr="00DC0237" w:rsidRDefault="000C1BFD" w:rsidP="000C1BF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0C1BFD" w:rsidRPr="00DC0237" w:rsidRDefault="000C1BFD" w:rsidP="000C1BF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0C1BFD" w:rsidRPr="00DC0237" w:rsidRDefault="000C1BFD" w:rsidP="000C1BF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r>
      <w:tr w:rsidR="000C1BFD" w:rsidRPr="00DC0237" w:rsidTr="006E1FB7">
        <w:trPr>
          <w:trHeight w:val="285"/>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bottom"/>
            <w:hideMark/>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r>
      <w:tr w:rsidR="000C1BFD" w:rsidRPr="00DC0237" w:rsidTr="00094051">
        <w:trPr>
          <w:trHeight w:val="285"/>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C1BFD" w:rsidRPr="00DC0237" w:rsidRDefault="000C1BFD" w:rsidP="000C1BF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lastRenderedPageBreak/>
              <w:t>LOI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C1BFD" w:rsidRPr="00DC0237" w:rsidRDefault="000C1BFD" w:rsidP="000C1BF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C1BFD" w:rsidRPr="00DC0237" w:rsidRDefault="000C1BFD" w:rsidP="000C1BF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C1BFD" w:rsidRPr="00DC0237" w:rsidRDefault="000C1BFD" w:rsidP="000C1BF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0C1BFD" w:rsidRPr="00DC0237" w:rsidRDefault="000C1BFD" w:rsidP="000C1BFD">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LOI 400</w:t>
            </w:r>
          </w:p>
        </w:tc>
      </w:tr>
      <w:tr w:rsidR="00911D7D"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911D7D" w:rsidRPr="00DC0237" w:rsidRDefault="00911D7D" w:rsidP="00911D7D">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9.1 KLASSIFIKATION</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911D7D" w:rsidRPr="00DC0237" w:rsidRDefault="00911D7D" w:rsidP="00911D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911D7D"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b/>
                <w:color w:val="1D3175" w:themeColor="text2"/>
                <w:sz w:val="18"/>
                <w:szCs w:val="18"/>
              </w:rPr>
            </w:pPr>
            <w:r w:rsidRPr="0036655A">
              <w:rPr>
                <w:b/>
                <w:color w:val="1D3175" w:themeColor="text2"/>
                <w:sz w:val="18"/>
                <w:szCs w:val="18"/>
              </w:rPr>
              <w:t>Klassifikationskode version</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r w:rsidRPr="00F33537">
              <w:rPr>
                <w:color w:val="1D3175" w:themeColor="text2"/>
                <w:sz w:val="18"/>
                <w:szCs w:val="18"/>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r w:rsidRPr="00F33537">
              <w:rPr>
                <w:color w:val="1D3175" w:themeColor="text2"/>
                <w:sz w:val="18"/>
                <w:szCs w:val="18"/>
              </w:rPr>
              <w:t>…</w:t>
            </w: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b/>
                <w:color w:val="1D3175" w:themeColor="text2"/>
                <w:sz w:val="18"/>
                <w:szCs w:val="18"/>
              </w:rPr>
            </w:pPr>
            <w:r>
              <w:rPr>
                <w:b/>
                <w:color w:val="1D3175" w:themeColor="text2"/>
                <w:sz w:val="18"/>
                <w:szCs w:val="18"/>
              </w:rPr>
              <w:t>Topnode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b/>
                <w:color w:val="1D3175" w:themeColor="text2"/>
                <w:sz w:val="18"/>
                <w:szCs w:val="18"/>
              </w:rPr>
            </w:pPr>
            <w:r>
              <w:rPr>
                <w:b/>
                <w:color w:val="1D3175" w:themeColor="text2"/>
                <w:sz w:val="18"/>
                <w:szCs w:val="18"/>
              </w:rPr>
              <w:t>Hovedtype-ID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b/>
                <w:color w:val="1D3175" w:themeColor="text2"/>
                <w:sz w:val="18"/>
                <w:szCs w:val="18"/>
              </w:rPr>
            </w:pPr>
            <w:r>
              <w:rPr>
                <w:b/>
                <w:color w:val="1D3175" w:themeColor="text2"/>
                <w:sz w:val="18"/>
                <w:szCs w:val="18"/>
              </w:rPr>
              <w:t>Klassekode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b/>
                <w:color w:val="1D3175" w:themeColor="text2"/>
                <w:sz w:val="18"/>
                <w:szCs w:val="18"/>
              </w:rPr>
            </w:pPr>
            <w:r>
              <w:rPr>
                <w:b/>
                <w:color w:val="1D3175" w:themeColor="text2"/>
                <w:sz w:val="18"/>
                <w:szCs w:val="18"/>
              </w:rPr>
              <w:t>Hovedtypenavn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b/>
                <w:color w:val="1D3175" w:themeColor="text2"/>
                <w:sz w:val="18"/>
                <w:szCs w:val="18"/>
              </w:rPr>
            </w:pPr>
            <w:r>
              <w:rPr>
                <w:b/>
                <w:color w:val="1D3175" w:themeColor="text2"/>
                <w:sz w:val="18"/>
                <w:szCs w:val="18"/>
              </w:rPr>
              <w:t>Klassenavn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b/>
                <w:color w:val="1D3175" w:themeColor="text2"/>
                <w:sz w:val="18"/>
                <w:szCs w:val="18"/>
              </w:rPr>
            </w:pPr>
            <w:r>
              <w:rPr>
                <w:b/>
                <w:color w:val="1D3175" w:themeColor="text2"/>
                <w:sz w:val="18"/>
                <w:szCs w:val="18"/>
              </w:rPr>
              <w:t>Undertype-ID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b/>
                <w:color w:val="1D3175" w:themeColor="text2"/>
                <w:sz w:val="18"/>
                <w:szCs w:val="18"/>
              </w:rPr>
            </w:pPr>
            <w:r>
              <w:rPr>
                <w:b/>
                <w:color w:val="1D3175" w:themeColor="text2"/>
                <w:sz w:val="18"/>
                <w:szCs w:val="18"/>
              </w:rPr>
              <w:t>Klassifikation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b/>
                <w:color w:val="1D3175" w:themeColor="text2"/>
                <w:sz w:val="18"/>
                <w:szCs w:val="18"/>
              </w:rPr>
            </w:pPr>
            <w:r>
              <w:rPr>
                <w:b/>
                <w:color w:val="1D3175" w:themeColor="text2"/>
                <w:sz w:val="18"/>
                <w:szCs w:val="18"/>
              </w:rPr>
              <w:t>Undertypenavn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36655A" w:rsidRDefault="00911D7D" w:rsidP="00911D7D">
            <w:pPr>
              <w:pStyle w:val="Tabel"/>
              <w:rPr>
                <w:b/>
                <w:color w:val="1D3175" w:themeColor="text2"/>
                <w:sz w:val="18"/>
                <w:szCs w:val="18"/>
              </w:rPr>
            </w:pPr>
            <w:r w:rsidRPr="0036655A">
              <w:rPr>
                <w:b/>
                <w:color w:val="1D3175" w:themeColor="text2"/>
                <w:sz w:val="18"/>
                <w:szCs w:val="18"/>
              </w:rPr>
              <w:t>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36655A" w:rsidRDefault="00911D7D" w:rsidP="00911D7D">
            <w:pPr>
              <w:pStyle w:val="Tabel"/>
              <w:rPr>
                <w:b/>
                <w:color w:val="1D3175" w:themeColor="text2"/>
                <w:sz w:val="18"/>
                <w:szCs w:val="18"/>
              </w:rPr>
            </w:pPr>
            <w:r w:rsidRPr="0036655A">
              <w:rPr>
                <w:b/>
                <w:color w:val="1D3175" w:themeColor="text2"/>
                <w:sz w:val="18"/>
                <w:szCs w:val="18"/>
              </w:rPr>
              <w:t>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B01D72">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36655A" w:rsidRDefault="00911D7D" w:rsidP="00911D7D">
            <w:pPr>
              <w:pStyle w:val="Tabel"/>
              <w:rPr>
                <w:i/>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911D7D" w:rsidRPr="00DC0237" w:rsidRDefault="00911D7D" w:rsidP="00911D7D">
            <w:pPr>
              <w:pStyle w:val="Ingenafstand"/>
              <w:rPr>
                <w:rFonts w:asciiTheme="minorHAnsi" w:eastAsia="Times New Roman" w:hAnsiTheme="minorHAnsi" w:cs="Times New Roman"/>
                <w:b/>
                <w:bCs/>
                <w:i/>
                <w:color w:val="1D3175" w:themeColor="text2"/>
                <w:szCs w:val="20"/>
                <w:lang w:eastAsia="da-DK"/>
              </w:rPr>
            </w:pPr>
            <w:r w:rsidRPr="00DC0237">
              <w:rPr>
                <w:rFonts w:asciiTheme="minorHAnsi" w:eastAsia="Times New Roman" w:hAnsiTheme="minorHAnsi"/>
                <w:b/>
                <w:i/>
                <w:color w:val="1D3175" w:themeColor="text2"/>
                <w:lang w:eastAsia="da-DK"/>
              </w:rPr>
              <w:t>9.4 DIGITAL PROJEKTERING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911D7D" w:rsidRPr="00DC0237" w:rsidRDefault="00911D7D" w:rsidP="00911D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911D7D"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DC0237" w:rsidRDefault="00911D7D" w:rsidP="00911D7D">
            <w:pPr>
              <w:pStyle w:val="Tabel"/>
              <w:rPr>
                <w:color w:val="1D3175" w:themeColor="text2"/>
                <w:sz w:val="18"/>
                <w:szCs w:val="18"/>
              </w:rPr>
            </w:pPr>
            <w:r w:rsidRPr="00DC0237">
              <w:rPr>
                <w:color w:val="1D3175" w:themeColor="text2"/>
                <w:sz w:val="18"/>
                <w:szCs w:val="18"/>
              </w:rPr>
              <w:t> </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36655A" w:rsidRDefault="00911D7D" w:rsidP="00911D7D">
            <w:pPr>
              <w:pStyle w:val="Ingenafstand"/>
              <w:rPr>
                <w:rFonts w:asciiTheme="minorHAnsi" w:eastAsia="Times New Roman" w:hAnsiTheme="minorHAnsi"/>
                <w:b/>
                <w:color w:val="50AC30" w:themeColor="accent3"/>
                <w:sz w:val="18"/>
                <w:szCs w:val="18"/>
                <w:lang w:eastAsia="da-DK"/>
              </w:rPr>
            </w:pPr>
            <w:r w:rsidRPr="0036655A">
              <w:rPr>
                <w:rFonts w:asciiTheme="minorHAnsi" w:eastAsia="Times New Roman" w:hAnsiTheme="minorHAnsi"/>
                <w:b/>
                <w:color w:val="50AC30" w:themeColor="accent3"/>
                <w:sz w:val="18"/>
                <w:szCs w:val="18"/>
                <w:lang w:eastAsia="da-DK"/>
              </w:rPr>
              <w:t>Typenavn</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DC0237" w:rsidRDefault="00911D7D" w:rsidP="00911D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DC0237" w:rsidRDefault="00911D7D" w:rsidP="00911D7D">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36655A" w:rsidRDefault="00911D7D" w:rsidP="00911D7D">
            <w:pPr>
              <w:pStyle w:val="Ingenafstand"/>
              <w:rPr>
                <w:rFonts w:asciiTheme="minorHAnsi" w:eastAsia="Times New Roman" w:hAnsiTheme="minorHAnsi"/>
                <w:b/>
                <w:color w:val="50AC30" w:themeColor="accent3"/>
                <w:sz w:val="18"/>
                <w:szCs w:val="18"/>
                <w:lang w:eastAsia="da-DK"/>
              </w:rPr>
            </w:pPr>
            <w:r>
              <w:rPr>
                <w:rFonts w:asciiTheme="minorHAnsi" w:eastAsia="Times New Roman" w:hAnsiTheme="minorHAnsi"/>
                <w:b/>
                <w:color w:val="50AC30" w:themeColor="accent3"/>
                <w:sz w:val="18"/>
                <w:szCs w:val="18"/>
                <w:lang w:eastAsia="da-DK"/>
              </w:rPr>
              <w:t>Tykkelse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Brandklasse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Brandklasse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36655A" w:rsidRDefault="002724F8" w:rsidP="00911D7D">
            <w:pPr>
              <w:pStyle w:val="Ingenafstand"/>
              <w:rPr>
                <w:rFonts w:asciiTheme="minorHAnsi" w:eastAsia="Times New Roman" w:hAnsiTheme="minorHAnsi"/>
                <w:b/>
                <w:strike/>
                <w:color w:val="1D3175" w:themeColor="text2"/>
                <w:sz w:val="18"/>
                <w:szCs w:val="18"/>
                <w:lang w:eastAsia="da-DK"/>
              </w:rPr>
            </w:pPr>
            <w:r w:rsidRPr="002724F8">
              <w:rPr>
                <w:rFonts w:asciiTheme="minorHAnsi" w:eastAsia="Times New Roman" w:hAnsiTheme="minorHAnsi"/>
                <w:b/>
                <w:color w:val="50AC30" w:themeColor="accent3"/>
                <w:sz w:val="18"/>
                <w:szCs w:val="18"/>
                <w:lang w:eastAsia="da-DK"/>
              </w:rPr>
              <w:t>Enterprise</w:t>
            </w: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DC0237" w:rsidRDefault="00911D7D" w:rsidP="00911D7D">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36655A" w:rsidRDefault="00911D7D" w:rsidP="00911D7D">
            <w:pPr>
              <w:pStyle w:val="Ingenafstand"/>
              <w:rPr>
                <w:rFonts w:asciiTheme="minorHAnsi" w:eastAsia="Times New Roman" w:hAnsiTheme="minorHAnsi"/>
                <w:i/>
                <w:color w:val="1D3175" w:themeColor="text2"/>
                <w:sz w:val="18"/>
                <w:szCs w:val="18"/>
                <w:lang w:eastAsia="da-DK"/>
              </w:rPr>
            </w:pPr>
            <w:r w:rsidRPr="0036655A">
              <w:rPr>
                <w:rFonts w:asciiTheme="minorHAnsi" w:eastAsia="Times New Roman" w:hAnsiTheme="minorHAnsi"/>
                <w:i/>
                <w:color w:val="1D3175" w:themeColor="text2"/>
                <w:sz w:val="18"/>
                <w:szCs w:val="18"/>
                <w:lang w:eastAsia="da-DK"/>
              </w:rPr>
              <w:t>Er udvendig</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Brændbar(e) materialer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Brændbar(e) materialer</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Producent</w:t>
            </w: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r w:rsidRPr="00F335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36655A" w:rsidRDefault="00911D7D" w:rsidP="00911D7D">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Flammespredning på overflade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Flammespredning på overflade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Produktnavn</w:t>
            </w: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36655A" w:rsidRDefault="00911D7D" w:rsidP="00911D7D">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Brandadskillende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Brandadskillende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Produktnummer</w:t>
            </w: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36655A" w:rsidRDefault="00911D7D" w:rsidP="00911D7D">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U-værdi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U-værdi</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color w:val="1D3175" w:themeColor="text2"/>
                <w:sz w:val="18"/>
                <w:szCs w:val="18"/>
                <w:lang w:eastAsia="da-DK"/>
              </w:rPr>
            </w:pPr>
            <w:r w:rsidRPr="00F335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Blyækvivalent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Blyækvivalent</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color w:val="1D3175" w:themeColor="text2"/>
                <w:sz w:val="18"/>
                <w:szCs w:val="18"/>
                <w:lang w:eastAsia="da-DK"/>
              </w:rPr>
            </w:pPr>
            <w:r w:rsidRPr="00F335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Luftlydsisolering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Luftlydsisolering</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r w:rsidRPr="00911D7D">
              <w:rPr>
                <w:rFonts w:asciiTheme="minorHAnsi" w:eastAsia="Times New Roman" w:hAnsiTheme="minorHAnsi"/>
                <w:i/>
                <w:color w:val="1D3175" w:themeColor="text2"/>
                <w:sz w:val="18"/>
                <w:szCs w:val="18"/>
                <w:lang w:eastAsia="da-DK"/>
              </w:rPr>
              <w:t>Skridsikker overflade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166FC6" w:rsidRDefault="00166FC6" w:rsidP="00166FC6">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b/>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r>
              <w:rPr>
                <w:rFonts w:asciiTheme="minorHAnsi" w:eastAsia="Times New Roman" w:hAnsiTheme="minorHAnsi"/>
                <w:i/>
                <w:color w:val="1D3175" w:themeColor="text2"/>
                <w:sz w:val="18"/>
                <w:szCs w:val="18"/>
                <w:lang w:eastAsia="da-DK"/>
              </w:rPr>
              <w:t>Bygningsnummer</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166FC6" w:rsidRDefault="00166FC6" w:rsidP="00166FC6">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Byggepladszone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F33537" w:rsidRDefault="00166FC6" w:rsidP="00166FC6">
            <w:pPr>
              <w:pStyle w:val="Ingenafstand"/>
              <w:rPr>
                <w:rFonts w:asciiTheme="minorHAnsi" w:eastAsia="Times New Roman" w:hAnsiTheme="minorHAnsi"/>
                <w:color w:val="1D3175" w:themeColor="text2"/>
                <w:sz w:val="18"/>
                <w:szCs w:val="18"/>
                <w:lang w:eastAsia="da-DK"/>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r w:rsidR="00166FC6"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tcPr>
          <w:p w:rsidR="00166FC6" w:rsidRPr="00DC0237" w:rsidRDefault="00166FC6" w:rsidP="00166FC6">
            <w:pPr>
              <w:pStyle w:val="Tabel"/>
              <w:rPr>
                <w:color w:val="1D3175" w:themeColor="text2"/>
                <w:sz w:val="18"/>
                <w:szCs w:val="18"/>
              </w:rPr>
            </w:pPr>
          </w:p>
        </w:tc>
      </w:tr>
    </w:tbl>
    <w:p w:rsidR="00CF0019" w:rsidRPr="00DC0237" w:rsidRDefault="00CF0019" w:rsidP="00CF0019">
      <w:pPr>
        <w:pStyle w:val="Overskrift2"/>
        <w:numPr>
          <w:ilvl w:val="0"/>
          <w:numId w:val="0"/>
        </w:numPr>
        <w:ind w:left="851" w:hanging="851"/>
      </w:pPr>
      <w:bookmarkStart w:id="28" w:name="_Toc144113199"/>
      <w:r w:rsidRPr="00DC0237">
        <w:lastRenderedPageBreak/>
        <w:t>[</w:t>
      </w:r>
      <w:r w:rsidR="00DC0237" w:rsidRPr="00DC0237">
        <w:t>K01_</w:t>
      </w:r>
      <w:r w:rsidR="00325C14">
        <w:t>M999</w:t>
      </w:r>
      <w:r w:rsidRPr="00DC0237">
        <w:t>] Arkitektur, Rum</w:t>
      </w:r>
      <w:bookmarkEnd w:id="28"/>
    </w:p>
    <w:tbl>
      <w:tblPr>
        <w:tblW w:w="13530" w:type="dxa"/>
        <w:tblInd w:w="-65" w:type="dxa"/>
        <w:tblCellMar>
          <w:left w:w="70" w:type="dxa"/>
          <w:right w:w="70" w:type="dxa"/>
        </w:tblCellMar>
        <w:tblLook w:val="04A0" w:firstRow="1" w:lastRow="0" w:firstColumn="1" w:lastColumn="0" w:noHBand="0" w:noVBand="1"/>
      </w:tblPr>
      <w:tblGrid>
        <w:gridCol w:w="2758"/>
        <w:gridCol w:w="2693"/>
        <w:gridCol w:w="2693"/>
        <w:gridCol w:w="1396"/>
        <w:gridCol w:w="1297"/>
        <w:gridCol w:w="2693"/>
      </w:tblGrid>
      <w:tr w:rsidR="00E97538" w:rsidRPr="00DC0237" w:rsidTr="00E97538">
        <w:trPr>
          <w:trHeight w:val="283"/>
        </w:trPr>
        <w:tc>
          <w:tcPr>
            <w:tcW w:w="9540"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tcPr>
          <w:p w:rsidR="00E97538" w:rsidRPr="00DC0237" w:rsidRDefault="00A47AF9" w:rsidP="00E97538">
            <w:pPr>
              <w:pStyle w:val="Ingenafstand"/>
              <w:rPr>
                <w:rFonts w:asciiTheme="minorHAnsi" w:eastAsia="Times New Roman" w:hAnsiTheme="minorHAnsi"/>
                <w:b/>
                <w:sz w:val="18"/>
                <w:lang w:eastAsia="da-DK"/>
              </w:rPr>
            </w:pPr>
            <w:r w:rsidRPr="00DC0237">
              <w:rPr>
                <w:rFonts w:asciiTheme="minorHAnsi" w:hAnsiTheme="minorHAnsi"/>
                <w:sz w:val="18"/>
              </w:rPr>
              <w:t>Gælder for alle rumobjekter der afgrænses af 3D konstruktioner</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7538" w:rsidRPr="00DC0237" w:rsidRDefault="00E97538" w:rsidP="00E97538">
            <w:pPr>
              <w:pStyle w:val="Ingenafstand"/>
              <w:rPr>
                <w:rFonts w:asciiTheme="minorHAnsi" w:eastAsia="Times New Roman" w:hAnsiTheme="minorHAnsi"/>
                <w:b/>
                <w:sz w:val="18"/>
                <w:lang w:eastAsia="da-DK"/>
              </w:rPr>
            </w:pPr>
            <w:r w:rsidRPr="00DC0237">
              <w:rPr>
                <w:rFonts w:asciiTheme="minorHAnsi" w:eastAsia="Times New Roman" w:hAnsiTheme="minorHAnsi"/>
                <w:b/>
                <w:sz w:val="18"/>
                <w:lang w:eastAsia="da-DK"/>
              </w:rPr>
              <w:t>Versionsdato</w:t>
            </w:r>
          </w:p>
        </w:tc>
        <w:sdt>
          <w:sdtPr>
            <w:rPr>
              <w:rFonts w:asciiTheme="minorHAnsi" w:hAnsiTheme="minorHAnsi"/>
              <w:sz w:val="18"/>
            </w:rPr>
            <w:id w:val="1504162114"/>
            <w:placeholder>
              <w:docPart w:val="7CB7DC153FF54619B13F04ACD97C2A7F"/>
            </w:placeholder>
            <w:date w:fullDate="2021-09-10T00:00:00Z">
              <w:dateFormat w:val="dd-MM-yyyy"/>
              <w:lid w:val="da-DK"/>
              <w:storeMappedDataAs w:val="dateTime"/>
              <w:calendar w:val="gregorian"/>
            </w:date>
          </w:sdtPr>
          <w:sdtEndPr/>
          <w:sdtContent>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7538" w:rsidRPr="00DC0237" w:rsidRDefault="00E97538" w:rsidP="00E97538">
                <w:pPr>
                  <w:pStyle w:val="Ingenafstand"/>
                  <w:rPr>
                    <w:rFonts w:asciiTheme="minorHAnsi" w:eastAsia="Times New Roman" w:hAnsiTheme="minorHAnsi"/>
                    <w:b/>
                    <w:sz w:val="18"/>
                    <w:lang w:eastAsia="da-DK"/>
                  </w:rPr>
                </w:pPr>
                <w:r w:rsidRPr="00DC0237">
                  <w:rPr>
                    <w:rFonts w:asciiTheme="minorHAnsi" w:hAnsiTheme="minorHAnsi"/>
                    <w:sz w:val="18"/>
                  </w:rPr>
                  <w:t>10-09-2021</w:t>
                </w:r>
              </w:p>
            </w:tc>
          </w:sdtContent>
        </w:sdt>
      </w:tr>
      <w:tr w:rsidR="00E97538" w:rsidRPr="00DC0237" w:rsidTr="00FC2945">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100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200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300 DK</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325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400 DK</w:t>
            </w:r>
          </w:p>
        </w:tc>
      </w:tr>
      <w:tr w:rsidR="00E97538" w:rsidRPr="00DC0237" w:rsidTr="00094051">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E97538" w:rsidRPr="00DC0237" w:rsidRDefault="00E97538" w:rsidP="00E97538">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LOR 400</w:t>
            </w:r>
          </w:p>
        </w:tc>
      </w:tr>
      <w:tr w:rsidR="00E97538" w:rsidRPr="00DC0237" w:rsidTr="00E97538">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ANTAGET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FORVENTET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FASTLAGT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 DETALJERET</w:t>
            </w:r>
          </w:p>
        </w:tc>
      </w:tr>
      <w:tr w:rsidR="000C1BFD" w:rsidRPr="00DC0237" w:rsidTr="00E97538">
        <w:trPr>
          <w:trHeight w:val="1134"/>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0C1BFD" w:rsidRPr="00DC0237" w:rsidRDefault="000C1BFD" w:rsidP="000C1BFD">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C1BFD" w:rsidRPr="00DC0237" w:rsidRDefault="000C1BFD" w:rsidP="00E62192">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Rum defineres på forventet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C1BFD" w:rsidRPr="00DC0237" w:rsidRDefault="000C1BFD" w:rsidP="000C1BFD">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Rum defineres på fastlagt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C1BFD" w:rsidRPr="00DC0237" w:rsidRDefault="000C1BFD" w:rsidP="00E62192">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Rum defineres på endeligt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0C1BFD" w:rsidRPr="00DC0237" w:rsidRDefault="000C1BFD" w:rsidP="000C1BFD">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xml:space="preserve">Rum defineres på endelig detaljeret niveau for geometri, placering og tilhørende egenskabsdata </w:t>
            </w:r>
          </w:p>
          <w:p w:rsidR="000C1BFD" w:rsidRPr="00DC0237" w:rsidRDefault="000C1BFD" w:rsidP="000C1BFD">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i henhold til faktiske produktvalg</w:t>
            </w:r>
            <w:r w:rsidRPr="00DC0237">
              <w:rPr>
                <w:rFonts w:asciiTheme="minorHAnsi" w:eastAsia="Times New Roman" w:hAnsiTheme="minorHAnsi" w:cs="Tahoma"/>
                <w:color w:val="1D3175" w:themeColor="text2"/>
                <w:sz w:val="18"/>
                <w:szCs w:val="20"/>
                <w:lang w:eastAsia="da-DK"/>
              </w:rPr>
              <w:t>.</w:t>
            </w:r>
          </w:p>
        </w:tc>
      </w:tr>
      <w:tr w:rsidR="000C1BFD" w:rsidRPr="00DC0237" w:rsidTr="00094051">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C1BFD" w:rsidRPr="00DC0237" w:rsidRDefault="000C1BFD" w:rsidP="000C1BF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C1BFD" w:rsidRPr="00DC0237" w:rsidRDefault="000C1BFD" w:rsidP="000C1BF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C1BFD" w:rsidRPr="00DC0237" w:rsidRDefault="000C1BFD" w:rsidP="000C1BF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C1BFD" w:rsidRPr="00DC0237" w:rsidRDefault="000C1BFD" w:rsidP="000C1BF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0C1BFD" w:rsidRPr="00DC0237" w:rsidRDefault="000C1BFD" w:rsidP="000C1BFD">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LOG 400</w:t>
            </w:r>
          </w:p>
        </w:tc>
      </w:tr>
      <w:tr w:rsidR="000C1BFD" w:rsidRPr="00DC0237" w:rsidTr="00E97538">
        <w:trPr>
          <w:trHeight w:val="28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C1BFD" w:rsidRPr="00DC0237" w:rsidRDefault="000C1BFD" w:rsidP="000C1BF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FORSLAGSNIVEAU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C1BFD" w:rsidRPr="00DC0237" w:rsidRDefault="000C1BFD" w:rsidP="000C1BF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GENERISK 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C1BFD" w:rsidRPr="00DC0237" w:rsidRDefault="000C1BFD" w:rsidP="000C1BF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TYPE-NIVEAU</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C1BFD" w:rsidRPr="00DC0237" w:rsidRDefault="000C1BFD" w:rsidP="000C1BF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DETALJERET TYPE-NIVEAU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0C1BFD" w:rsidRPr="00DC0237" w:rsidRDefault="000C1BFD" w:rsidP="000C1BF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PRODUKTIONSNIVEAU</w:t>
            </w:r>
          </w:p>
        </w:tc>
      </w:tr>
      <w:tr w:rsidR="000C1BFD" w:rsidRPr="00DC0237" w:rsidTr="00E97538">
        <w:trPr>
          <w:trHeight w:val="2270"/>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tcPr>
          <w:p w:rsidR="000C1BFD" w:rsidRPr="00DC0237" w:rsidRDefault="000C1BFD" w:rsidP="000C1BFD">
            <w:pPr>
              <w:pStyle w:val="Ingenafstand"/>
              <w:rPr>
                <w:rFonts w:asciiTheme="minorHAnsi" w:eastAsia="Times New Roman" w:hAnsiTheme="minorHAnsi" w:cs="Times New Roman"/>
                <w:noProof/>
                <w:color w:val="1D3175" w:themeColor="text2"/>
                <w:sz w:val="18"/>
                <w:szCs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noProof/>
                <w:color w:val="1D3175" w:themeColor="text2"/>
                <w:sz w:val="18"/>
                <w:lang w:eastAsia="da-DK"/>
              </w:rPr>
              <w:drawing>
                <wp:anchor distT="0" distB="0" distL="114300" distR="114300" simplePos="0" relativeHeight="251709440" behindDoc="0" locked="0" layoutInCell="1" allowOverlap="1" wp14:anchorId="04AF4BD9" wp14:editId="53FD761C">
                  <wp:simplePos x="0" y="0"/>
                  <wp:positionH relativeFrom="column">
                    <wp:posOffset>-20320</wp:posOffset>
                  </wp:positionH>
                  <wp:positionV relativeFrom="paragraph">
                    <wp:posOffset>187960</wp:posOffset>
                  </wp:positionV>
                  <wp:extent cx="1594884" cy="925033"/>
                  <wp:effectExtent l="0" t="0" r="5715" b="8890"/>
                  <wp:wrapNone/>
                  <wp:docPr id="451" name="Billed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4884" cy="925033"/>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noProof/>
                <w:color w:val="1D3175" w:themeColor="text2"/>
                <w:sz w:val="18"/>
                <w:lang w:eastAsia="da-DK"/>
              </w:rPr>
              <w:drawing>
                <wp:anchor distT="0" distB="0" distL="114300" distR="114300" simplePos="0" relativeHeight="251710464" behindDoc="0" locked="0" layoutInCell="1" allowOverlap="1" wp14:anchorId="1376EEA7" wp14:editId="54AE44E6">
                  <wp:simplePos x="0" y="0"/>
                  <wp:positionH relativeFrom="column">
                    <wp:posOffset>16510</wp:posOffset>
                  </wp:positionH>
                  <wp:positionV relativeFrom="paragraph">
                    <wp:posOffset>134620</wp:posOffset>
                  </wp:positionV>
                  <wp:extent cx="1583690" cy="1035050"/>
                  <wp:effectExtent l="0" t="0" r="0" b="0"/>
                  <wp:wrapNone/>
                  <wp:docPr id="452" name="Billed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3690" cy="1035050"/>
                          </a:xfrm>
                          <a:prstGeom prst="rect">
                            <a:avLst/>
                          </a:prstGeom>
                        </pic:spPr>
                      </pic:pic>
                    </a:graphicData>
                  </a:graphic>
                </wp:anchor>
              </w:drawing>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noProof/>
                <w:color w:val="1D3175" w:themeColor="text2"/>
                <w:sz w:val="18"/>
                <w:lang w:eastAsia="da-DK"/>
              </w:rPr>
              <w:drawing>
                <wp:anchor distT="0" distB="0" distL="114300" distR="114300" simplePos="0" relativeHeight="251711488" behindDoc="0" locked="0" layoutInCell="1" allowOverlap="1" wp14:anchorId="62EF3EA3" wp14:editId="0F42DC7E">
                  <wp:simplePos x="0" y="0"/>
                  <wp:positionH relativeFrom="column">
                    <wp:posOffset>12065</wp:posOffset>
                  </wp:positionH>
                  <wp:positionV relativeFrom="paragraph">
                    <wp:posOffset>139700</wp:posOffset>
                  </wp:positionV>
                  <wp:extent cx="1583690" cy="1035050"/>
                  <wp:effectExtent l="0" t="0" r="0" b="0"/>
                  <wp:wrapNone/>
                  <wp:docPr id="453" name="Billed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3690" cy="1035050"/>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noProof/>
                <w:color w:val="1D3175" w:themeColor="text2"/>
                <w:sz w:val="18"/>
                <w:lang w:eastAsia="da-DK"/>
              </w:rPr>
              <w:drawing>
                <wp:anchor distT="0" distB="0" distL="114300" distR="114300" simplePos="0" relativeHeight="251712512" behindDoc="0" locked="0" layoutInCell="1" allowOverlap="1" wp14:anchorId="22C61858" wp14:editId="24A0B6A5">
                  <wp:simplePos x="0" y="0"/>
                  <wp:positionH relativeFrom="column">
                    <wp:posOffset>13970</wp:posOffset>
                  </wp:positionH>
                  <wp:positionV relativeFrom="paragraph">
                    <wp:posOffset>160655</wp:posOffset>
                  </wp:positionV>
                  <wp:extent cx="1583690" cy="1035050"/>
                  <wp:effectExtent l="0" t="0" r="0" b="0"/>
                  <wp:wrapNone/>
                  <wp:docPr id="454" name="Billed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3690" cy="1035050"/>
                          </a:xfrm>
                          <a:prstGeom prst="rect">
                            <a:avLst/>
                          </a:prstGeom>
                        </pic:spPr>
                      </pic:pic>
                    </a:graphicData>
                  </a:graphic>
                </wp:anchor>
              </w:drawing>
            </w:r>
          </w:p>
        </w:tc>
      </w:tr>
      <w:tr w:rsidR="000C1BFD" w:rsidRPr="00DC0237" w:rsidTr="00E97538">
        <w:trPr>
          <w:trHeight w:val="187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hideMark/>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Rum modelleres som objekter</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Rum modelleres som objekter til den øvre afgrænsning</w:t>
            </w:r>
            <w:r w:rsidRPr="00DC0237">
              <w:rPr>
                <w:rFonts w:asciiTheme="minorHAnsi" w:eastAsia="Times New Roman" w:hAnsiTheme="minorHAnsi" w:cs="Tahoma"/>
                <w:color w:val="1D3175" w:themeColor="text2"/>
                <w:sz w:val="18"/>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Rum modelleres som objekter til den øvre afgrænsning</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Rum modelleres som objekter til den øvre afgrænsning</w:t>
            </w:r>
            <w:r w:rsidRPr="00DC0237">
              <w:rPr>
                <w:rFonts w:asciiTheme="minorHAnsi" w:eastAsia="Times New Roman" w:hAnsiTheme="minorHAnsi" w:cs="Tahoma"/>
                <w:color w:val="1D3175" w:themeColor="text2"/>
                <w:sz w:val="18"/>
                <w:lang w:eastAsia="da-DK"/>
              </w:rPr>
              <w:t>.</w:t>
            </w:r>
          </w:p>
        </w:tc>
      </w:tr>
      <w:tr w:rsidR="000C1BFD" w:rsidRPr="00DC0237" w:rsidTr="006E1FB7">
        <w:trPr>
          <w:trHeight w:val="283"/>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0C1BFD" w:rsidRPr="00DC0237" w:rsidRDefault="000C1BFD" w:rsidP="000C1BFD">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9.6 MÆNGDEFORTEGNELSE</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bottom"/>
            <w:hideMark/>
          </w:tcPr>
          <w:p w:rsidR="000C1BFD" w:rsidRPr="00DC0237" w:rsidRDefault="000C1BFD" w:rsidP="000C1BFD">
            <w:pPr>
              <w:spacing w:after="0"/>
              <w:outlineLvl w:val="0"/>
              <w:rPr>
                <w:rFonts w:eastAsia="Times New Roman" w:cs="Times New Roman"/>
                <w:b/>
                <w:color w:val="1D3175" w:themeColor="text2"/>
                <w:sz w:val="20"/>
                <w:szCs w:val="20"/>
                <w:lang w:eastAsia="da-DK"/>
              </w:rPr>
            </w:pPr>
            <w:r w:rsidRPr="00DC0237">
              <w:rPr>
                <w:rFonts w:eastAsia="Times New Roman" w:cs="Times New Roman"/>
                <w:b/>
                <w:color w:val="1D3175" w:themeColor="text2"/>
                <w:sz w:val="20"/>
                <w:szCs w:val="20"/>
                <w:lang w:eastAsia="da-DK"/>
              </w:rPr>
              <w:t> </w:t>
            </w:r>
          </w:p>
        </w:tc>
      </w:tr>
      <w:tr w:rsidR="000C1BFD" w:rsidRPr="00DC0237" w:rsidTr="006E1FB7">
        <w:trPr>
          <w:trHeight w:val="285"/>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0C1BFD" w:rsidRPr="00DC0237" w:rsidRDefault="000C1BFD" w:rsidP="000C1BFD">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0C1BFD" w:rsidRPr="00DC0237" w:rsidRDefault="000C1BFD" w:rsidP="000C1BFD">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0C1BFD" w:rsidRPr="00DC0237" w:rsidRDefault="000C1BFD" w:rsidP="000C1BF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0C1BFD" w:rsidRPr="00DC0237" w:rsidRDefault="000C1BFD" w:rsidP="000C1BF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0C1BFD" w:rsidRPr="00DC0237" w:rsidRDefault="000C1BFD" w:rsidP="000C1BF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r>
      <w:tr w:rsidR="000C1BFD" w:rsidRPr="00DC0237" w:rsidTr="006E1FB7">
        <w:trPr>
          <w:trHeight w:val="285"/>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bottom"/>
            <w:hideMark/>
          </w:tcPr>
          <w:p w:rsidR="000C1BFD" w:rsidRPr="00DC0237" w:rsidRDefault="000C1BFD" w:rsidP="000C1BF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r>
      <w:tr w:rsidR="000C1BFD" w:rsidRPr="00DC0237" w:rsidTr="00094051">
        <w:trPr>
          <w:trHeight w:val="285"/>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C1BFD" w:rsidRPr="00DC0237" w:rsidRDefault="000C1BFD" w:rsidP="000C1BF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lastRenderedPageBreak/>
              <w:t>LOI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C1BFD" w:rsidRPr="00DC0237" w:rsidRDefault="000C1BFD" w:rsidP="000C1BF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C1BFD" w:rsidRPr="00DC0237" w:rsidRDefault="000C1BFD" w:rsidP="000C1BF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C1BFD" w:rsidRPr="00DC0237" w:rsidRDefault="000C1BFD" w:rsidP="000C1BF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0C1BFD" w:rsidRPr="00DC0237" w:rsidRDefault="000C1BFD" w:rsidP="000C1BFD">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LOI 400</w:t>
            </w:r>
          </w:p>
        </w:tc>
      </w:tr>
      <w:tr w:rsidR="000C1BFD"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0C1BFD" w:rsidRPr="00DC0237" w:rsidRDefault="000C1BFD" w:rsidP="000C1BFD">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9.1 KLASSIFIKATION</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0C1BFD" w:rsidRPr="00DC0237" w:rsidRDefault="000C1BFD" w:rsidP="000C1BF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36655A"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36655A" w:rsidRDefault="0036655A" w:rsidP="0036655A">
            <w:pPr>
              <w:pStyle w:val="Tabel"/>
              <w:rPr>
                <w:i/>
                <w:color w:val="1D3175" w:themeColor="text2"/>
                <w:sz w:val="18"/>
                <w:szCs w:val="18"/>
              </w:rPr>
            </w:pPr>
            <w:r w:rsidRPr="0036655A">
              <w:rPr>
                <w:i/>
                <w:color w:val="1D3175" w:themeColor="text2"/>
                <w:sz w:val="18"/>
                <w:szCs w:val="18"/>
              </w:rPr>
              <w:t>Klassifikationskode version</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36655A" w:rsidRDefault="0036655A" w:rsidP="0036655A">
            <w:pPr>
              <w:pStyle w:val="Tabel"/>
              <w:rPr>
                <w:i/>
                <w:color w:val="1D3175" w:themeColor="text2"/>
                <w:sz w:val="18"/>
                <w:szCs w:val="18"/>
              </w:rPr>
            </w:pPr>
            <w:r w:rsidRPr="0036655A">
              <w:rPr>
                <w:i/>
                <w:color w:val="1D3175" w:themeColor="text2"/>
                <w:sz w:val="18"/>
                <w:szCs w:val="18"/>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36655A" w:rsidRPr="00F33537" w:rsidRDefault="0036655A" w:rsidP="0036655A">
            <w:pPr>
              <w:pStyle w:val="Tabel"/>
              <w:rPr>
                <w:color w:val="1D3175" w:themeColor="text2"/>
                <w:sz w:val="18"/>
                <w:szCs w:val="18"/>
              </w:rPr>
            </w:pPr>
            <w:r w:rsidRPr="00F33537">
              <w:rPr>
                <w:color w:val="1D3175" w:themeColor="text2"/>
                <w:sz w:val="18"/>
                <w:szCs w:val="18"/>
              </w:rPr>
              <w:t>…</w:t>
            </w:r>
          </w:p>
        </w:tc>
      </w:tr>
      <w:tr w:rsidR="0036655A"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36655A" w:rsidRDefault="0036655A" w:rsidP="0036655A">
            <w:pPr>
              <w:pStyle w:val="Tabel"/>
              <w:rPr>
                <w:i/>
                <w:color w:val="1D3175" w:themeColor="text2"/>
                <w:sz w:val="18"/>
                <w:szCs w:val="18"/>
              </w:rPr>
            </w:pPr>
            <w:r w:rsidRPr="0036655A">
              <w:rPr>
                <w:i/>
                <w:color w:val="1D3175" w:themeColor="text2"/>
                <w:sz w:val="18"/>
                <w:szCs w:val="18"/>
              </w:rPr>
              <w:t>Topnode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36655A" w:rsidRDefault="0036655A" w:rsidP="0036655A">
            <w:pPr>
              <w:pStyle w:val="Tabel"/>
              <w:rPr>
                <w:i/>
                <w:color w:val="1D3175" w:themeColor="text2"/>
                <w:sz w:val="18"/>
                <w:szCs w:val="18"/>
              </w:rPr>
            </w:pPr>
            <w:r w:rsidRPr="0036655A">
              <w:rPr>
                <w:i/>
                <w:color w:val="1D3175" w:themeColor="text2"/>
                <w:sz w:val="18"/>
                <w:szCs w:val="18"/>
              </w:rPr>
              <w:t>Hovedtype-ID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6655A" w:rsidRPr="00F33537" w:rsidRDefault="0036655A" w:rsidP="0036655A">
            <w:pPr>
              <w:pStyle w:val="Tabel"/>
              <w:rPr>
                <w:color w:val="1D3175" w:themeColor="text2"/>
                <w:sz w:val="18"/>
                <w:szCs w:val="18"/>
              </w:rPr>
            </w:pPr>
          </w:p>
        </w:tc>
      </w:tr>
      <w:tr w:rsidR="0036655A"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36655A" w:rsidRDefault="0036655A" w:rsidP="0036655A">
            <w:pPr>
              <w:pStyle w:val="Tabel"/>
              <w:rPr>
                <w:i/>
                <w:color w:val="1D3175" w:themeColor="text2"/>
                <w:sz w:val="18"/>
                <w:szCs w:val="18"/>
              </w:rPr>
            </w:pPr>
            <w:r w:rsidRPr="0036655A">
              <w:rPr>
                <w:i/>
                <w:color w:val="1D3175" w:themeColor="text2"/>
                <w:sz w:val="18"/>
                <w:szCs w:val="18"/>
              </w:rPr>
              <w:t>Klassekode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36655A" w:rsidRDefault="0036655A" w:rsidP="0036655A">
            <w:pPr>
              <w:pStyle w:val="Tabel"/>
              <w:rPr>
                <w:i/>
                <w:color w:val="1D3175" w:themeColor="text2"/>
                <w:sz w:val="18"/>
                <w:szCs w:val="18"/>
              </w:rPr>
            </w:pPr>
            <w:r w:rsidRPr="0036655A">
              <w:rPr>
                <w:i/>
                <w:color w:val="1D3175" w:themeColor="text2"/>
                <w:sz w:val="18"/>
                <w:szCs w:val="18"/>
              </w:rPr>
              <w:t>Hovedtypenavn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6655A" w:rsidRPr="00F33537" w:rsidRDefault="0036655A" w:rsidP="0036655A">
            <w:pPr>
              <w:pStyle w:val="Tabel"/>
              <w:rPr>
                <w:color w:val="1D3175" w:themeColor="text2"/>
                <w:sz w:val="18"/>
                <w:szCs w:val="18"/>
              </w:rPr>
            </w:pPr>
          </w:p>
        </w:tc>
      </w:tr>
      <w:tr w:rsidR="0036655A"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36655A" w:rsidRDefault="0036655A" w:rsidP="0036655A">
            <w:pPr>
              <w:pStyle w:val="Tabel"/>
              <w:rPr>
                <w:i/>
                <w:color w:val="1D3175" w:themeColor="text2"/>
                <w:sz w:val="18"/>
                <w:szCs w:val="18"/>
              </w:rPr>
            </w:pPr>
            <w:r w:rsidRPr="0036655A">
              <w:rPr>
                <w:i/>
                <w:color w:val="1D3175" w:themeColor="text2"/>
                <w:sz w:val="18"/>
                <w:szCs w:val="18"/>
              </w:rPr>
              <w:t>Klassenavn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36655A" w:rsidRDefault="0036655A" w:rsidP="0036655A">
            <w:pPr>
              <w:pStyle w:val="Tabel"/>
              <w:rPr>
                <w:i/>
                <w:color w:val="1D3175" w:themeColor="text2"/>
                <w:sz w:val="18"/>
                <w:szCs w:val="18"/>
              </w:rPr>
            </w:pPr>
            <w:r w:rsidRPr="0036655A">
              <w:rPr>
                <w:i/>
                <w:color w:val="1D3175" w:themeColor="text2"/>
                <w:sz w:val="18"/>
                <w:szCs w:val="18"/>
              </w:rPr>
              <w:t>Undertype-ID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6655A" w:rsidRPr="00F33537" w:rsidRDefault="0036655A" w:rsidP="0036655A">
            <w:pPr>
              <w:pStyle w:val="Tabel"/>
              <w:rPr>
                <w:color w:val="1D3175" w:themeColor="text2"/>
                <w:sz w:val="18"/>
                <w:szCs w:val="18"/>
              </w:rPr>
            </w:pPr>
          </w:p>
        </w:tc>
      </w:tr>
      <w:tr w:rsidR="0036655A"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36655A" w:rsidRDefault="0036655A" w:rsidP="0036655A">
            <w:pPr>
              <w:pStyle w:val="Tabel"/>
              <w:rPr>
                <w:i/>
                <w:color w:val="1D3175" w:themeColor="text2"/>
                <w:sz w:val="18"/>
                <w:szCs w:val="18"/>
              </w:rPr>
            </w:pPr>
            <w:r w:rsidRPr="0036655A">
              <w:rPr>
                <w:i/>
                <w:color w:val="1D3175" w:themeColor="text2"/>
                <w:sz w:val="18"/>
                <w:szCs w:val="18"/>
              </w:rPr>
              <w:t>Klassifikation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36655A" w:rsidRDefault="0036655A" w:rsidP="0036655A">
            <w:pPr>
              <w:pStyle w:val="Tabel"/>
              <w:rPr>
                <w:i/>
                <w:color w:val="1D3175" w:themeColor="text2"/>
                <w:sz w:val="18"/>
                <w:szCs w:val="18"/>
              </w:rPr>
            </w:pPr>
            <w:r w:rsidRPr="0036655A">
              <w:rPr>
                <w:i/>
                <w:color w:val="1D3175" w:themeColor="text2"/>
                <w:sz w:val="18"/>
                <w:szCs w:val="18"/>
              </w:rPr>
              <w:t>Undertypenavn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6655A" w:rsidRPr="00F33537" w:rsidRDefault="0036655A" w:rsidP="0036655A">
            <w:pPr>
              <w:pStyle w:val="Tabel"/>
              <w:rPr>
                <w:color w:val="1D3175" w:themeColor="text2"/>
                <w:sz w:val="18"/>
                <w:szCs w:val="18"/>
              </w:rPr>
            </w:pPr>
          </w:p>
        </w:tc>
      </w:tr>
      <w:tr w:rsidR="0036655A"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36655A" w:rsidRDefault="0036655A" w:rsidP="0036655A">
            <w:pPr>
              <w:pStyle w:val="Tabel"/>
              <w:rPr>
                <w:i/>
                <w:color w:val="1D3175" w:themeColor="text2"/>
                <w:sz w:val="18"/>
                <w:szCs w:val="18"/>
              </w:rPr>
            </w:pPr>
            <w:r>
              <w:rPr>
                <w:i/>
                <w:color w:val="1D3175" w:themeColor="text2"/>
                <w:sz w:val="18"/>
                <w:szCs w:val="18"/>
              </w:rPr>
              <w:t>Klassekode for aktuel anvendelse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36655A" w:rsidRDefault="0036655A" w:rsidP="0036655A">
            <w:pPr>
              <w:pStyle w:val="Tabel"/>
              <w:rPr>
                <w:i/>
                <w:color w:val="1D3175" w:themeColor="text2"/>
                <w:sz w:val="18"/>
                <w:szCs w:val="18"/>
              </w:rPr>
            </w:pPr>
            <w:r w:rsidRPr="0036655A">
              <w:rPr>
                <w:i/>
                <w:color w:val="1D3175" w:themeColor="text2"/>
                <w:sz w:val="18"/>
                <w:szCs w:val="18"/>
              </w:rPr>
              <w:t>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6655A" w:rsidRPr="00F33537" w:rsidRDefault="0036655A" w:rsidP="0036655A">
            <w:pPr>
              <w:pStyle w:val="Tabel"/>
              <w:rPr>
                <w:color w:val="1D3175" w:themeColor="text2"/>
                <w:sz w:val="18"/>
                <w:szCs w:val="18"/>
              </w:rPr>
            </w:pPr>
          </w:p>
        </w:tc>
      </w:tr>
      <w:tr w:rsidR="0036655A"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36655A" w:rsidRDefault="0036655A" w:rsidP="0036655A">
            <w:pPr>
              <w:pStyle w:val="Tabel"/>
              <w:rPr>
                <w:i/>
                <w:color w:val="1D3175" w:themeColor="text2"/>
                <w:sz w:val="18"/>
                <w:szCs w:val="18"/>
              </w:rPr>
            </w:pPr>
            <w:r>
              <w:rPr>
                <w:i/>
                <w:color w:val="1D3175" w:themeColor="text2"/>
                <w:sz w:val="18"/>
                <w:szCs w:val="18"/>
              </w:rPr>
              <w:t>Klassenavn for aktuel anvendelse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36655A" w:rsidRDefault="0036655A" w:rsidP="0036655A">
            <w:pPr>
              <w:pStyle w:val="Tabel"/>
              <w:rPr>
                <w:i/>
                <w:color w:val="1D3175" w:themeColor="text2"/>
                <w:sz w:val="18"/>
                <w:szCs w:val="18"/>
              </w:rPr>
            </w:pPr>
            <w:r w:rsidRPr="0036655A">
              <w:rPr>
                <w:i/>
                <w:color w:val="1D3175" w:themeColor="text2"/>
                <w:sz w:val="18"/>
                <w:szCs w:val="18"/>
              </w:rPr>
              <w:t>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6655A" w:rsidRPr="00F33537" w:rsidRDefault="0036655A" w:rsidP="0036655A">
            <w:pPr>
              <w:pStyle w:val="Tabel"/>
              <w:rPr>
                <w:color w:val="1D3175" w:themeColor="text2"/>
                <w:sz w:val="18"/>
                <w:szCs w:val="18"/>
              </w:rPr>
            </w:pPr>
          </w:p>
        </w:tc>
      </w:tr>
      <w:tr w:rsidR="0036655A"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36655A" w:rsidRDefault="0036655A" w:rsidP="0036655A">
            <w:pPr>
              <w:pStyle w:val="Tabel"/>
              <w:rPr>
                <w:i/>
                <w:color w:val="1D3175" w:themeColor="text2"/>
                <w:sz w:val="18"/>
                <w:szCs w:val="18"/>
              </w:rPr>
            </w:pPr>
            <w:r w:rsidRPr="0036655A">
              <w:rPr>
                <w:i/>
                <w:color w:val="1D3175" w:themeColor="text2"/>
                <w:sz w:val="18"/>
                <w:szCs w:val="18"/>
              </w:rPr>
              <w:t>Klassekode for designet anvendelse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36655A" w:rsidRDefault="0036655A" w:rsidP="0036655A">
            <w:pPr>
              <w:pStyle w:val="Tabel"/>
              <w:rPr>
                <w:i/>
                <w:color w:val="1D3175" w:themeColor="text2"/>
                <w:sz w:val="18"/>
                <w:szCs w:val="18"/>
              </w:rPr>
            </w:pPr>
            <w:r w:rsidRPr="0036655A">
              <w:rPr>
                <w:i/>
                <w:color w:val="1D3175" w:themeColor="text2"/>
                <w:sz w:val="18"/>
                <w:szCs w:val="18"/>
              </w:rPr>
              <w:t>Produkt-ID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6655A" w:rsidRPr="00F33537" w:rsidRDefault="0036655A" w:rsidP="0036655A">
            <w:pPr>
              <w:pStyle w:val="Tabel"/>
              <w:rPr>
                <w:color w:val="1D3175" w:themeColor="text2"/>
                <w:sz w:val="18"/>
                <w:szCs w:val="18"/>
              </w:rPr>
            </w:pPr>
          </w:p>
        </w:tc>
      </w:tr>
      <w:tr w:rsidR="0036655A"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36655A" w:rsidRDefault="0036655A" w:rsidP="0036655A">
            <w:pPr>
              <w:pStyle w:val="Tabel"/>
              <w:rPr>
                <w:i/>
                <w:color w:val="1D3175" w:themeColor="text2"/>
                <w:sz w:val="18"/>
                <w:szCs w:val="18"/>
              </w:rPr>
            </w:pPr>
            <w:r w:rsidRPr="0036655A">
              <w:rPr>
                <w:i/>
                <w:color w:val="1D3175" w:themeColor="text2"/>
                <w:sz w:val="18"/>
                <w:szCs w:val="18"/>
              </w:rPr>
              <w:t>Klassenavn for designet anvendelse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6655A" w:rsidRPr="00F33537" w:rsidRDefault="0036655A" w:rsidP="0036655A">
            <w:pPr>
              <w:pStyle w:val="Tabel"/>
              <w:rPr>
                <w:color w:val="1D3175" w:themeColor="text2"/>
                <w:sz w:val="18"/>
                <w:szCs w:val="18"/>
              </w:rPr>
            </w:pPr>
          </w:p>
        </w:tc>
      </w:tr>
      <w:tr w:rsidR="0036655A"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6655A" w:rsidRPr="00F33537" w:rsidRDefault="0036655A" w:rsidP="0036655A">
            <w:pPr>
              <w:pStyle w:val="Tabel"/>
              <w:rPr>
                <w:color w:val="1D3175" w:themeColor="text2"/>
                <w:sz w:val="18"/>
                <w:szCs w:val="18"/>
              </w:rPr>
            </w:pPr>
          </w:p>
        </w:tc>
      </w:tr>
      <w:tr w:rsidR="0036655A"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F33537" w:rsidRDefault="0036655A" w:rsidP="0036655A">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36655A" w:rsidRPr="00F33537" w:rsidRDefault="0036655A" w:rsidP="0036655A">
            <w:pPr>
              <w:pStyle w:val="Tabel"/>
              <w:rPr>
                <w:color w:val="1D3175" w:themeColor="text2"/>
                <w:sz w:val="18"/>
                <w:szCs w:val="18"/>
              </w:rPr>
            </w:pPr>
          </w:p>
        </w:tc>
      </w:tr>
      <w:tr w:rsidR="0036655A"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6655A" w:rsidRPr="00DC0237" w:rsidRDefault="0036655A" w:rsidP="0036655A">
            <w:pPr>
              <w:pStyle w:val="Ingenafstand"/>
              <w:rPr>
                <w:rFonts w:asciiTheme="minorHAnsi" w:eastAsia="Times New Roman" w:hAnsiTheme="minorHAnsi" w:cs="Times New Roman"/>
                <w:b/>
                <w:bCs/>
                <w:i/>
                <w:color w:val="1D3175" w:themeColor="text2"/>
                <w:szCs w:val="20"/>
                <w:lang w:eastAsia="da-DK"/>
              </w:rPr>
            </w:pPr>
            <w:r w:rsidRPr="00DC0237">
              <w:rPr>
                <w:rFonts w:asciiTheme="minorHAnsi" w:eastAsia="Times New Roman" w:hAnsiTheme="minorHAnsi"/>
                <w:b/>
                <w:i/>
                <w:color w:val="1D3175" w:themeColor="text2"/>
                <w:lang w:eastAsia="da-DK"/>
              </w:rPr>
              <w:t>9.4 DIGITAL PROJEKTERING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6655A" w:rsidRPr="00DC0237" w:rsidRDefault="0036655A" w:rsidP="0036655A">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36655A"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6655A" w:rsidRPr="00DC0237" w:rsidRDefault="0036655A" w:rsidP="0036655A">
            <w:pPr>
              <w:pStyle w:val="Tabel"/>
              <w:rPr>
                <w:color w:val="1D3175" w:themeColor="text2"/>
                <w:sz w:val="18"/>
                <w:szCs w:val="18"/>
              </w:rPr>
            </w:pPr>
            <w:r w:rsidRPr="00DC0237">
              <w:rPr>
                <w:color w:val="1D3175" w:themeColor="text2"/>
                <w:sz w:val="18"/>
                <w:szCs w:val="18"/>
              </w:rPr>
              <w:t> </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AD2A8B" w:rsidRDefault="0036655A" w:rsidP="0036655A">
            <w:pPr>
              <w:pStyle w:val="Ingenafstand"/>
              <w:rPr>
                <w:rFonts w:asciiTheme="minorHAnsi" w:eastAsia="Times New Roman" w:hAnsiTheme="minorHAnsi"/>
                <w:i/>
                <w:color w:val="50AC30" w:themeColor="accent3"/>
                <w:sz w:val="18"/>
                <w:szCs w:val="18"/>
                <w:lang w:eastAsia="da-DK"/>
              </w:rPr>
            </w:pPr>
            <w:r w:rsidRPr="00AD2A8B">
              <w:rPr>
                <w:rFonts w:asciiTheme="minorHAnsi" w:eastAsia="Times New Roman" w:hAnsiTheme="minorHAnsi"/>
                <w:i/>
                <w:color w:val="50AC30" w:themeColor="accent3"/>
                <w:sz w:val="18"/>
                <w:szCs w:val="18"/>
                <w:lang w:eastAsia="da-DK"/>
              </w:rPr>
              <w:t>Rumnavn</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DC0237" w:rsidRDefault="0036655A" w:rsidP="0036655A">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6655A" w:rsidRPr="00DC0237" w:rsidRDefault="0036655A" w:rsidP="0036655A">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tcPr>
          <w:p w:rsidR="0036655A" w:rsidRPr="00DC0237" w:rsidRDefault="0036655A" w:rsidP="0036655A">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DC0237" w:rsidRDefault="00AD2A8B" w:rsidP="00AD2A8B">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50AC30" w:themeColor="accent3"/>
                <w:sz w:val="18"/>
                <w:szCs w:val="18"/>
                <w:lang w:eastAsia="da-DK"/>
              </w:rPr>
            </w:pPr>
            <w:r w:rsidRPr="00AD2A8B">
              <w:rPr>
                <w:rFonts w:asciiTheme="minorHAnsi" w:eastAsia="Times New Roman" w:hAnsiTheme="minorHAnsi"/>
                <w:i/>
                <w:color w:val="50AC30" w:themeColor="accent3"/>
                <w:sz w:val="18"/>
                <w:szCs w:val="18"/>
                <w:lang w:eastAsia="da-DK"/>
              </w:rPr>
              <w:t>Rumnummer</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r w:rsidRPr="00AD2A8B">
              <w:rPr>
                <w:rFonts w:asciiTheme="minorHAnsi" w:eastAsia="Times New Roman" w:hAnsiTheme="minorHAnsi"/>
                <w:i/>
                <w:color w:val="1D3175" w:themeColor="text2"/>
                <w:sz w:val="18"/>
                <w:szCs w:val="18"/>
                <w:lang w:eastAsia="da-DK"/>
              </w:rPr>
              <w:t>Afdelingsnavn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r w:rsidRPr="00AD2A8B">
              <w:rPr>
                <w:rFonts w:asciiTheme="minorHAnsi" w:eastAsia="Times New Roman" w:hAnsiTheme="minorHAnsi"/>
                <w:i/>
                <w:color w:val="1D3175" w:themeColor="text2"/>
                <w:sz w:val="18"/>
                <w:szCs w:val="18"/>
                <w:lang w:eastAsia="da-DK"/>
              </w:rPr>
              <w:t>Byggeplads</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DC0237" w:rsidRDefault="00AD2A8B" w:rsidP="00AD2A8B">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50AC30" w:themeColor="accent3"/>
                <w:sz w:val="18"/>
                <w:szCs w:val="18"/>
                <w:lang w:eastAsia="da-DK"/>
              </w:rPr>
            </w:pPr>
            <w:r w:rsidRPr="00AD2A8B">
              <w:rPr>
                <w:rFonts w:asciiTheme="minorHAnsi" w:eastAsia="Times New Roman" w:hAnsiTheme="minorHAnsi"/>
                <w:i/>
                <w:color w:val="50AC30" w:themeColor="accent3"/>
                <w:sz w:val="18"/>
                <w:szCs w:val="18"/>
                <w:lang w:eastAsia="da-DK"/>
              </w:rPr>
              <w:t>Rumhøjde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r w:rsidRPr="00AD2A8B">
              <w:rPr>
                <w:rFonts w:asciiTheme="minorHAnsi" w:eastAsia="Times New Roman" w:hAnsiTheme="minorHAnsi"/>
                <w:i/>
                <w:color w:val="1D3175" w:themeColor="text2"/>
                <w:sz w:val="18"/>
                <w:szCs w:val="18"/>
                <w:lang w:eastAsia="da-DK"/>
              </w:rPr>
              <w:t>Afdelingsnummer</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r w:rsidRPr="00AD2A8B">
              <w:rPr>
                <w:rFonts w:asciiTheme="minorHAnsi" w:eastAsia="Times New Roman" w:hAnsiTheme="minorHAnsi"/>
                <w:i/>
                <w:color w:val="1D3175" w:themeColor="text2"/>
                <w:sz w:val="18"/>
                <w:szCs w:val="18"/>
                <w:lang w:eastAsia="da-DK"/>
              </w:rPr>
              <w:t>Byggepladszone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D2A8B" w:rsidRPr="00DC0237" w:rsidRDefault="00AD2A8B" w:rsidP="00AD2A8B">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r w:rsidRPr="00AD2A8B">
              <w:rPr>
                <w:rFonts w:asciiTheme="minorHAnsi" w:eastAsia="Times New Roman" w:hAnsiTheme="minorHAnsi"/>
                <w:i/>
                <w:color w:val="1D3175" w:themeColor="text2"/>
                <w:sz w:val="18"/>
                <w:szCs w:val="18"/>
                <w:lang w:eastAsia="da-DK"/>
              </w:rPr>
              <w:t>Rumnavs forkortelse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r w:rsidRPr="00AD2A8B">
              <w:rPr>
                <w:rFonts w:asciiTheme="minorHAnsi" w:eastAsia="Times New Roman" w:hAnsiTheme="minorHAnsi"/>
                <w:i/>
                <w:color w:val="1D3175" w:themeColor="text2"/>
                <w:sz w:val="18"/>
                <w:szCs w:val="18"/>
                <w:lang w:eastAsia="da-DK"/>
              </w:rPr>
              <w:t>Områdekategori</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r w:rsidRPr="00AD2A8B">
              <w:rPr>
                <w:rFonts w:asciiTheme="minorHAnsi" w:eastAsia="Times New Roman" w:hAnsiTheme="minorHAnsi"/>
                <w:i/>
                <w:color w:val="1D3175" w:themeColor="text2"/>
                <w:sz w:val="18"/>
                <w:szCs w:val="18"/>
                <w:lang w:eastAsia="da-DK"/>
              </w:rPr>
              <w:t>Rumfunktionsnummer</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r w:rsidRPr="00AD2A8B">
              <w:rPr>
                <w:rFonts w:asciiTheme="minorHAnsi" w:eastAsia="Times New Roman" w:hAnsiTheme="minorHAnsi"/>
                <w:i/>
                <w:color w:val="1D3175" w:themeColor="text2"/>
                <w:sz w:val="18"/>
                <w:szCs w:val="18"/>
                <w:lang w:eastAsia="da-DK"/>
              </w:rPr>
              <w:t>Geografisk rumnummer</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r w:rsidRPr="00AD2A8B">
              <w:rPr>
                <w:rFonts w:asciiTheme="minorHAnsi" w:eastAsia="Times New Roman" w:hAnsiTheme="minorHAnsi"/>
                <w:i/>
                <w:color w:val="1D3175" w:themeColor="text2"/>
                <w:sz w:val="18"/>
                <w:szCs w:val="18"/>
                <w:lang w:eastAsia="da-DK"/>
              </w:rPr>
              <w:t>Rumfunktionskategori</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r w:rsidRPr="00AD2A8B">
              <w:rPr>
                <w:rFonts w:asciiTheme="minorHAnsi" w:eastAsia="Times New Roman" w:hAnsiTheme="minorHAnsi"/>
                <w:i/>
                <w:color w:val="1D3175" w:themeColor="text2"/>
                <w:sz w:val="18"/>
                <w:szCs w:val="18"/>
                <w:lang w:eastAsia="da-DK"/>
              </w:rPr>
              <w:t>Flugtvej/Redningsåbning</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r w:rsidRPr="00AD2A8B">
              <w:rPr>
                <w:rFonts w:asciiTheme="minorHAnsi" w:eastAsia="Times New Roman" w:hAnsiTheme="minorHAnsi"/>
                <w: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r w:rsidRPr="00AD2A8B">
              <w:rPr>
                <w:rFonts w:asciiTheme="minorHAnsi" w:eastAsia="Times New Roman" w:hAnsiTheme="minorHAnsi"/>
                <w:i/>
                <w:color w:val="1D3175" w:themeColor="text2"/>
                <w:sz w:val="18"/>
                <w:szCs w:val="18"/>
                <w:lang w:eastAsia="da-DK"/>
              </w:rPr>
              <w:t>Bruttoareal (planlagt)</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r w:rsidRPr="00AD2A8B">
              <w:rPr>
                <w:rFonts w:asciiTheme="minorHAnsi" w:eastAsia="Times New Roman" w:hAnsiTheme="minorHAnsi"/>
                <w:i/>
                <w:color w:val="1D3175" w:themeColor="text2"/>
                <w:sz w:val="18"/>
                <w:szCs w:val="18"/>
                <w:lang w:eastAsia="da-DK"/>
              </w:rPr>
              <w:t>Risikoklasse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r w:rsidRPr="00AD2A8B">
              <w:rPr>
                <w:rFonts w:asciiTheme="minorHAnsi" w:eastAsia="Times New Roman" w:hAnsiTheme="minorHAnsi"/>
                <w: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r w:rsidRPr="00AD2A8B">
              <w:rPr>
                <w:rFonts w:asciiTheme="minorHAnsi" w:eastAsia="Times New Roman" w:hAnsiTheme="minorHAnsi"/>
                <w:i/>
                <w:color w:val="1D3175" w:themeColor="text2"/>
                <w:sz w:val="18"/>
                <w:szCs w:val="18"/>
                <w:lang w:eastAsia="da-DK"/>
              </w:rPr>
              <w:t>Nettoareal (planlagt)</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r w:rsidRPr="00AD2A8B">
              <w:rPr>
                <w:rFonts w:asciiTheme="minorHAnsi" w:eastAsia="Times New Roman" w:hAnsiTheme="minorHAnsi"/>
                <w:i/>
                <w:color w:val="1D3175" w:themeColor="text2"/>
                <w:sz w:val="18"/>
                <w:szCs w:val="18"/>
                <w:lang w:eastAsia="da-DK"/>
              </w:rPr>
              <w:t>Brugerantal</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DC02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r w:rsidRPr="00AD2A8B">
              <w:rPr>
                <w:rFonts w:asciiTheme="minorHAnsi" w:eastAsia="Times New Roman" w:hAnsiTheme="minorHAnsi"/>
                <w:i/>
                <w:color w:val="1D3175" w:themeColor="text2"/>
                <w:sz w:val="18"/>
                <w:szCs w:val="18"/>
                <w:lang w:eastAsia="da-DK"/>
              </w:rPr>
              <w:t>Areal</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r w:rsidRPr="00AD2A8B">
              <w:rPr>
                <w:rFonts w:asciiTheme="minorHAnsi" w:eastAsia="Times New Roman" w:hAnsiTheme="minorHAnsi"/>
                <w:i/>
                <w:color w:val="1D3175" w:themeColor="text2"/>
                <w:sz w:val="18"/>
                <w:szCs w:val="18"/>
                <w:lang w:eastAsia="da-DK"/>
              </w:rPr>
              <w:t>Brugerantal (spidsbelastning)</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DC02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r w:rsidRPr="00AD2A8B">
              <w:rPr>
                <w:rFonts w:asciiTheme="minorHAnsi" w:eastAsia="Times New Roman" w:hAnsiTheme="minorHAnsi"/>
                <w:i/>
                <w:color w:val="1D3175" w:themeColor="text2"/>
                <w:sz w:val="18"/>
                <w:szCs w:val="18"/>
                <w:lang w:eastAsia="da-DK"/>
              </w:rPr>
              <w:t>Er udvendig</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r w:rsidRPr="00AD2A8B">
              <w:rPr>
                <w:rFonts w:asciiTheme="minorHAnsi" w:eastAsia="Times New Roman" w:hAnsiTheme="minorHAnsi"/>
                <w:i/>
                <w:color w:val="1D3175" w:themeColor="text2"/>
                <w:sz w:val="18"/>
                <w:szCs w:val="18"/>
                <w:lang w:eastAsia="da-DK"/>
              </w:rPr>
              <w:t>Handicap tilgængelig</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DC02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r w:rsidRPr="00AD2A8B">
              <w:rPr>
                <w:rFonts w:asciiTheme="minorHAnsi" w:eastAsia="Times New Roman" w:hAnsiTheme="minorHAnsi"/>
                <w:i/>
                <w:color w:val="1D3175" w:themeColor="text2"/>
                <w:sz w:val="18"/>
                <w:szCs w:val="18"/>
                <w:lang w:eastAsia="da-DK"/>
              </w:rPr>
              <w:t>Offentlig tilgængelig</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DC02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r w:rsidRPr="00AD2A8B">
              <w:rPr>
                <w:rFonts w:asciiTheme="minorHAnsi" w:eastAsia="Times New Roman" w:hAnsiTheme="minorHAnsi"/>
                <w:i/>
                <w:color w:val="1D3175" w:themeColor="text2"/>
                <w:sz w:val="18"/>
                <w:szCs w:val="18"/>
                <w:lang w:eastAsia="da-DK"/>
              </w:rPr>
              <w:t>Bygningsnummer</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DC02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DC02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DC02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DC02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DC02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DC02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DC02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DC02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AD2A8B" w:rsidRDefault="00AD2A8B" w:rsidP="00AD2A8B">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AD2A8B" w:rsidRPr="00DC0237" w:rsidRDefault="00AD2A8B" w:rsidP="00AD2A8B">
            <w:pPr>
              <w:pStyle w:val="Tabel"/>
              <w:rPr>
                <w:color w:val="1D3175" w:themeColor="text2"/>
                <w:sz w:val="18"/>
                <w:szCs w:val="18"/>
              </w:rPr>
            </w:pPr>
          </w:p>
        </w:tc>
      </w:tr>
      <w:tr w:rsidR="00AD2A8B"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AD2A8B" w:rsidRPr="00DC0237" w:rsidRDefault="00AD2A8B" w:rsidP="00AD2A8B">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tcPr>
          <w:p w:rsidR="00AD2A8B" w:rsidRPr="00DC0237" w:rsidRDefault="00AD2A8B" w:rsidP="00AD2A8B">
            <w:pPr>
              <w:pStyle w:val="Tabel"/>
              <w:rPr>
                <w:color w:val="1D3175" w:themeColor="text2"/>
                <w:sz w:val="18"/>
                <w:szCs w:val="18"/>
              </w:rPr>
            </w:pPr>
          </w:p>
        </w:tc>
      </w:tr>
    </w:tbl>
    <w:p w:rsidR="00CF0019" w:rsidRPr="00DC0237" w:rsidRDefault="00CF0019" w:rsidP="00CF0019">
      <w:pPr>
        <w:pStyle w:val="Overskrift2"/>
        <w:numPr>
          <w:ilvl w:val="0"/>
          <w:numId w:val="0"/>
        </w:numPr>
        <w:ind w:left="851" w:hanging="851"/>
      </w:pPr>
      <w:bookmarkStart w:id="29" w:name="_Toc144113200"/>
      <w:r w:rsidRPr="00DC0237">
        <w:lastRenderedPageBreak/>
        <w:t>[</w:t>
      </w:r>
      <w:r w:rsidR="00DC0237" w:rsidRPr="00DC0237">
        <w:t>K03_</w:t>
      </w:r>
      <w:r w:rsidR="00325C14">
        <w:t>M999</w:t>
      </w:r>
      <w:r w:rsidRPr="00DC0237">
        <w:t xml:space="preserve">] Indretning, </w:t>
      </w:r>
      <w:r w:rsidR="00A96460">
        <w:t>I</w:t>
      </w:r>
      <w:r w:rsidRPr="00DC0237">
        <w:t>nventar</w:t>
      </w:r>
      <w:bookmarkEnd w:id="29"/>
    </w:p>
    <w:tbl>
      <w:tblPr>
        <w:tblW w:w="13530" w:type="dxa"/>
        <w:tblInd w:w="-65" w:type="dxa"/>
        <w:tblCellMar>
          <w:left w:w="70" w:type="dxa"/>
          <w:right w:w="70" w:type="dxa"/>
        </w:tblCellMar>
        <w:tblLook w:val="04A0" w:firstRow="1" w:lastRow="0" w:firstColumn="1" w:lastColumn="0" w:noHBand="0" w:noVBand="1"/>
      </w:tblPr>
      <w:tblGrid>
        <w:gridCol w:w="2758"/>
        <w:gridCol w:w="2693"/>
        <w:gridCol w:w="2693"/>
        <w:gridCol w:w="1396"/>
        <w:gridCol w:w="1297"/>
        <w:gridCol w:w="2693"/>
      </w:tblGrid>
      <w:tr w:rsidR="00E97538" w:rsidRPr="00DC0237" w:rsidTr="00E97538">
        <w:trPr>
          <w:trHeight w:val="283"/>
        </w:trPr>
        <w:tc>
          <w:tcPr>
            <w:tcW w:w="9540"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tcPr>
          <w:p w:rsidR="00E97538" w:rsidRPr="00DC0237" w:rsidRDefault="00A47AF9" w:rsidP="00E97538">
            <w:pPr>
              <w:pStyle w:val="Ingenafstand"/>
              <w:rPr>
                <w:rFonts w:asciiTheme="minorHAnsi" w:eastAsia="Times New Roman" w:hAnsiTheme="minorHAnsi"/>
                <w:b/>
                <w:sz w:val="24"/>
                <w:lang w:eastAsia="da-DK"/>
              </w:rPr>
            </w:pPr>
            <w:r w:rsidRPr="00DC0237">
              <w:rPr>
                <w:rFonts w:asciiTheme="minorHAnsi" w:hAnsiTheme="minorHAnsi"/>
                <w:sz w:val="18"/>
              </w:rPr>
              <w:t>Gælder for løst, fast og teknisk inventar</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7538" w:rsidRPr="00DC0237" w:rsidRDefault="00E97538" w:rsidP="00E97538">
            <w:pPr>
              <w:pStyle w:val="Ingenafstand"/>
              <w:rPr>
                <w:rFonts w:asciiTheme="minorHAnsi" w:eastAsia="Times New Roman" w:hAnsiTheme="minorHAnsi"/>
                <w:b/>
                <w:sz w:val="18"/>
                <w:lang w:eastAsia="da-DK"/>
              </w:rPr>
            </w:pPr>
            <w:r w:rsidRPr="00DC0237">
              <w:rPr>
                <w:rFonts w:asciiTheme="minorHAnsi" w:eastAsia="Times New Roman" w:hAnsiTheme="minorHAnsi"/>
                <w:b/>
                <w:sz w:val="18"/>
                <w:lang w:eastAsia="da-DK"/>
              </w:rPr>
              <w:t>Versionsdato</w:t>
            </w:r>
          </w:p>
        </w:tc>
        <w:sdt>
          <w:sdtPr>
            <w:rPr>
              <w:rFonts w:asciiTheme="minorHAnsi" w:hAnsiTheme="minorHAnsi"/>
              <w:sz w:val="18"/>
            </w:rPr>
            <w:id w:val="1701662413"/>
            <w:placeholder>
              <w:docPart w:val="01D6A7A9541F4FF3B25566F5D1403D6D"/>
            </w:placeholder>
            <w:date w:fullDate="2021-09-10T00:00:00Z">
              <w:dateFormat w:val="dd-MM-yyyy"/>
              <w:lid w:val="da-DK"/>
              <w:storeMappedDataAs w:val="dateTime"/>
              <w:calendar w:val="gregorian"/>
            </w:date>
          </w:sdtPr>
          <w:sdtEndPr/>
          <w:sdtContent>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7538" w:rsidRPr="00DC0237" w:rsidRDefault="00E97538" w:rsidP="00E97538">
                <w:pPr>
                  <w:pStyle w:val="Ingenafstand"/>
                  <w:rPr>
                    <w:rFonts w:asciiTheme="minorHAnsi" w:eastAsia="Times New Roman" w:hAnsiTheme="minorHAnsi"/>
                    <w:b/>
                    <w:sz w:val="18"/>
                    <w:lang w:eastAsia="da-DK"/>
                  </w:rPr>
                </w:pPr>
                <w:r w:rsidRPr="00DC0237">
                  <w:rPr>
                    <w:rFonts w:asciiTheme="minorHAnsi" w:hAnsiTheme="minorHAnsi"/>
                    <w:sz w:val="18"/>
                  </w:rPr>
                  <w:t>10-09-2021</w:t>
                </w:r>
              </w:p>
            </w:tc>
          </w:sdtContent>
        </w:sdt>
      </w:tr>
      <w:tr w:rsidR="00E97538" w:rsidRPr="00DC0237" w:rsidTr="00FC2945">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100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200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300 DK</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325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400 DK</w:t>
            </w:r>
          </w:p>
        </w:tc>
      </w:tr>
      <w:tr w:rsidR="00E97538" w:rsidRPr="00DC0237" w:rsidTr="00094051">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E97538" w:rsidRPr="00DC0237" w:rsidRDefault="00E97538" w:rsidP="00E97538">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LOR 400</w:t>
            </w:r>
          </w:p>
        </w:tc>
      </w:tr>
      <w:tr w:rsidR="00E97538" w:rsidRPr="00DC0237" w:rsidTr="00E97538">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ANTAGET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FORVENTET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FASTLAGT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 DETALJERET</w:t>
            </w:r>
          </w:p>
        </w:tc>
      </w:tr>
      <w:tr w:rsidR="00A47AF9" w:rsidRPr="00DC0237" w:rsidTr="00E97538">
        <w:trPr>
          <w:trHeight w:val="1134"/>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A47AF9" w:rsidRPr="00DC0237" w:rsidRDefault="00A47AF9" w:rsidP="00A47AF9">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47AF9" w:rsidRPr="00DC0237" w:rsidRDefault="00A47AF9" w:rsidP="00A47AF9">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Inventar defineres på forventet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47AF9" w:rsidRPr="00DC0237" w:rsidRDefault="00A47AF9" w:rsidP="00A47AF9">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xml:space="preserve">Inventar defineres på fastlagt niveau for geometri, </w:t>
            </w:r>
          </w:p>
          <w:p w:rsidR="00A47AF9" w:rsidRPr="00DC0237" w:rsidRDefault="00A47AF9" w:rsidP="00A47AF9">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47AF9" w:rsidRPr="00DC0237" w:rsidRDefault="00A47AF9" w:rsidP="00A47AF9">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xml:space="preserve">Inventar defineres på endeligt niveau for geometri, </w:t>
            </w:r>
          </w:p>
          <w:p w:rsidR="00A47AF9" w:rsidRPr="00DC0237" w:rsidRDefault="00A47AF9" w:rsidP="00A47AF9">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A47AF9" w:rsidRPr="00DC0237" w:rsidRDefault="00A47AF9" w:rsidP="00A47AF9">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xml:space="preserve">Inventar defineres på endelig detaljeret niveau </w:t>
            </w:r>
          </w:p>
          <w:p w:rsidR="00A47AF9" w:rsidRPr="00DC0237" w:rsidRDefault="00A47AF9" w:rsidP="00A47AF9">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for geometri, placering og tilhørende egenskabsdata i henhold til faktiske produktvalg</w:t>
            </w:r>
            <w:r w:rsidRPr="00DC0237">
              <w:rPr>
                <w:rFonts w:asciiTheme="minorHAnsi" w:eastAsia="Times New Roman" w:hAnsiTheme="minorHAnsi" w:cs="Tahoma"/>
                <w:color w:val="1D3175" w:themeColor="text2"/>
                <w:sz w:val="18"/>
                <w:szCs w:val="20"/>
                <w:lang w:eastAsia="da-DK"/>
              </w:rPr>
              <w:t>.</w:t>
            </w:r>
          </w:p>
        </w:tc>
      </w:tr>
      <w:tr w:rsidR="00A47AF9" w:rsidRPr="00DC0237" w:rsidTr="00094051">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47AF9" w:rsidRPr="00DC0237" w:rsidRDefault="00A47AF9" w:rsidP="00A47AF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47AF9" w:rsidRPr="00DC0237" w:rsidRDefault="00A47AF9" w:rsidP="00A47AF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47AF9" w:rsidRPr="00DC0237" w:rsidRDefault="00A47AF9" w:rsidP="00A47AF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47AF9" w:rsidRPr="00DC0237" w:rsidRDefault="00A47AF9" w:rsidP="00A47AF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A47AF9" w:rsidRPr="00DC0237" w:rsidRDefault="00A47AF9" w:rsidP="00A47AF9">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LOG 400</w:t>
            </w:r>
          </w:p>
        </w:tc>
      </w:tr>
      <w:tr w:rsidR="00A47AF9" w:rsidRPr="00DC0237" w:rsidTr="00E97538">
        <w:trPr>
          <w:trHeight w:val="28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47AF9" w:rsidRPr="00DC0237" w:rsidRDefault="00A47AF9" w:rsidP="00A47AF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FORSLAGSNIVEAU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47AF9" w:rsidRPr="00DC0237" w:rsidRDefault="00A47AF9" w:rsidP="00A47AF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GENERISK 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47AF9" w:rsidRPr="00DC0237" w:rsidRDefault="00A47AF9" w:rsidP="00A47AF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TYPE-NIVEAU</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47AF9" w:rsidRPr="00DC0237" w:rsidRDefault="00A47AF9" w:rsidP="00A47AF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DETALJERET TYPE-NIVEAU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A47AF9" w:rsidRPr="00DC0237" w:rsidRDefault="00A47AF9" w:rsidP="00A47AF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PRODUKTIONSNIVEAU</w:t>
            </w:r>
          </w:p>
        </w:tc>
      </w:tr>
      <w:tr w:rsidR="00A47AF9" w:rsidRPr="00DC0237" w:rsidTr="00E97538">
        <w:trPr>
          <w:trHeight w:val="2270"/>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tcPr>
          <w:p w:rsidR="00A47AF9" w:rsidRPr="00DC0237" w:rsidRDefault="00A47AF9" w:rsidP="00A47AF9">
            <w:pPr>
              <w:pStyle w:val="Ingenafstand"/>
              <w:rPr>
                <w:rFonts w:asciiTheme="minorHAnsi" w:eastAsia="Times New Roman" w:hAnsiTheme="minorHAnsi" w:cs="Times New Roman"/>
                <w:noProof/>
                <w:color w:val="222B35"/>
                <w:sz w:val="18"/>
                <w:szCs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A47AF9" w:rsidRPr="00DC0237" w:rsidRDefault="00A47AF9" w:rsidP="00A47AF9">
            <w:pPr>
              <w:pStyle w:val="Ingenafstand"/>
              <w:rPr>
                <w:rFonts w:asciiTheme="minorHAnsi" w:eastAsia="Times New Roman" w:hAnsiTheme="minorHAnsi"/>
                <w:sz w:val="18"/>
                <w:lang w:eastAsia="da-DK"/>
              </w:rPr>
            </w:pPr>
            <w:r w:rsidRPr="00DC0237">
              <w:rPr>
                <w:rFonts w:asciiTheme="minorHAnsi" w:hAnsiTheme="minorHAnsi"/>
                <w:noProof/>
                <w:lang w:eastAsia="da-DK"/>
              </w:rPr>
              <w:drawing>
                <wp:inline distT="0" distB="0" distL="0" distR="0" wp14:anchorId="47A807A6" wp14:editId="143A3AA8">
                  <wp:extent cx="1573619" cy="1355991"/>
                  <wp:effectExtent l="0" t="0" r="7620" b="0"/>
                  <wp:docPr id="447" name="Billed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duotone>
                              <a:schemeClr val="accent2">
                                <a:shade val="45000"/>
                                <a:satMod val="135000"/>
                              </a:schemeClr>
                              <a:prstClr val="white"/>
                            </a:duotone>
                          </a:blip>
                          <a:stretch>
                            <a:fillRect/>
                          </a:stretch>
                        </pic:blipFill>
                        <pic:spPr>
                          <a:xfrm>
                            <a:off x="0" y="0"/>
                            <a:ext cx="1577159" cy="1359042"/>
                          </a:xfrm>
                          <a:prstGeom prst="rect">
                            <a:avLst/>
                          </a:prstGeom>
                        </pic:spPr>
                      </pic:pic>
                    </a:graphicData>
                  </a:graphic>
                </wp:inline>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A47AF9" w:rsidRPr="00DC0237" w:rsidRDefault="00A47AF9" w:rsidP="00A47AF9">
            <w:pPr>
              <w:pStyle w:val="Ingenafstand"/>
              <w:rPr>
                <w:rFonts w:asciiTheme="minorHAnsi" w:eastAsia="Times New Roman" w:hAnsiTheme="minorHAnsi"/>
                <w:sz w:val="18"/>
                <w:lang w:eastAsia="da-DK"/>
              </w:rPr>
            </w:pPr>
            <w:r w:rsidRPr="00DC0237">
              <w:rPr>
                <w:rFonts w:asciiTheme="minorHAnsi" w:hAnsiTheme="minorHAnsi"/>
                <w:noProof/>
                <w:lang w:eastAsia="da-DK"/>
              </w:rPr>
              <w:drawing>
                <wp:inline distT="0" distB="0" distL="0" distR="0" wp14:anchorId="18E90039" wp14:editId="3DBA3F3B">
                  <wp:extent cx="1605516" cy="1381089"/>
                  <wp:effectExtent l="0" t="0" r="0" b="0"/>
                  <wp:docPr id="448" name="Billed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duotone>
                              <a:schemeClr val="accent2">
                                <a:shade val="45000"/>
                                <a:satMod val="135000"/>
                              </a:schemeClr>
                              <a:prstClr val="white"/>
                            </a:duotone>
                          </a:blip>
                          <a:stretch>
                            <a:fillRect/>
                          </a:stretch>
                        </pic:blipFill>
                        <pic:spPr>
                          <a:xfrm>
                            <a:off x="0" y="0"/>
                            <a:ext cx="1612991" cy="1387519"/>
                          </a:xfrm>
                          <a:prstGeom prst="rect">
                            <a:avLst/>
                          </a:prstGeom>
                        </pic:spPr>
                      </pic:pic>
                    </a:graphicData>
                  </a:graphic>
                </wp:inline>
              </w:drawing>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A47AF9" w:rsidRPr="00DC0237" w:rsidRDefault="00A47AF9" w:rsidP="00A47AF9">
            <w:pPr>
              <w:pStyle w:val="Ingenafstand"/>
              <w:rPr>
                <w:rFonts w:asciiTheme="minorHAnsi" w:eastAsia="Times New Roman" w:hAnsiTheme="minorHAnsi"/>
                <w:sz w:val="18"/>
                <w:lang w:eastAsia="da-DK"/>
              </w:rPr>
            </w:pPr>
            <w:r w:rsidRPr="00DC0237">
              <w:rPr>
                <w:rFonts w:asciiTheme="minorHAnsi" w:hAnsiTheme="minorHAnsi"/>
                <w:noProof/>
                <w:lang w:eastAsia="da-DK"/>
              </w:rPr>
              <w:drawing>
                <wp:inline distT="0" distB="0" distL="0" distR="0" wp14:anchorId="2D18A0F0" wp14:editId="24E2DD3F">
                  <wp:extent cx="1504568" cy="1414130"/>
                  <wp:effectExtent l="0" t="0" r="635" b="0"/>
                  <wp:docPr id="449" name="Billed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duotone>
                              <a:schemeClr val="accent2">
                                <a:shade val="45000"/>
                                <a:satMod val="135000"/>
                              </a:schemeClr>
                              <a:prstClr val="white"/>
                            </a:duotone>
                          </a:blip>
                          <a:stretch>
                            <a:fillRect/>
                          </a:stretch>
                        </pic:blipFill>
                        <pic:spPr>
                          <a:xfrm>
                            <a:off x="0" y="0"/>
                            <a:ext cx="1513150" cy="1422197"/>
                          </a:xfrm>
                          <a:prstGeom prst="rect">
                            <a:avLst/>
                          </a:prstGeom>
                        </pic:spPr>
                      </pic:pic>
                    </a:graphicData>
                  </a:graphic>
                </wp:inline>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A47AF9" w:rsidRPr="00DC0237" w:rsidRDefault="00A47AF9" w:rsidP="00A47AF9">
            <w:pPr>
              <w:pStyle w:val="Ingenafstand"/>
              <w:rPr>
                <w:rFonts w:asciiTheme="minorHAnsi" w:eastAsia="Times New Roman" w:hAnsiTheme="minorHAnsi"/>
                <w:sz w:val="18"/>
                <w:lang w:eastAsia="da-DK"/>
              </w:rPr>
            </w:pPr>
            <w:r w:rsidRPr="00DC0237">
              <w:rPr>
                <w:rFonts w:asciiTheme="minorHAnsi" w:hAnsiTheme="minorHAnsi"/>
                <w:noProof/>
                <w:lang w:eastAsia="da-DK"/>
              </w:rPr>
              <w:drawing>
                <wp:inline distT="0" distB="0" distL="0" distR="0" wp14:anchorId="2E4E8D5C" wp14:editId="1691C33D">
                  <wp:extent cx="1594883" cy="1377003"/>
                  <wp:effectExtent l="0" t="0" r="5715" b="0"/>
                  <wp:docPr id="450" name="Billed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duotone>
                              <a:schemeClr val="accent2">
                                <a:shade val="45000"/>
                                <a:satMod val="135000"/>
                              </a:schemeClr>
                              <a:prstClr val="white"/>
                            </a:duotone>
                          </a:blip>
                          <a:stretch>
                            <a:fillRect/>
                          </a:stretch>
                        </pic:blipFill>
                        <pic:spPr>
                          <a:xfrm>
                            <a:off x="0" y="0"/>
                            <a:ext cx="1601052" cy="1382329"/>
                          </a:xfrm>
                          <a:prstGeom prst="rect">
                            <a:avLst/>
                          </a:prstGeom>
                        </pic:spPr>
                      </pic:pic>
                    </a:graphicData>
                  </a:graphic>
                </wp:inline>
              </w:drawing>
            </w:r>
          </w:p>
        </w:tc>
      </w:tr>
      <w:tr w:rsidR="00A47AF9" w:rsidRPr="00DC0237" w:rsidTr="00E97538">
        <w:trPr>
          <w:trHeight w:val="187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hideMark/>
          </w:tcPr>
          <w:p w:rsidR="00A47AF9" w:rsidRPr="00DC0237" w:rsidRDefault="00A47AF9" w:rsidP="00A47AF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47AF9" w:rsidRPr="00DC0237" w:rsidRDefault="00A47AF9" w:rsidP="00A47AF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Inventar modelleres i maks</w:t>
            </w:r>
            <w:r w:rsidRPr="00DC0237">
              <w:rPr>
                <w:rFonts w:asciiTheme="minorHAnsi" w:eastAsia="Times New Roman" w:hAnsiTheme="minorHAnsi" w:cs="Tahoma"/>
                <w:color w:val="1D3175" w:themeColor="text2"/>
                <w:sz w:val="18"/>
                <w:lang w:eastAsia="da-DK"/>
              </w:rPr>
              <w:t xml:space="preserve">. </w:t>
            </w:r>
            <w:r w:rsidRPr="00DC0237">
              <w:rPr>
                <w:rFonts w:asciiTheme="minorHAnsi" w:eastAsia="Times New Roman" w:hAnsiTheme="minorHAnsi"/>
                <w:color w:val="1D3175" w:themeColor="text2"/>
                <w:sz w:val="18"/>
                <w:lang w:eastAsia="da-DK"/>
              </w:rPr>
              <w:t xml:space="preserve">ydre kontur opdelt på </w:t>
            </w:r>
          </w:p>
          <w:p w:rsidR="00A47AF9" w:rsidRPr="00DC0237" w:rsidRDefault="00A47AF9" w:rsidP="00A47AF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overordnede typer</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47AF9" w:rsidRPr="00DC0237" w:rsidRDefault="00A47AF9" w:rsidP="00A47AF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Inventar modelleres i maks</w:t>
            </w:r>
            <w:r w:rsidRPr="00DC0237">
              <w:rPr>
                <w:rFonts w:asciiTheme="minorHAnsi" w:eastAsia="Times New Roman" w:hAnsiTheme="minorHAnsi" w:cs="Tahoma"/>
                <w:color w:val="1D3175" w:themeColor="text2"/>
                <w:sz w:val="18"/>
                <w:lang w:eastAsia="da-DK"/>
              </w:rPr>
              <w:t xml:space="preserve">. </w:t>
            </w:r>
            <w:r w:rsidRPr="00DC0237">
              <w:rPr>
                <w:rFonts w:asciiTheme="minorHAnsi" w:eastAsia="Times New Roman" w:hAnsiTheme="minorHAnsi"/>
                <w:color w:val="1D3175" w:themeColor="text2"/>
                <w:sz w:val="18"/>
                <w:lang w:eastAsia="da-DK"/>
              </w:rPr>
              <w:t>ydre kontur opdelt på typer</w:t>
            </w:r>
            <w:r w:rsidRPr="00DC0237">
              <w:rPr>
                <w:rFonts w:asciiTheme="minorHAnsi" w:eastAsia="Times New Roman" w:hAnsiTheme="minorHAnsi" w:cs="Tahoma"/>
                <w:color w:val="1D3175" w:themeColor="text2"/>
                <w:sz w:val="18"/>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47AF9" w:rsidRPr="00DC0237" w:rsidRDefault="00A47AF9" w:rsidP="00A47AF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Inventar modelleres i maks</w:t>
            </w:r>
            <w:r w:rsidRPr="00DC0237">
              <w:rPr>
                <w:rFonts w:asciiTheme="minorHAnsi" w:eastAsia="Times New Roman" w:hAnsiTheme="minorHAnsi" w:cs="Tahoma"/>
                <w:color w:val="1D3175" w:themeColor="text2"/>
                <w:sz w:val="18"/>
                <w:lang w:eastAsia="da-DK"/>
              </w:rPr>
              <w:t xml:space="preserve">. </w:t>
            </w:r>
            <w:r w:rsidRPr="00DC0237">
              <w:rPr>
                <w:rFonts w:asciiTheme="minorHAnsi" w:eastAsia="Times New Roman" w:hAnsiTheme="minorHAnsi"/>
                <w:color w:val="1D3175" w:themeColor="text2"/>
                <w:sz w:val="18"/>
                <w:lang w:eastAsia="da-DK"/>
              </w:rPr>
              <w:t>ydre kontur opdelt på typer</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A47AF9" w:rsidRPr="00DC0237" w:rsidRDefault="00A47AF9" w:rsidP="00A47AF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Inventar modelleres opdelt på typer</w:t>
            </w:r>
            <w:r w:rsidRPr="00DC0237">
              <w:rPr>
                <w:rFonts w:asciiTheme="minorHAnsi" w:eastAsia="Times New Roman" w:hAnsiTheme="minorHAnsi" w:cs="Tahoma"/>
                <w:color w:val="1D3175" w:themeColor="text2"/>
                <w:sz w:val="18"/>
                <w:lang w:eastAsia="da-DK"/>
              </w:rPr>
              <w:t>.</w:t>
            </w:r>
          </w:p>
        </w:tc>
      </w:tr>
      <w:tr w:rsidR="00A47AF9" w:rsidRPr="00DC0237" w:rsidTr="006E1FB7">
        <w:trPr>
          <w:trHeight w:val="283"/>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A47AF9" w:rsidRPr="00DC0237" w:rsidRDefault="00A47AF9" w:rsidP="00A47AF9">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9.6 MÆNGDEFORTEGNELSE</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bottom"/>
            <w:hideMark/>
          </w:tcPr>
          <w:p w:rsidR="00A47AF9" w:rsidRPr="00DC0237" w:rsidRDefault="00A47AF9" w:rsidP="00A47AF9">
            <w:pPr>
              <w:spacing w:after="0"/>
              <w:outlineLvl w:val="0"/>
              <w:rPr>
                <w:rFonts w:eastAsia="Times New Roman" w:cs="Times New Roman"/>
                <w:b/>
                <w:color w:val="1D3175" w:themeColor="text2"/>
                <w:sz w:val="20"/>
                <w:szCs w:val="20"/>
                <w:lang w:eastAsia="da-DK"/>
              </w:rPr>
            </w:pPr>
            <w:r w:rsidRPr="00DC0237">
              <w:rPr>
                <w:rFonts w:eastAsia="Times New Roman" w:cs="Times New Roman"/>
                <w:b/>
                <w:color w:val="1D3175" w:themeColor="text2"/>
                <w:sz w:val="20"/>
                <w:szCs w:val="20"/>
                <w:lang w:eastAsia="da-DK"/>
              </w:rPr>
              <w:t> </w:t>
            </w:r>
          </w:p>
        </w:tc>
      </w:tr>
      <w:tr w:rsidR="00A47AF9" w:rsidRPr="00DC0237" w:rsidTr="006E1FB7">
        <w:trPr>
          <w:trHeight w:val="285"/>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47AF9" w:rsidRPr="00DC0237" w:rsidRDefault="00A47AF9" w:rsidP="00A47AF9">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47AF9" w:rsidRPr="00DC0237" w:rsidRDefault="00A47AF9" w:rsidP="00A47AF9">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47AF9" w:rsidRPr="00DC0237" w:rsidRDefault="00A47AF9" w:rsidP="00A47AF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47AF9" w:rsidRPr="00DC0237" w:rsidRDefault="00A47AF9" w:rsidP="00A47AF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A47AF9" w:rsidRPr="00DC0237" w:rsidRDefault="00A47AF9" w:rsidP="00A47AF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r>
      <w:tr w:rsidR="00A47AF9" w:rsidRPr="00DC0237" w:rsidTr="006E1FB7">
        <w:trPr>
          <w:trHeight w:val="285"/>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A47AF9" w:rsidRPr="00DC0237" w:rsidRDefault="00A47AF9" w:rsidP="00A47AF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A47AF9" w:rsidRPr="00DC0237" w:rsidRDefault="00A47AF9" w:rsidP="00A47AF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A47AF9" w:rsidRPr="00DC0237" w:rsidRDefault="00A47AF9" w:rsidP="00A47AF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A47AF9" w:rsidRPr="00DC0237" w:rsidRDefault="00A47AF9" w:rsidP="00A47AF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bottom"/>
            <w:hideMark/>
          </w:tcPr>
          <w:p w:rsidR="00A47AF9" w:rsidRPr="00DC0237" w:rsidRDefault="00A47AF9" w:rsidP="00A47AF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r>
      <w:tr w:rsidR="00A47AF9" w:rsidRPr="00DC0237" w:rsidTr="00CD3013">
        <w:trPr>
          <w:trHeight w:val="285"/>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47AF9" w:rsidRPr="00DC0237" w:rsidRDefault="00A47AF9" w:rsidP="00A47AF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lastRenderedPageBreak/>
              <w:t>LOI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47AF9" w:rsidRPr="00DC0237" w:rsidRDefault="00A47AF9" w:rsidP="00A47AF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47AF9" w:rsidRPr="00DC0237" w:rsidRDefault="00A47AF9" w:rsidP="00A47AF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47AF9" w:rsidRPr="00DC0237" w:rsidRDefault="00A47AF9" w:rsidP="00A47AF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A47AF9" w:rsidRPr="00DC0237" w:rsidRDefault="00A47AF9" w:rsidP="00A47AF9">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LOI 400</w:t>
            </w:r>
          </w:p>
        </w:tc>
      </w:tr>
      <w:tr w:rsidR="00911D7D"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911D7D" w:rsidRPr="00DC0237" w:rsidRDefault="00911D7D" w:rsidP="00911D7D">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9.1 KLASSIFIKATION</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911D7D" w:rsidRPr="00DC0237" w:rsidRDefault="00911D7D" w:rsidP="00911D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911D7D"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b/>
                <w:color w:val="1D3175" w:themeColor="text2"/>
                <w:sz w:val="18"/>
                <w:szCs w:val="18"/>
              </w:rPr>
            </w:pPr>
            <w:r w:rsidRPr="0036655A">
              <w:rPr>
                <w:b/>
                <w:color w:val="1D3175" w:themeColor="text2"/>
                <w:sz w:val="18"/>
                <w:szCs w:val="18"/>
              </w:rPr>
              <w:t>Klassifikationskode version</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r w:rsidRPr="00F33537">
              <w:rPr>
                <w:color w:val="1D3175" w:themeColor="text2"/>
                <w:sz w:val="18"/>
                <w:szCs w:val="18"/>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r w:rsidRPr="00F33537">
              <w:rPr>
                <w:color w:val="1D3175" w:themeColor="text2"/>
                <w:sz w:val="18"/>
                <w:szCs w:val="18"/>
              </w:rPr>
              <w:t>…</w:t>
            </w: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b/>
                <w:color w:val="1D3175" w:themeColor="text2"/>
                <w:sz w:val="18"/>
                <w:szCs w:val="18"/>
              </w:rPr>
            </w:pPr>
            <w:r>
              <w:rPr>
                <w:b/>
                <w:color w:val="1D3175" w:themeColor="text2"/>
                <w:sz w:val="18"/>
                <w:szCs w:val="18"/>
              </w:rPr>
              <w:t>Topnode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b/>
                <w:color w:val="1D3175" w:themeColor="text2"/>
                <w:sz w:val="18"/>
                <w:szCs w:val="18"/>
              </w:rPr>
            </w:pPr>
            <w:r>
              <w:rPr>
                <w:b/>
                <w:color w:val="1D3175" w:themeColor="text2"/>
                <w:sz w:val="18"/>
                <w:szCs w:val="18"/>
              </w:rPr>
              <w:t>Hovedtype-ID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b/>
                <w:color w:val="1D3175" w:themeColor="text2"/>
                <w:sz w:val="18"/>
                <w:szCs w:val="18"/>
              </w:rPr>
            </w:pPr>
            <w:r>
              <w:rPr>
                <w:b/>
                <w:color w:val="1D3175" w:themeColor="text2"/>
                <w:sz w:val="18"/>
                <w:szCs w:val="18"/>
              </w:rPr>
              <w:t>Klassekode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b/>
                <w:color w:val="1D3175" w:themeColor="text2"/>
                <w:sz w:val="18"/>
                <w:szCs w:val="18"/>
              </w:rPr>
            </w:pPr>
            <w:r>
              <w:rPr>
                <w:b/>
                <w:color w:val="1D3175" w:themeColor="text2"/>
                <w:sz w:val="18"/>
                <w:szCs w:val="18"/>
              </w:rPr>
              <w:t>Hovedtypenavn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b/>
                <w:color w:val="1D3175" w:themeColor="text2"/>
                <w:sz w:val="18"/>
                <w:szCs w:val="18"/>
              </w:rPr>
            </w:pPr>
            <w:r>
              <w:rPr>
                <w:b/>
                <w:color w:val="1D3175" w:themeColor="text2"/>
                <w:sz w:val="18"/>
                <w:szCs w:val="18"/>
              </w:rPr>
              <w:t>Klassenavn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b/>
                <w:color w:val="1D3175" w:themeColor="text2"/>
                <w:sz w:val="18"/>
                <w:szCs w:val="18"/>
              </w:rPr>
            </w:pPr>
            <w:r>
              <w:rPr>
                <w:b/>
                <w:color w:val="1D3175" w:themeColor="text2"/>
                <w:sz w:val="18"/>
                <w:szCs w:val="18"/>
              </w:rPr>
              <w:t>Undertype-ID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b/>
                <w:color w:val="1D3175" w:themeColor="text2"/>
                <w:sz w:val="18"/>
                <w:szCs w:val="18"/>
              </w:rPr>
            </w:pPr>
            <w:r>
              <w:rPr>
                <w:b/>
                <w:color w:val="1D3175" w:themeColor="text2"/>
                <w:sz w:val="18"/>
                <w:szCs w:val="18"/>
              </w:rPr>
              <w:t>Klassifikation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b/>
                <w:color w:val="1D3175" w:themeColor="text2"/>
                <w:sz w:val="18"/>
                <w:szCs w:val="18"/>
              </w:rPr>
            </w:pPr>
            <w:r>
              <w:rPr>
                <w:b/>
                <w:color w:val="1D3175" w:themeColor="text2"/>
                <w:sz w:val="18"/>
                <w:szCs w:val="18"/>
              </w:rPr>
              <w:t>Undertypenavn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36655A" w:rsidRDefault="00911D7D" w:rsidP="00911D7D">
            <w:pPr>
              <w:pStyle w:val="Tabel"/>
              <w:rPr>
                <w:b/>
                <w:color w:val="1D3175" w:themeColor="text2"/>
                <w:sz w:val="18"/>
                <w:szCs w:val="18"/>
              </w:rPr>
            </w:pPr>
            <w:r w:rsidRPr="0036655A">
              <w:rPr>
                <w:b/>
                <w:color w:val="1D3175" w:themeColor="text2"/>
                <w:sz w:val="18"/>
                <w:szCs w:val="18"/>
              </w:rPr>
              <w:t>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36655A" w:rsidRDefault="00911D7D" w:rsidP="00911D7D">
            <w:pPr>
              <w:pStyle w:val="Tabel"/>
              <w:rPr>
                <w:b/>
                <w:color w:val="1D3175" w:themeColor="text2"/>
                <w:sz w:val="18"/>
                <w:szCs w:val="18"/>
              </w:rPr>
            </w:pPr>
            <w:r w:rsidRPr="0036655A">
              <w:rPr>
                <w:b/>
                <w:color w:val="1D3175" w:themeColor="text2"/>
                <w:sz w:val="18"/>
                <w:szCs w:val="18"/>
              </w:rPr>
              <w:t>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36655A" w:rsidRDefault="00911D7D" w:rsidP="00911D7D">
            <w:pPr>
              <w:pStyle w:val="Tabel"/>
              <w:rPr>
                <w:i/>
                <w:color w:val="1D3175" w:themeColor="text2"/>
                <w:sz w:val="18"/>
                <w:szCs w:val="18"/>
              </w:rPr>
            </w:pPr>
            <w:r w:rsidRPr="0036655A">
              <w:rPr>
                <w:i/>
                <w:color w:val="1D3175" w:themeColor="text2"/>
                <w:sz w:val="18"/>
                <w:szCs w:val="18"/>
              </w:rPr>
              <w:t>Produkt-ID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911D7D" w:rsidRPr="00DC0237" w:rsidRDefault="00911D7D" w:rsidP="00911D7D">
            <w:pPr>
              <w:pStyle w:val="Ingenafstand"/>
              <w:rPr>
                <w:rFonts w:asciiTheme="minorHAnsi" w:eastAsia="Times New Roman" w:hAnsiTheme="minorHAnsi" w:cs="Times New Roman"/>
                <w:b/>
                <w:bCs/>
                <w:i/>
                <w:color w:val="1D3175" w:themeColor="text2"/>
                <w:szCs w:val="20"/>
                <w:lang w:eastAsia="da-DK"/>
              </w:rPr>
            </w:pPr>
            <w:r w:rsidRPr="00DC0237">
              <w:rPr>
                <w:rFonts w:asciiTheme="minorHAnsi" w:eastAsia="Times New Roman" w:hAnsiTheme="minorHAnsi"/>
                <w:b/>
                <w:i/>
                <w:color w:val="1D3175" w:themeColor="text2"/>
                <w:lang w:eastAsia="da-DK"/>
              </w:rPr>
              <w:t>9.4 DIGITAL PROJEKTERING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911D7D" w:rsidRPr="00DC0237" w:rsidRDefault="00911D7D" w:rsidP="00911D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911D7D"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DC0237" w:rsidRDefault="00911D7D" w:rsidP="00911D7D">
            <w:pPr>
              <w:pStyle w:val="Tabel"/>
              <w:rPr>
                <w:color w:val="1D3175" w:themeColor="text2"/>
                <w:sz w:val="18"/>
                <w:szCs w:val="18"/>
              </w:rPr>
            </w:pPr>
            <w:r w:rsidRPr="00DC0237">
              <w:rPr>
                <w:color w:val="1D3175" w:themeColor="text2"/>
                <w:sz w:val="18"/>
                <w:szCs w:val="18"/>
              </w:rPr>
              <w:t> </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36655A" w:rsidRDefault="00911D7D" w:rsidP="00911D7D">
            <w:pPr>
              <w:pStyle w:val="Ingenafstand"/>
              <w:rPr>
                <w:rFonts w:asciiTheme="minorHAnsi" w:eastAsia="Times New Roman" w:hAnsiTheme="minorHAnsi"/>
                <w:b/>
                <w:color w:val="50AC30" w:themeColor="accent3"/>
                <w:sz w:val="18"/>
                <w:szCs w:val="18"/>
                <w:lang w:eastAsia="da-DK"/>
              </w:rPr>
            </w:pPr>
            <w:r w:rsidRPr="0036655A">
              <w:rPr>
                <w:rFonts w:asciiTheme="minorHAnsi" w:eastAsia="Times New Roman" w:hAnsiTheme="minorHAnsi"/>
                <w:b/>
                <w:color w:val="50AC30" w:themeColor="accent3"/>
                <w:sz w:val="18"/>
                <w:szCs w:val="18"/>
                <w:lang w:eastAsia="da-DK"/>
              </w:rPr>
              <w:t>Typenavn</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DC0237" w:rsidRDefault="00911D7D" w:rsidP="00911D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DC0237" w:rsidRDefault="00911D7D" w:rsidP="00911D7D">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36655A" w:rsidRDefault="00911D7D" w:rsidP="00911D7D">
            <w:pPr>
              <w:pStyle w:val="Ingenafstand"/>
              <w:rPr>
                <w:rFonts w:asciiTheme="minorHAnsi" w:eastAsia="Times New Roman" w:hAnsiTheme="minorHAnsi"/>
                <w:b/>
                <w:color w:val="50AC30" w:themeColor="accent3"/>
                <w:sz w:val="18"/>
                <w:szCs w:val="18"/>
                <w:lang w:eastAsia="da-DK"/>
              </w:rPr>
            </w:pPr>
            <w:r>
              <w:rPr>
                <w:rFonts w:asciiTheme="minorHAnsi" w:eastAsia="Times New Roman" w:hAnsiTheme="minorHAnsi"/>
                <w:b/>
                <w:color w:val="50AC30" w:themeColor="accent3"/>
                <w:sz w:val="18"/>
                <w:szCs w:val="18"/>
                <w:lang w:eastAsia="da-DK"/>
              </w:rPr>
              <w:t>Bredde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Brændbar(e) materialer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Brændbar(e) materialer</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36655A" w:rsidRDefault="002724F8" w:rsidP="00911D7D">
            <w:pPr>
              <w:pStyle w:val="Ingenafstand"/>
              <w:rPr>
                <w:rFonts w:asciiTheme="minorHAnsi" w:eastAsia="Times New Roman" w:hAnsiTheme="minorHAnsi"/>
                <w:b/>
                <w:strike/>
                <w:color w:val="1D3175" w:themeColor="text2"/>
                <w:sz w:val="18"/>
                <w:szCs w:val="18"/>
                <w:lang w:eastAsia="da-DK"/>
              </w:rPr>
            </w:pPr>
            <w:r w:rsidRPr="002724F8">
              <w:rPr>
                <w:rFonts w:asciiTheme="minorHAnsi" w:eastAsia="Times New Roman" w:hAnsiTheme="minorHAnsi"/>
                <w:b/>
                <w:color w:val="50AC30" w:themeColor="accent3"/>
                <w:sz w:val="18"/>
                <w:szCs w:val="18"/>
                <w:lang w:eastAsia="da-DK"/>
              </w:rPr>
              <w:t>Enterprise</w:t>
            </w: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DC0237" w:rsidRDefault="00911D7D" w:rsidP="00911D7D">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36655A" w:rsidRDefault="00911D7D" w:rsidP="00911D7D">
            <w:pPr>
              <w:pStyle w:val="Ingenafstand"/>
              <w:rPr>
                <w:rFonts w:asciiTheme="minorHAnsi" w:eastAsia="Times New Roman" w:hAnsiTheme="minorHAnsi"/>
                <w:b/>
                <w:color w:val="50AC30" w:themeColor="accent3"/>
                <w:sz w:val="18"/>
                <w:szCs w:val="18"/>
                <w:lang w:eastAsia="da-DK"/>
              </w:rPr>
            </w:pPr>
            <w:r>
              <w:rPr>
                <w:rFonts w:asciiTheme="minorHAnsi" w:eastAsia="Times New Roman" w:hAnsiTheme="minorHAnsi"/>
                <w:b/>
                <w:color w:val="50AC30" w:themeColor="accent3"/>
                <w:sz w:val="18"/>
                <w:szCs w:val="18"/>
                <w:lang w:eastAsia="da-DK"/>
              </w:rPr>
              <w:t>Højde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911D7D" w:rsidRDefault="00911D7D" w:rsidP="00911D7D">
            <w:pPr>
              <w:pStyle w:val="Tabel"/>
              <w:rPr>
                <w:i/>
                <w:color w:val="1D3175" w:themeColor="text2"/>
                <w:sz w:val="18"/>
                <w:szCs w:val="18"/>
              </w:rPr>
            </w:pPr>
            <w:r w:rsidRPr="00911D7D">
              <w:rPr>
                <w:i/>
                <w:color w:val="1D3175" w:themeColor="text2"/>
                <w:sz w:val="18"/>
                <w:szCs w:val="18"/>
              </w:rPr>
              <w:t>Adgangskontrol</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166FC6" w:rsidRDefault="00166FC6" w:rsidP="00911D7D">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Producent</w:t>
            </w: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r w:rsidRPr="00F335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911D7D" w:rsidRDefault="00911D7D" w:rsidP="00911D7D">
            <w:pPr>
              <w:pStyle w:val="Ingenafstand"/>
              <w:rPr>
                <w:rFonts w:asciiTheme="minorHAnsi" w:eastAsia="Times New Roman" w:hAnsiTheme="minorHAnsi"/>
                <w:b/>
                <w:color w:val="50AC30" w:themeColor="accent3"/>
                <w:sz w:val="18"/>
                <w:szCs w:val="18"/>
                <w:lang w:eastAsia="da-DK"/>
              </w:rPr>
            </w:pPr>
            <w:r w:rsidRPr="00911D7D">
              <w:rPr>
                <w:rFonts w:asciiTheme="minorHAnsi" w:eastAsia="Times New Roman" w:hAnsiTheme="minorHAnsi"/>
                <w:b/>
                <w:color w:val="50AC30" w:themeColor="accent3"/>
                <w:sz w:val="18"/>
                <w:szCs w:val="18"/>
                <w:lang w:eastAsia="da-DK"/>
              </w:rPr>
              <w:t>Længde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i/>
                <w:color w:val="1D3175" w:themeColor="text2"/>
                <w:sz w:val="18"/>
                <w:szCs w:val="18"/>
                <w:lang w:eastAsia="da-DK"/>
              </w:rPr>
            </w:pPr>
            <w:r>
              <w:rPr>
                <w:rFonts w:eastAsia="Times New Roman"/>
                <w:i/>
                <w:color w:val="1D3175" w:themeColor="text2"/>
                <w:sz w:val="18"/>
                <w:szCs w:val="18"/>
              </w:rPr>
              <w:t>Bygningsnummer</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166FC6" w:rsidRDefault="00166FC6" w:rsidP="00911D7D">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Byggepladszone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Produktnavn</w:t>
            </w: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911D7D" w:rsidRDefault="00911D7D" w:rsidP="00911D7D">
            <w:pPr>
              <w:pStyle w:val="Ingenafstand"/>
              <w:rPr>
                <w:rFonts w:asciiTheme="minorHAnsi" w:eastAsia="Times New Roman" w:hAnsiTheme="minorHAnsi"/>
                <w:b/>
                <w:color w:val="50AC30" w:themeColor="accent3"/>
                <w:sz w:val="18"/>
                <w:szCs w:val="18"/>
                <w:lang w:eastAsia="da-DK"/>
              </w:rPr>
            </w:pPr>
            <w:r w:rsidRPr="00911D7D">
              <w:rPr>
                <w:rFonts w:asciiTheme="minorHAnsi" w:eastAsia="Times New Roman" w:hAnsiTheme="minorHAnsi"/>
                <w:b/>
                <w:color w:val="50AC30" w:themeColor="accent3"/>
                <w:sz w:val="18"/>
                <w:szCs w:val="18"/>
                <w:lang w:eastAsia="da-DK"/>
              </w:rPr>
              <w:t>Dybde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Produktnummer</w:t>
            </w: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36655A" w:rsidRDefault="00911D7D" w:rsidP="00911D7D">
            <w:pPr>
              <w:pStyle w:val="Ingenafstand"/>
              <w:rPr>
                <w:rFonts w:asciiTheme="minorHAnsi" w:eastAsia="Times New Roman" w:hAnsiTheme="minorHAnsi"/>
                <w:i/>
                <w:color w:val="1D3175" w:themeColor="text2"/>
                <w:sz w:val="18"/>
                <w:szCs w:val="18"/>
                <w:lang w:eastAsia="da-DK"/>
              </w:rPr>
            </w:pPr>
            <w:r w:rsidRPr="0036655A">
              <w:rPr>
                <w:rFonts w:asciiTheme="minorHAnsi" w:eastAsia="Times New Roman" w:hAnsiTheme="minorHAnsi"/>
                <w:i/>
                <w:color w:val="1D3175" w:themeColor="text2"/>
                <w:sz w:val="18"/>
                <w:szCs w:val="18"/>
                <w:lang w:eastAsia="da-DK"/>
              </w:rPr>
              <w:t>Er udvendig</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i/>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Modelnummer</w:t>
            </w: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color w:val="1D3175" w:themeColor="text2"/>
                <w:sz w:val="18"/>
                <w:szCs w:val="18"/>
                <w:lang w:eastAsia="da-DK"/>
              </w:rPr>
            </w:pPr>
            <w:r w:rsidRPr="00F335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i/>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Serienummer</w:t>
            </w: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color w:val="1D3175" w:themeColor="text2"/>
                <w:sz w:val="18"/>
                <w:szCs w:val="18"/>
                <w:lang w:eastAsia="da-DK"/>
              </w:rPr>
            </w:pPr>
            <w:r w:rsidRPr="00F335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Systemnøglenummer</w:t>
            </w: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F33537" w:rsidRDefault="00911D7D" w:rsidP="00911D7D">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Globalt varenummer (GTIN-/GS1)</w:t>
            </w: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F33537" w:rsidRDefault="00911D7D" w:rsidP="00911D7D">
            <w:pPr>
              <w:pStyle w:val="Ingenafstand"/>
              <w:rPr>
                <w:rFonts w:asciiTheme="minorHAnsi" w:eastAsia="Times New Roman" w:hAnsiTheme="minorHAnsi"/>
                <w:color w:val="1D3175" w:themeColor="text2"/>
                <w:sz w:val="18"/>
                <w:szCs w:val="18"/>
                <w:lang w:eastAsia="da-DK"/>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F33537" w:rsidRDefault="00911D7D" w:rsidP="00911D7D">
            <w:pPr>
              <w:pStyle w:val="Ingenafstand"/>
              <w:rPr>
                <w:rFonts w:asciiTheme="minorHAnsi" w:eastAsia="Times New Roman" w:hAnsiTheme="minorHAnsi"/>
                <w:color w:val="1D3175" w:themeColor="text2"/>
                <w:sz w:val="18"/>
                <w:szCs w:val="18"/>
                <w:lang w:eastAsia="da-DK"/>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F33537" w:rsidRDefault="00911D7D" w:rsidP="00911D7D">
            <w:pPr>
              <w:pStyle w:val="Ingenafstand"/>
              <w:rPr>
                <w:rFonts w:asciiTheme="minorHAnsi" w:eastAsia="Times New Roman" w:hAnsiTheme="minorHAnsi"/>
                <w:color w:val="1D3175" w:themeColor="text2"/>
                <w:sz w:val="18"/>
                <w:szCs w:val="18"/>
                <w:lang w:eastAsia="da-DK"/>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F33537" w:rsidRDefault="00911D7D" w:rsidP="00911D7D">
            <w:pPr>
              <w:pStyle w:val="Ingenafstand"/>
              <w:rPr>
                <w:rFonts w:asciiTheme="minorHAnsi" w:eastAsia="Times New Roman" w:hAnsiTheme="minorHAnsi"/>
                <w:color w:val="1D3175" w:themeColor="text2"/>
                <w:sz w:val="18"/>
                <w:szCs w:val="18"/>
                <w:lang w:eastAsia="da-DK"/>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F33537" w:rsidRDefault="00911D7D" w:rsidP="00911D7D">
            <w:pPr>
              <w:pStyle w:val="Ingenafstand"/>
              <w:rPr>
                <w:rFonts w:asciiTheme="minorHAnsi" w:eastAsia="Times New Roman" w:hAnsiTheme="minorHAnsi"/>
                <w:color w:val="1D3175" w:themeColor="text2"/>
                <w:sz w:val="18"/>
                <w:szCs w:val="18"/>
                <w:lang w:eastAsia="da-DK"/>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911D7D" w:rsidRDefault="00911D7D" w:rsidP="00911D7D">
            <w:pPr>
              <w:pStyle w:val="Tabel"/>
              <w:rPr>
                <w:i/>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DC02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DC02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DC02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DC02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DC02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DC02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tcPr>
          <w:p w:rsidR="00911D7D" w:rsidRPr="00DC0237" w:rsidRDefault="00911D7D" w:rsidP="00911D7D">
            <w:pPr>
              <w:pStyle w:val="Tabel"/>
              <w:rPr>
                <w:color w:val="1D3175" w:themeColor="text2"/>
                <w:sz w:val="18"/>
                <w:szCs w:val="18"/>
              </w:rPr>
            </w:pPr>
          </w:p>
        </w:tc>
      </w:tr>
    </w:tbl>
    <w:p w:rsidR="00CF0019" w:rsidRPr="00DC0237" w:rsidRDefault="00CF0019" w:rsidP="00CF0019">
      <w:pPr>
        <w:pStyle w:val="Overskrift2"/>
        <w:numPr>
          <w:ilvl w:val="0"/>
          <w:numId w:val="0"/>
        </w:numPr>
        <w:ind w:left="851" w:hanging="851"/>
      </w:pPr>
      <w:bookmarkStart w:id="30" w:name="_Toc144113201"/>
      <w:r w:rsidRPr="00DC0237">
        <w:lastRenderedPageBreak/>
        <w:t>[</w:t>
      </w:r>
      <w:r w:rsidR="00DC0237" w:rsidRPr="00DC0237">
        <w:t>K07_</w:t>
      </w:r>
      <w:r w:rsidR="00325C14">
        <w:t>M999</w:t>
      </w:r>
      <w:r w:rsidRPr="00DC0237">
        <w:t>] Elektronik og IT, El-føringsvej</w:t>
      </w:r>
      <w:bookmarkEnd w:id="30"/>
    </w:p>
    <w:tbl>
      <w:tblPr>
        <w:tblW w:w="13530" w:type="dxa"/>
        <w:tblInd w:w="-65" w:type="dxa"/>
        <w:tblCellMar>
          <w:left w:w="70" w:type="dxa"/>
          <w:right w:w="70" w:type="dxa"/>
        </w:tblCellMar>
        <w:tblLook w:val="04A0" w:firstRow="1" w:lastRow="0" w:firstColumn="1" w:lastColumn="0" w:noHBand="0" w:noVBand="1"/>
      </w:tblPr>
      <w:tblGrid>
        <w:gridCol w:w="2758"/>
        <w:gridCol w:w="2693"/>
        <w:gridCol w:w="2693"/>
        <w:gridCol w:w="1396"/>
        <w:gridCol w:w="1297"/>
        <w:gridCol w:w="2693"/>
      </w:tblGrid>
      <w:tr w:rsidR="00E97538" w:rsidRPr="00DC0237" w:rsidTr="00E97538">
        <w:trPr>
          <w:trHeight w:val="283"/>
        </w:trPr>
        <w:tc>
          <w:tcPr>
            <w:tcW w:w="9540"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tcPr>
          <w:p w:rsidR="00E97538" w:rsidRPr="00DC0237" w:rsidRDefault="00A47AF9" w:rsidP="00E97538">
            <w:pPr>
              <w:pStyle w:val="Ingenafstand"/>
              <w:rPr>
                <w:rFonts w:asciiTheme="minorHAnsi" w:eastAsia="Times New Roman" w:hAnsiTheme="minorHAnsi"/>
                <w:b/>
                <w:sz w:val="18"/>
                <w:lang w:eastAsia="da-DK"/>
              </w:rPr>
            </w:pPr>
            <w:r w:rsidRPr="00DC0237">
              <w:rPr>
                <w:rFonts w:asciiTheme="minorHAnsi" w:hAnsiTheme="minorHAnsi"/>
                <w:sz w:val="18"/>
              </w:rPr>
              <w:t>Gælder for kabelbakker, kabelstiger, installationskanaler, kabelrør mv</w:t>
            </w:r>
            <w:r w:rsidRPr="00DC0237">
              <w:rPr>
                <w:rFonts w:asciiTheme="minorHAnsi" w:hAnsiTheme="minorHAnsi" w:cs="Tahoma"/>
                <w:sz w:val="18"/>
              </w:rPr>
              <w:t>.</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7538" w:rsidRPr="00DC0237" w:rsidRDefault="00E97538" w:rsidP="00E97538">
            <w:pPr>
              <w:pStyle w:val="Ingenafstand"/>
              <w:rPr>
                <w:rFonts w:asciiTheme="minorHAnsi" w:eastAsia="Times New Roman" w:hAnsiTheme="minorHAnsi"/>
                <w:b/>
                <w:sz w:val="18"/>
                <w:lang w:eastAsia="da-DK"/>
              </w:rPr>
            </w:pPr>
            <w:r w:rsidRPr="00DC0237">
              <w:rPr>
                <w:rFonts w:asciiTheme="minorHAnsi" w:eastAsia="Times New Roman" w:hAnsiTheme="minorHAnsi"/>
                <w:b/>
                <w:sz w:val="18"/>
                <w:lang w:eastAsia="da-DK"/>
              </w:rPr>
              <w:t>Versionsdato</w:t>
            </w:r>
          </w:p>
        </w:tc>
        <w:sdt>
          <w:sdtPr>
            <w:rPr>
              <w:rFonts w:asciiTheme="minorHAnsi" w:hAnsiTheme="minorHAnsi"/>
              <w:sz w:val="18"/>
            </w:rPr>
            <w:id w:val="1454836960"/>
            <w:placeholder>
              <w:docPart w:val="E1E97A63190E460CBC95186DB54A7AB4"/>
            </w:placeholder>
            <w:date w:fullDate="2021-09-10T00:00:00Z">
              <w:dateFormat w:val="dd-MM-yyyy"/>
              <w:lid w:val="da-DK"/>
              <w:storeMappedDataAs w:val="dateTime"/>
              <w:calendar w:val="gregorian"/>
            </w:date>
          </w:sdtPr>
          <w:sdtEndPr/>
          <w:sdtContent>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7538" w:rsidRPr="00DC0237" w:rsidRDefault="00E97538" w:rsidP="00E97538">
                <w:pPr>
                  <w:pStyle w:val="Ingenafstand"/>
                  <w:rPr>
                    <w:rFonts w:asciiTheme="minorHAnsi" w:eastAsia="Times New Roman" w:hAnsiTheme="minorHAnsi"/>
                    <w:b/>
                    <w:sz w:val="18"/>
                    <w:lang w:eastAsia="da-DK"/>
                  </w:rPr>
                </w:pPr>
                <w:r w:rsidRPr="00DC0237">
                  <w:rPr>
                    <w:rFonts w:asciiTheme="minorHAnsi" w:hAnsiTheme="minorHAnsi"/>
                    <w:sz w:val="18"/>
                  </w:rPr>
                  <w:t>10-09-2021</w:t>
                </w:r>
              </w:p>
            </w:tc>
          </w:sdtContent>
        </w:sdt>
      </w:tr>
      <w:tr w:rsidR="00E97538" w:rsidRPr="00DC0237" w:rsidTr="00FC2945">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100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200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300 DK</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325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400 DK</w:t>
            </w:r>
          </w:p>
        </w:tc>
      </w:tr>
      <w:tr w:rsidR="00E97538" w:rsidRPr="00DC0237" w:rsidTr="00CD3013">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E97538" w:rsidRPr="00DC0237" w:rsidRDefault="00E97538" w:rsidP="00E97538">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LOR 400</w:t>
            </w:r>
          </w:p>
        </w:tc>
      </w:tr>
      <w:tr w:rsidR="00E97538" w:rsidRPr="00DC0237" w:rsidTr="00E97538">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ANTAGET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FORVENTET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FASTLAGT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 DETALJERET</w:t>
            </w:r>
          </w:p>
        </w:tc>
      </w:tr>
      <w:tr w:rsidR="00A47AF9" w:rsidRPr="00DC0237" w:rsidTr="00E97538">
        <w:trPr>
          <w:trHeight w:val="1134"/>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A47AF9" w:rsidRPr="00DC0237" w:rsidRDefault="00A47AF9" w:rsidP="00A47AF9">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47AF9" w:rsidRPr="00DC0237" w:rsidRDefault="00A47AF9" w:rsidP="00A47AF9">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Føringsveje defineres på forventet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47AF9" w:rsidRPr="00DC0237" w:rsidRDefault="00A47AF9" w:rsidP="00A47AF9">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Føringsveje defineres på fastlagt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47AF9" w:rsidRPr="00DC0237" w:rsidRDefault="00A47AF9" w:rsidP="00A47AF9">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Føringsveje defineres på endeligt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A47AF9" w:rsidRPr="00DC0237" w:rsidRDefault="00A47AF9" w:rsidP="00A47AF9">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Føringsveje defineres på endelig detaljeret niveau for geometri, placering og tilhørende egenskabsdata i henhold til faktiske produktvalg</w:t>
            </w:r>
            <w:r w:rsidRPr="00DC0237">
              <w:rPr>
                <w:rFonts w:asciiTheme="minorHAnsi" w:eastAsia="Times New Roman" w:hAnsiTheme="minorHAnsi" w:cs="Tahoma"/>
                <w:color w:val="1D3175" w:themeColor="text2"/>
                <w:sz w:val="18"/>
                <w:szCs w:val="20"/>
                <w:lang w:eastAsia="da-DK"/>
              </w:rPr>
              <w:t>.</w:t>
            </w:r>
          </w:p>
        </w:tc>
      </w:tr>
      <w:tr w:rsidR="00A47AF9" w:rsidRPr="00DC0237" w:rsidTr="00FC2945">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47AF9" w:rsidRPr="00DC0237" w:rsidRDefault="00A47AF9" w:rsidP="00A47AF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47AF9" w:rsidRPr="00DC0237" w:rsidRDefault="00A47AF9" w:rsidP="00A47AF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47AF9" w:rsidRPr="00DC0237" w:rsidRDefault="00A47AF9" w:rsidP="00A47AF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47AF9" w:rsidRPr="00DC0237" w:rsidRDefault="00A47AF9" w:rsidP="00A47AF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D966" w:themeFill="accent4" w:themeFillTint="99"/>
            <w:noWrap/>
            <w:vAlign w:val="center"/>
            <w:hideMark/>
          </w:tcPr>
          <w:p w:rsidR="00A47AF9" w:rsidRPr="00DC0237" w:rsidRDefault="00A47AF9" w:rsidP="00A47AF9">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LOG 400</w:t>
            </w:r>
          </w:p>
        </w:tc>
      </w:tr>
      <w:tr w:rsidR="00A47AF9" w:rsidRPr="00DC0237" w:rsidTr="00E97538">
        <w:trPr>
          <w:trHeight w:val="28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47AF9" w:rsidRPr="00DC0237" w:rsidRDefault="00A47AF9" w:rsidP="00A47AF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FORSLAGSNIVEAU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47AF9" w:rsidRPr="00DC0237" w:rsidRDefault="00A47AF9" w:rsidP="00A47AF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GENERISK 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47AF9" w:rsidRPr="00DC0237" w:rsidRDefault="00A47AF9" w:rsidP="00A47AF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TYPE-NIVEAU</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47AF9" w:rsidRPr="00DC0237" w:rsidRDefault="00A47AF9" w:rsidP="00A47AF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DETALJERET TYPE-NIVEAU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A47AF9" w:rsidRPr="00DC0237" w:rsidRDefault="00A47AF9" w:rsidP="00A47AF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PRODUKTIONSNIVEAU</w:t>
            </w:r>
          </w:p>
        </w:tc>
      </w:tr>
      <w:tr w:rsidR="00A47AF9" w:rsidRPr="00DC0237" w:rsidTr="00A47AF9">
        <w:trPr>
          <w:trHeight w:val="2718"/>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tcPr>
          <w:p w:rsidR="00A47AF9" w:rsidRPr="00DC0237" w:rsidRDefault="00A47AF9" w:rsidP="00A47AF9">
            <w:pPr>
              <w:pStyle w:val="Ingenafstand"/>
              <w:rPr>
                <w:rFonts w:asciiTheme="minorHAnsi" w:eastAsia="Times New Roman" w:hAnsiTheme="minorHAnsi" w:cs="Times New Roman"/>
                <w:noProof/>
                <w:color w:val="222B35"/>
                <w:sz w:val="18"/>
                <w:szCs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A47AF9" w:rsidRPr="00DC0237" w:rsidRDefault="00A47AF9" w:rsidP="00A47AF9">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14560" behindDoc="0" locked="0" layoutInCell="1" allowOverlap="1" wp14:anchorId="76583933" wp14:editId="31975097">
                  <wp:simplePos x="0" y="0"/>
                  <wp:positionH relativeFrom="column">
                    <wp:posOffset>59350</wp:posOffset>
                  </wp:positionH>
                  <wp:positionV relativeFrom="paragraph">
                    <wp:posOffset>49678</wp:posOffset>
                  </wp:positionV>
                  <wp:extent cx="1446027" cy="1583359"/>
                  <wp:effectExtent l="0" t="0" r="1905" b="0"/>
                  <wp:wrapNone/>
                  <wp:docPr id="114" name="Billed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46027" cy="1583359"/>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A47AF9" w:rsidRPr="00DC0237" w:rsidRDefault="00A47AF9" w:rsidP="00A47AF9">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15584" behindDoc="0" locked="0" layoutInCell="1" allowOverlap="1" wp14:anchorId="14FB7C76" wp14:editId="0EE278E9">
                  <wp:simplePos x="0" y="0"/>
                  <wp:positionH relativeFrom="column">
                    <wp:posOffset>89033</wp:posOffset>
                  </wp:positionH>
                  <wp:positionV relativeFrom="paragraph">
                    <wp:posOffset>58771</wp:posOffset>
                  </wp:positionV>
                  <wp:extent cx="1254642" cy="1614306"/>
                  <wp:effectExtent l="0" t="0" r="3175" b="5080"/>
                  <wp:wrapNone/>
                  <wp:docPr id="115" name="Billed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56463" cy="1616649"/>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A47AF9" w:rsidRPr="00DC0237" w:rsidRDefault="00A47AF9" w:rsidP="00A47AF9">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16608" behindDoc="0" locked="0" layoutInCell="1" allowOverlap="1" wp14:anchorId="21454568" wp14:editId="79847A8C">
                  <wp:simplePos x="0" y="0"/>
                  <wp:positionH relativeFrom="column">
                    <wp:posOffset>148059</wp:posOffset>
                  </wp:positionH>
                  <wp:positionV relativeFrom="paragraph">
                    <wp:posOffset>60621</wp:posOffset>
                  </wp:positionV>
                  <wp:extent cx="1265274" cy="1615789"/>
                  <wp:effectExtent l="0" t="0" r="0" b="3810"/>
                  <wp:wrapNone/>
                  <wp:docPr id="116" name="Billed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5274" cy="1615789"/>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A47AF9" w:rsidRPr="00DC0237" w:rsidRDefault="00A47AF9" w:rsidP="00A47AF9">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17632" behindDoc="0" locked="0" layoutInCell="1" allowOverlap="1" wp14:anchorId="6A5E4FE8" wp14:editId="3F2C6BA5">
                  <wp:simplePos x="0" y="0"/>
                  <wp:positionH relativeFrom="column">
                    <wp:posOffset>168688</wp:posOffset>
                  </wp:positionH>
                  <wp:positionV relativeFrom="paragraph">
                    <wp:posOffset>49515</wp:posOffset>
                  </wp:positionV>
                  <wp:extent cx="1265274" cy="1615789"/>
                  <wp:effectExtent l="0" t="0" r="0" b="3810"/>
                  <wp:wrapNone/>
                  <wp:docPr id="117" name="Billed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5274" cy="1615789"/>
                          </a:xfrm>
                          <a:prstGeom prst="rect">
                            <a:avLst/>
                          </a:prstGeom>
                        </pic:spPr>
                      </pic:pic>
                    </a:graphicData>
                  </a:graphic>
                </wp:anchor>
              </w:drawing>
            </w:r>
          </w:p>
        </w:tc>
      </w:tr>
      <w:tr w:rsidR="00A47AF9" w:rsidRPr="00DC0237" w:rsidTr="00A47AF9">
        <w:trPr>
          <w:trHeight w:val="1382"/>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hideMark/>
          </w:tcPr>
          <w:p w:rsidR="00A47AF9" w:rsidRPr="00DC0237" w:rsidRDefault="00A47AF9" w:rsidP="00A47AF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47AF9" w:rsidRPr="00DC0237" w:rsidRDefault="00A47AF9" w:rsidP="00A47AF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Føringsveje modelleres som fælles generiske volumenobjekter for alle installationer i maks. ydre kontur inkl</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frirum til omkringliggende bygningsdele</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47AF9" w:rsidRPr="00DC0237" w:rsidRDefault="00A47AF9" w:rsidP="00A47AF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Føringsveje modelleres i maks</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ydre dimensioner</w:t>
            </w:r>
            <w:r w:rsidRPr="00DC0237">
              <w:rPr>
                <w:rFonts w:asciiTheme="minorHAnsi" w:eastAsia="Times New Roman" w:hAnsiTheme="minorHAnsi" w:cs="Tahoma"/>
                <w:color w:val="1D3175" w:themeColor="text2"/>
                <w:sz w:val="18"/>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47AF9" w:rsidRPr="00DC0237" w:rsidRDefault="00A47AF9" w:rsidP="00A47AF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Føringsveje modelleres i ydre dimensioner</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A47AF9" w:rsidRPr="00DC0237" w:rsidRDefault="00A47AF9" w:rsidP="00A47AF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Føringsveje modelleres i dimensioner baseret på faktiske produktvalg og produktionslængde</w:t>
            </w:r>
            <w:r w:rsidRPr="00DC0237">
              <w:rPr>
                <w:rFonts w:asciiTheme="minorHAnsi" w:eastAsia="Times New Roman" w:hAnsiTheme="minorHAnsi" w:cs="Tahoma"/>
                <w:color w:val="1D3175" w:themeColor="text2"/>
                <w:sz w:val="18"/>
                <w:lang w:eastAsia="da-DK"/>
              </w:rPr>
              <w:t>.</w:t>
            </w:r>
          </w:p>
        </w:tc>
      </w:tr>
      <w:tr w:rsidR="00A47AF9" w:rsidRPr="00DC0237" w:rsidTr="006E1FB7">
        <w:trPr>
          <w:trHeight w:val="283"/>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A47AF9" w:rsidRPr="00DC0237" w:rsidRDefault="00A47AF9" w:rsidP="00A47AF9">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9.6 MÆNGDEFORTEGNELSE</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bottom"/>
            <w:hideMark/>
          </w:tcPr>
          <w:p w:rsidR="00A47AF9" w:rsidRPr="00DC0237" w:rsidRDefault="00A47AF9" w:rsidP="00A47AF9">
            <w:pPr>
              <w:spacing w:after="0"/>
              <w:outlineLvl w:val="0"/>
              <w:rPr>
                <w:rFonts w:eastAsia="Times New Roman" w:cs="Times New Roman"/>
                <w:b/>
                <w:color w:val="1D3175" w:themeColor="text2"/>
                <w:sz w:val="20"/>
                <w:szCs w:val="20"/>
                <w:lang w:eastAsia="da-DK"/>
              </w:rPr>
            </w:pPr>
            <w:r w:rsidRPr="00DC0237">
              <w:rPr>
                <w:rFonts w:eastAsia="Times New Roman" w:cs="Times New Roman"/>
                <w:b/>
                <w:color w:val="1D3175" w:themeColor="text2"/>
                <w:sz w:val="20"/>
                <w:szCs w:val="20"/>
                <w:lang w:eastAsia="da-DK"/>
              </w:rPr>
              <w:t> </w:t>
            </w:r>
          </w:p>
        </w:tc>
      </w:tr>
      <w:tr w:rsidR="00A47AF9" w:rsidRPr="00DC0237" w:rsidTr="006E1FB7">
        <w:trPr>
          <w:trHeight w:val="285"/>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47AF9" w:rsidRPr="00DC0237" w:rsidRDefault="00A47AF9" w:rsidP="00A47AF9">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47AF9" w:rsidRPr="00DC0237" w:rsidRDefault="00A47AF9" w:rsidP="00A47AF9">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47AF9" w:rsidRPr="00DC0237" w:rsidRDefault="00A47AF9" w:rsidP="00A47AF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47AF9" w:rsidRPr="00DC0237" w:rsidRDefault="00A47AF9" w:rsidP="00A47AF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A47AF9" w:rsidRPr="00DC0237" w:rsidRDefault="00A47AF9" w:rsidP="00A47AF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r>
      <w:tr w:rsidR="00A47AF9" w:rsidRPr="00DC0237" w:rsidTr="006E1FB7">
        <w:trPr>
          <w:trHeight w:val="285"/>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A47AF9" w:rsidRPr="00DC0237" w:rsidRDefault="00A47AF9" w:rsidP="00A47AF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A47AF9" w:rsidRPr="00DC0237" w:rsidRDefault="00A47AF9" w:rsidP="00A47AF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A47AF9" w:rsidRPr="00DC0237" w:rsidRDefault="00A47AF9" w:rsidP="00A47AF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A47AF9" w:rsidRPr="00DC0237" w:rsidRDefault="00A47AF9" w:rsidP="00A47AF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bottom"/>
            <w:hideMark/>
          </w:tcPr>
          <w:p w:rsidR="00A47AF9" w:rsidRPr="00DC0237" w:rsidRDefault="00A47AF9" w:rsidP="00A47AF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r>
      <w:tr w:rsidR="00A47AF9" w:rsidRPr="00DC0237" w:rsidTr="00CD3013">
        <w:trPr>
          <w:trHeight w:val="285"/>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47AF9" w:rsidRPr="00DC0237" w:rsidRDefault="00A47AF9" w:rsidP="00A47AF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lastRenderedPageBreak/>
              <w:t>LOI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47AF9" w:rsidRPr="00DC0237" w:rsidRDefault="00A47AF9" w:rsidP="00A47AF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47AF9" w:rsidRPr="00DC0237" w:rsidRDefault="00A47AF9" w:rsidP="00A47AF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47AF9" w:rsidRPr="00DC0237" w:rsidRDefault="00A47AF9" w:rsidP="00A47AF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A47AF9" w:rsidRPr="00DC0237" w:rsidRDefault="00A47AF9" w:rsidP="00A47AF9">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LOI 400</w:t>
            </w:r>
          </w:p>
        </w:tc>
      </w:tr>
      <w:tr w:rsidR="00911D7D"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911D7D" w:rsidRPr="00DC0237" w:rsidRDefault="00911D7D" w:rsidP="00911D7D">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9.1 KLASSIFIKATION</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911D7D" w:rsidRPr="00DC0237" w:rsidRDefault="00911D7D" w:rsidP="00911D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911D7D"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b/>
                <w:color w:val="1D3175" w:themeColor="text2"/>
                <w:sz w:val="18"/>
                <w:szCs w:val="18"/>
              </w:rPr>
            </w:pPr>
            <w:r w:rsidRPr="0036655A">
              <w:rPr>
                <w:b/>
                <w:color w:val="1D3175" w:themeColor="text2"/>
                <w:sz w:val="18"/>
                <w:szCs w:val="18"/>
              </w:rPr>
              <w:t>Klassifikationskode version</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r w:rsidRPr="00F33537">
              <w:rPr>
                <w:color w:val="1D3175" w:themeColor="text2"/>
                <w:sz w:val="18"/>
                <w:szCs w:val="18"/>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r w:rsidRPr="00F33537">
              <w:rPr>
                <w:color w:val="1D3175" w:themeColor="text2"/>
                <w:sz w:val="18"/>
                <w:szCs w:val="18"/>
              </w:rPr>
              <w:t>…</w:t>
            </w: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b/>
                <w:color w:val="1D3175" w:themeColor="text2"/>
                <w:sz w:val="18"/>
                <w:szCs w:val="18"/>
              </w:rPr>
            </w:pPr>
            <w:r>
              <w:rPr>
                <w:b/>
                <w:color w:val="1D3175" w:themeColor="text2"/>
                <w:sz w:val="18"/>
                <w:szCs w:val="18"/>
              </w:rPr>
              <w:t>Topnode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b/>
                <w:color w:val="1D3175" w:themeColor="text2"/>
                <w:sz w:val="18"/>
                <w:szCs w:val="18"/>
              </w:rPr>
            </w:pPr>
            <w:r>
              <w:rPr>
                <w:b/>
                <w:color w:val="1D3175" w:themeColor="text2"/>
                <w:sz w:val="18"/>
                <w:szCs w:val="18"/>
              </w:rPr>
              <w:t>Hovedtype-ID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166FC6" w:rsidRDefault="00911D7D" w:rsidP="00911D7D">
            <w:pPr>
              <w:pStyle w:val="Tabel"/>
              <w:rPr>
                <w:i/>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b/>
                <w:color w:val="1D3175" w:themeColor="text2"/>
                <w:sz w:val="18"/>
                <w:szCs w:val="18"/>
              </w:rPr>
            </w:pPr>
            <w:r>
              <w:rPr>
                <w:b/>
                <w:color w:val="1D3175" w:themeColor="text2"/>
                <w:sz w:val="18"/>
                <w:szCs w:val="18"/>
              </w:rPr>
              <w:t>Klassekode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b/>
                <w:color w:val="1D3175" w:themeColor="text2"/>
                <w:sz w:val="18"/>
                <w:szCs w:val="18"/>
              </w:rPr>
            </w:pPr>
            <w:r>
              <w:rPr>
                <w:b/>
                <w:color w:val="1D3175" w:themeColor="text2"/>
                <w:sz w:val="18"/>
                <w:szCs w:val="18"/>
              </w:rPr>
              <w:t>Hovedtypenavn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b/>
                <w:color w:val="1D3175" w:themeColor="text2"/>
                <w:sz w:val="18"/>
                <w:szCs w:val="18"/>
              </w:rPr>
            </w:pPr>
            <w:r>
              <w:rPr>
                <w:b/>
                <w:color w:val="1D3175" w:themeColor="text2"/>
                <w:sz w:val="18"/>
                <w:szCs w:val="18"/>
              </w:rPr>
              <w:t>Klassenavn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b/>
                <w:color w:val="1D3175" w:themeColor="text2"/>
                <w:sz w:val="18"/>
                <w:szCs w:val="18"/>
              </w:rPr>
            </w:pPr>
            <w:r>
              <w:rPr>
                <w:b/>
                <w:color w:val="1D3175" w:themeColor="text2"/>
                <w:sz w:val="18"/>
                <w:szCs w:val="18"/>
              </w:rPr>
              <w:t>Undertype-ID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F33537" w:rsidRDefault="00911D7D" w:rsidP="00911D7D">
            <w:pPr>
              <w:pStyle w:val="Tabel"/>
              <w:rPr>
                <w:b/>
                <w:color w:val="1D3175" w:themeColor="text2"/>
                <w:sz w:val="18"/>
                <w:szCs w:val="18"/>
              </w:rPr>
            </w:pPr>
            <w:r>
              <w:rPr>
                <w:b/>
                <w:color w:val="1D3175" w:themeColor="text2"/>
                <w:sz w:val="18"/>
                <w:szCs w:val="18"/>
              </w:rPr>
              <w:t>Klassifikation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b/>
                <w:color w:val="1D3175" w:themeColor="text2"/>
                <w:sz w:val="18"/>
                <w:szCs w:val="18"/>
              </w:rPr>
            </w:pPr>
            <w:r>
              <w:rPr>
                <w:b/>
                <w:color w:val="1D3175" w:themeColor="text2"/>
                <w:sz w:val="18"/>
                <w:szCs w:val="18"/>
              </w:rPr>
              <w:t>Undertypenavn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36655A" w:rsidRDefault="00911D7D" w:rsidP="00911D7D">
            <w:pPr>
              <w:pStyle w:val="Tabel"/>
              <w:rPr>
                <w:b/>
                <w:color w:val="1D3175" w:themeColor="text2"/>
                <w:sz w:val="18"/>
                <w:szCs w:val="18"/>
              </w:rPr>
            </w:pPr>
            <w:r w:rsidRPr="0036655A">
              <w:rPr>
                <w:b/>
                <w:color w:val="1D3175" w:themeColor="text2"/>
                <w:sz w:val="18"/>
                <w:szCs w:val="18"/>
              </w:rPr>
              <w:t>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36655A" w:rsidRDefault="00911D7D" w:rsidP="00911D7D">
            <w:pPr>
              <w:pStyle w:val="Tabel"/>
              <w:rPr>
                <w:b/>
                <w:color w:val="1D3175" w:themeColor="text2"/>
                <w:sz w:val="18"/>
                <w:szCs w:val="18"/>
              </w:rPr>
            </w:pPr>
            <w:r w:rsidRPr="0036655A">
              <w:rPr>
                <w:b/>
                <w:color w:val="1D3175" w:themeColor="text2"/>
                <w:sz w:val="18"/>
                <w:szCs w:val="18"/>
              </w:rPr>
              <w:t>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36655A" w:rsidRDefault="00911D7D" w:rsidP="00911D7D">
            <w:pPr>
              <w:pStyle w:val="Tabel"/>
              <w:rPr>
                <w:i/>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F33537" w:rsidRDefault="00911D7D" w:rsidP="00911D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911D7D" w:rsidRPr="00F33537" w:rsidRDefault="00911D7D" w:rsidP="00911D7D">
            <w:pPr>
              <w:pStyle w:val="Tabel"/>
              <w:rPr>
                <w:color w:val="1D3175" w:themeColor="text2"/>
                <w:sz w:val="18"/>
                <w:szCs w:val="18"/>
              </w:rPr>
            </w:pPr>
          </w:p>
        </w:tc>
      </w:tr>
      <w:tr w:rsidR="00911D7D"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911D7D" w:rsidRPr="00DC0237" w:rsidRDefault="00911D7D" w:rsidP="00911D7D">
            <w:pPr>
              <w:pStyle w:val="Ingenafstand"/>
              <w:rPr>
                <w:rFonts w:asciiTheme="minorHAnsi" w:eastAsia="Times New Roman" w:hAnsiTheme="minorHAnsi" w:cs="Times New Roman"/>
                <w:b/>
                <w:bCs/>
                <w:i/>
                <w:color w:val="1D3175" w:themeColor="text2"/>
                <w:szCs w:val="20"/>
                <w:lang w:eastAsia="da-DK"/>
              </w:rPr>
            </w:pPr>
            <w:r w:rsidRPr="00DC0237">
              <w:rPr>
                <w:rFonts w:asciiTheme="minorHAnsi" w:eastAsia="Times New Roman" w:hAnsiTheme="minorHAnsi"/>
                <w:b/>
                <w:i/>
                <w:color w:val="1D3175" w:themeColor="text2"/>
                <w:lang w:eastAsia="da-DK"/>
              </w:rPr>
              <w:t>9.4 DIGITAL PROJEKTERING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911D7D" w:rsidRPr="00DC0237" w:rsidRDefault="00911D7D" w:rsidP="00911D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911D7D"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911D7D" w:rsidRPr="00DC0237" w:rsidRDefault="00911D7D" w:rsidP="00911D7D">
            <w:pPr>
              <w:pStyle w:val="Tabel"/>
              <w:rPr>
                <w:color w:val="1D3175" w:themeColor="text2"/>
                <w:sz w:val="18"/>
                <w:szCs w:val="18"/>
              </w:rPr>
            </w:pPr>
            <w:r w:rsidRPr="00DC0237">
              <w:rPr>
                <w:color w:val="1D3175" w:themeColor="text2"/>
                <w:sz w:val="18"/>
                <w:szCs w:val="18"/>
              </w:rPr>
              <w:t> </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166FC6" w:rsidRDefault="00911D7D" w:rsidP="00911D7D">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50AC30" w:themeColor="accent3"/>
                <w:sz w:val="18"/>
                <w:szCs w:val="18"/>
                <w:lang w:eastAsia="da-DK"/>
              </w:rPr>
              <w:t>Typenavn</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911D7D" w:rsidRPr="00DC0237" w:rsidRDefault="00911D7D" w:rsidP="00911D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tcPr>
          <w:p w:rsidR="00911D7D" w:rsidRPr="00DC0237" w:rsidRDefault="00911D7D" w:rsidP="00911D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166FC6" w:rsidRPr="00DC0237" w:rsidRDefault="00166FC6" w:rsidP="00166FC6">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166FC6" w:rsidRDefault="00166FC6" w:rsidP="00166FC6">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Længde (Placeholder)</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166FC6" w:rsidRDefault="00166FC6" w:rsidP="00166FC6">
            <w:pPr>
              <w:pStyle w:val="Ingenafstand"/>
              <w:rPr>
                <w:rFonts w:asciiTheme="minorHAnsi" w:eastAsia="Times New Roman" w:hAnsiTheme="minorHAnsi"/>
                <w:color w:val="1D3175" w:themeColor="text2"/>
                <w:sz w:val="18"/>
                <w:szCs w:val="18"/>
                <w:lang w:eastAsia="da-DK"/>
              </w:rPr>
            </w:pPr>
            <w:r w:rsidRPr="00166FC6">
              <w:rPr>
                <w:rFonts w:asciiTheme="minorHAnsi" w:eastAsia="Times New Roman" w:hAnsiTheme="minorHAnsi"/>
                <w:color w:val="3B8024" w:themeColor="accent3" w:themeShade="BF"/>
                <w:sz w:val="18"/>
                <w:szCs w:val="18"/>
                <w:lang w:eastAsia="da-DK"/>
              </w:rPr>
              <w:t>Centerkote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DC0237" w:rsidRDefault="00166FC6" w:rsidP="00166FC6">
            <w:pPr>
              <w:pStyle w:val="Ingenafstand"/>
              <w:rPr>
                <w:rFonts w:asciiTheme="minorHAnsi" w:eastAsia="Times New Roman" w:hAnsiTheme="minorHAnsi"/>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Brændbar(e) materialer</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2724F8" w:rsidRDefault="00166FC6" w:rsidP="00166FC6">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Materiale</w:t>
            </w: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166FC6" w:rsidRPr="00DC0237" w:rsidRDefault="00166FC6" w:rsidP="00166FC6">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166FC6" w:rsidRDefault="00166FC6" w:rsidP="00166FC6">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Bredde (Placeholder)</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166FC6" w:rsidRDefault="00166FC6" w:rsidP="00166FC6">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Højde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166FC6" w:rsidRDefault="00166FC6" w:rsidP="00166FC6">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2724F8" w:rsidRDefault="00166FC6" w:rsidP="00166FC6">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Sporinddeling</w:t>
            </w:r>
          </w:p>
        </w:tc>
      </w:tr>
      <w:tr w:rsidR="00166FC6"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166FC6" w:rsidRPr="00DC0237" w:rsidRDefault="00166FC6" w:rsidP="00166FC6">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166FC6" w:rsidRDefault="00166FC6" w:rsidP="00166FC6">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Højde (Placeholder)</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166FC6" w:rsidRDefault="00166FC6" w:rsidP="00166FC6">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Bredde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166FC6" w:rsidRPr="00166FC6" w:rsidRDefault="00166FC6" w:rsidP="00166FC6">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Byggepladszone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166FC6" w:rsidRPr="002724F8" w:rsidRDefault="00166FC6" w:rsidP="00166FC6">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Entreprise</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36655A" w:rsidRDefault="00500FE8" w:rsidP="00500FE8">
            <w:pPr>
              <w:pStyle w:val="Ingenafstand"/>
              <w:rPr>
                <w:rFonts w:asciiTheme="minorHAnsi" w:eastAsia="Times New Roman" w:hAnsiTheme="minorHAnsi"/>
                <w:i/>
                <w:color w:val="1D3175" w:themeColor="text2"/>
                <w:sz w:val="18"/>
                <w:szCs w:val="18"/>
                <w:lang w:eastAsia="da-DK"/>
              </w:rPr>
            </w:pPr>
            <w:r w:rsidRPr="0036655A">
              <w:rPr>
                <w:rFonts w:asciiTheme="minorHAnsi" w:eastAsia="Times New Roman" w:hAnsiTheme="minorHAnsi"/>
                <w:i/>
                <w:color w:val="1D3175" w:themeColor="text2"/>
                <w:sz w:val="18"/>
                <w:szCs w:val="18"/>
                <w:lang w:eastAsia="da-DK"/>
              </w:rPr>
              <w:t>Er udvendig</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Dybde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Længde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Tykkelse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Brændbar(e) materialer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r>
              <w:rPr>
                <w:rFonts w:eastAsia="Times New Roman"/>
                <w:i/>
                <w:color w:val="1D3175" w:themeColor="text2"/>
                <w:sz w:val="18"/>
                <w:szCs w:val="18"/>
              </w:rPr>
              <w:t>Bygningsnummer</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bl>
    <w:p w:rsidR="00CF0019" w:rsidRPr="00DC0237" w:rsidRDefault="00CF0019" w:rsidP="00CF0019">
      <w:pPr>
        <w:pStyle w:val="Overskrift2"/>
        <w:numPr>
          <w:ilvl w:val="0"/>
          <w:numId w:val="0"/>
        </w:numPr>
        <w:ind w:left="851" w:hanging="851"/>
      </w:pPr>
      <w:bookmarkStart w:id="31" w:name="_Toc144113202"/>
      <w:r w:rsidRPr="00DC0237">
        <w:lastRenderedPageBreak/>
        <w:t>[</w:t>
      </w:r>
      <w:r w:rsidR="00DC0237" w:rsidRPr="00DC0237">
        <w:t>K07_</w:t>
      </w:r>
      <w:r w:rsidR="00325C14">
        <w:t>M999</w:t>
      </w:r>
      <w:r w:rsidRPr="00DC0237">
        <w:t>] Elektronik og IT, El-komponent</w:t>
      </w:r>
      <w:bookmarkEnd w:id="31"/>
    </w:p>
    <w:tbl>
      <w:tblPr>
        <w:tblW w:w="13530" w:type="dxa"/>
        <w:tblInd w:w="-65" w:type="dxa"/>
        <w:tblCellMar>
          <w:left w:w="70" w:type="dxa"/>
          <w:right w:w="70" w:type="dxa"/>
        </w:tblCellMar>
        <w:tblLook w:val="04A0" w:firstRow="1" w:lastRow="0" w:firstColumn="1" w:lastColumn="0" w:noHBand="0" w:noVBand="1"/>
      </w:tblPr>
      <w:tblGrid>
        <w:gridCol w:w="2758"/>
        <w:gridCol w:w="2693"/>
        <w:gridCol w:w="2693"/>
        <w:gridCol w:w="1396"/>
        <w:gridCol w:w="1297"/>
        <w:gridCol w:w="2693"/>
      </w:tblGrid>
      <w:tr w:rsidR="00E97538" w:rsidRPr="00DC0237" w:rsidTr="00E97538">
        <w:trPr>
          <w:trHeight w:val="283"/>
        </w:trPr>
        <w:tc>
          <w:tcPr>
            <w:tcW w:w="9540"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tcPr>
          <w:p w:rsidR="00E97538" w:rsidRPr="00DC0237" w:rsidRDefault="00A47AF9" w:rsidP="00E97538">
            <w:pPr>
              <w:pStyle w:val="Ingenafstand"/>
              <w:rPr>
                <w:rFonts w:asciiTheme="minorHAnsi" w:eastAsia="Times New Roman" w:hAnsiTheme="minorHAnsi"/>
                <w:b/>
                <w:sz w:val="24"/>
                <w:lang w:eastAsia="da-DK"/>
              </w:rPr>
            </w:pPr>
            <w:r w:rsidRPr="00DC0237">
              <w:rPr>
                <w:rFonts w:asciiTheme="minorHAnsi" w:hAnsiTheme="minorHAnsi"/>
                <w:sz w:val="18"/>
              </w:rPr>
              <w:t>Gælder for alle typer af komponenter til Elinstallationer (tavler, centraler, rackskabe, belysningsarmaturer, stikkontakter, arbejdsstationer mv</w:t>
            </w:r>
            <w:r w:rsidRPr="00DC0237">
              <w:rPr>
                <w:rFonts w:asciiTheme="minorHAnsi" w:hAnsiTheme="minorHAnsi" w:cs="Tahoma"/>
                <w:sz w:val="18"/>
              </w:rPr>
              <w:t>.</w:t>
            </w:r>
            <w:r w:rsidRPr="00DC0237">
              <w:rPr>
                <w:rFonts w:asciiTheme="minorHAnsi" w:hAnsiTheme="minorHAnsi"/>
                <w:sz w:val="18"/>
              </w:rPr>
              <w:t>)</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7538" w:rsidRPr="00DC0237" w:rsidRDefault="00E97538" w:rsidP="00E97538">
            <w:pPr>
              <w:pStyle w:val="Ingenafstand"/>
              <w:rPr>
                <w:rFonts w:asciiTheme="minorHAnsi" w:eastAsia="Times New Roman" w:hAnsiTheme="minorHAnsi"/>
                <w:b/>
                <w:sz w:val="18"/>
                <w:lang w:eastAsia="da-DK"/>
              </w:rPr>
            </w:pPr>
            <w:r w:rsidRPr="00DC0237">
              <w:rPr>
                <w:rFonts w:asciiTheme="minorHAnsi" w:eastAsia="Times New Roman" w:hAnsiTheme="minorHAnsi"/>
                <w:b/>
                <w:sz w:val="18"/>
                <w:lang w:eastAsia="da-DK"/>
              </w:rPr>
              <w:t>Versionsdato</w:t>
            </w:r>
          </w:p>
        </w:tc>
        <w:sdt>
          <w:sdtPr>
            <w:rPr>
              <w:rFonts w:asciiTheme="minorHAnsi" w:hAnsiTheme="minorHAnsi"/>
              <w:sz w:val="18"/>
            </w:rPr>
            <w:id w:val="2062361221"/>
            <w:placeholder>
              <w:docPart w:val="6145EF3758814A8380BF9F1B580F213D"/>
            </w:placeholder>
            <w:date w:fullDate="2021-09-10T00:00:00Z">
              <w:dateFormat w:val="dd-MM-yyyy"/>
              <w:lid w:val="da-DK"/>
              <w:storeMappedDataAs w:val="dateTime"/>
              <w:calendar w:val="gregorian"/>
            </w:date>
          </w:sdtPr>
          <w:sdtEndPr/>
          <w:sdtContent>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7538" w:rsidRPr="00DC0237" w:rsidRDefault="00E97538" w:rsidP="00E97538">
                <w:pPr>
                  <w:pStyle w:val="Ingenafstand"/>
                  <w:rPr>
                    <w:rFonts w:asciiTheme="minorHAnsi" w:eastAsia="Times New Roman" w:hAnsiTheme="minorHAnsi"/>
                    <w:b/>
                    <w:sz w:val="18"/>
                    <w:lang w:eastAsia="da-DK"/>
                  </w:rPr>
                </w:pPr>
                <w:r w:rsidRPr="00DC0237">
                  <w:rPr>
                    <w:rFonts w:asciiTheme="minorHAnsi" w:hAnsiTheme="minorHAnsi"/>
                    <w:sz w:val="18"/>
                  </w:rPr>
                  <w:t>10-09-2021</w:t>
                </w:r>
              </w:p>
            </w:tc>
          </w:sdtContent>
        </w:sdt>
      </w:tr>
      <w:tr w:rsidR="00E97538" w:rsidRPr="00DC0237" w:rsidTr="00FC2945">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100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200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300 DK</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325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400 DK</w:t>
            </w:r>
          </w:p>
        </w:tc>
      </w:tr>
      <w:tr w:rsidR="00E97538" w:rsidRPr="00DC0237" w:rsidTr="00CD3013">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E97538" w:rsidRPr="00DC0237" w:rsidRDefault="00E97538" w:rsidP="00E97538">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LOR 400</w:t>
            </w:r>
          </w:p>
        </w:tc>
      </w:tr>
      <w:tr w:rsidR="00E97538" w:rsidRPr="00DC0237" w:rsidTr="00E97538">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ANTAGET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FORVENTET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FASTLAGT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 DETALJERET</w:t>
            </w:r>
          </w:p>
        </w:tc>
      </w:tr>
      <w:tr w:rsidR="00D45CC9" w:rsidRPr="00DC0237" w:rsidTr="00E97538">
        <w:trPr>
          <w:trHeight w:val="1134"/>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D45CC9" w:rsidRPr="00DC0237" w:rsidRDefault="00D45CC9" w:rsidP="00D45CC9">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D45CC9" w:rsidRPr="00DC0237" w:rsidRDefault="00D45CC9" w:rsidP="00D45CC9">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Komponenter defineres på forventet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D45CC9" w:rsidRPr="00DC0237" w:rsidRDefault="00D45CC9" w:rsidP="00D45CC9">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Komponenter defineres på fastlagt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D45CC9" w:rsidRPr="00DC0237" w:rsidRDefault="00D45CC9" w:rsidP="00D45CC9">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Komponenter defineres på endeligt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D45CC9" w:rsidRPr="00DC0237" w:rsidRDefault="00D45CC9" w:rsidP="00D45CC9">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Komponenter defineres på endelig detaljeret niveau for geometri, placering og tilhørende egenskabsdata i henhold til faktiske produktvalg</w:t>
            </w:r>
            <w:r w:rsidRPr="00DC0237">
              <w:rPr>
                <w:rFonts w:asciiTheme="minorHAnsi" w:eastAsia="Times New Roman" w:hAnsiTheme="minorHAnsi" w:cs="Tahoma"/>
                <w:color w:val="1D3175" w:themeColor="text2"/>
                <w:sz w:val="18"/>
                <w:szCs w:val="20"/>
                <w:lang w:eastAsia="da-DK"/>
              </w:rPr>
              <w:t>.</w:t>
            </w:r>
          </w:p>
        </w:tc>
      </w:tr>
      <w:tr w:rsidR="00D45CC9" w:rsidRPr="00DC0237" w:rsidTr="00CD3013">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D45CC9" w:rsidRPr="00DC0237" w:rsidRDefault="00D45CC9" w:rsidP="00D45CC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D45CC9" w:rsidRPr="00DC0237" w:rsidRDefault="00D45CC9" w:rsidP="00D45CC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D45CC9" w:rsidRPr="00DC0237" w:rsidRDefault="00D45CC9" w:rsidP="00D45CC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D45CC9" w:rsidRPr="00DC0237" w:rsidRDefault="00D45CC9" w:rsidP="00D45CC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D45CC9" w:rsidRPr="00DC0237" w:rsidRDefault="00D45CC9" w:rsidP="00D45CC9">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LOG 400</w:t>
            </w:r>
          </w:p>
        </w:tc>
      </w:tr>
      <w:tr w:rsidR="00D45CC9" w:rsidRPr="00DC0237" w:rsidTr="00E97538">
        <w:trPr>
          <w:trHeight w:val="28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D45CC9" w:rsidRPr="00DC0237" w:rsidRDefault="00D45CC9" w:rsidP="00D45CC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FORSLAGSNIVEAU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D45CC9" w:rsidRPr="00DC0237" w:rsidRDefault="00D45CC9" w:rsidP="00D45CC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GENERISK 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D45CC9" w:rsidRPr="00DC0237" w:rsidRDefault="00D45CC9" w:rsidP="00D45CC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TYPE-NIVEAU</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D45CC9" w:rsidRPr="00DC0237" w:rsidRDefault="00D45CC9" w:rsidP="00D45CC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DETALJERET TYPE-NIVEAU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D45CC9" w:rsidRPr="00DC0237" w:rsidRDefault="00D45CC9" w:rsidP="00D45CC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PRODUKTIONSNIVEAU</w:t>
            </w:r>
          </w:p>
        </w:tc>
      </w:tr>
      <w:tr w:rsidR="00D45CC9" w:rsidRPr="00DC0237" w:rsidTr="00E97538">
        <w:trPr>
          <w:trHeight w:val="2270"/>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tcPr>
          <w:p w:rsidR="00D45CC9" w:rsidRPr="00DC0237" w:rsidRDefault="00D45CC9" w:rsidP="00D45CC9">
            <w:pPr>
              <w:pStyle w:val="Ingenafstand"/>
              <w:rPr>
                <w:rFonts w:asciiTheme="minorHAnsi" w:eastAsia="Times New Roman" w:hAnsiTheme="minorHAnsi" w:cs="Times New Roman"/>
                <w:noProof/>
                <w:color w:val="222B35"/>
                <w:sz w:val="18"/>
                <w:szCs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D45CC9" w:rsidRPr="00DC0237" w:rsidRDefault="00D45CC9" w:rsidP="00D45CC9">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24800" behindDoc="0" locked="0" layoutInCell="1" allowOverlap="1" wp14:anchorId="74B733BD" wp14:editId="3348DEF5">
                  <wp:simplePos x="0" y="0"/>
                  <wp:positionH relativeFrom="column">
                    <wp:posOffset>3810</wp:posOffset>
                  </wp:positionH>
                  <wp:positionV relativeFrom="paragraph">
                    <wp:posOffset>70485</wp:posOffset>
                  </wp:positionV>
                  <wp:extent cx="1562986" cy="1228658"/>
                  <wp:effectExtent l="0" t="0" r="0" b="0"/>
                  <wp:wrapNone/>
                  <wp:docPr id="110" name="Billed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62986" cy="1228658"/>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D45CC9" w:rsidRPr="00DC0237" w:rsidRDefault="00D45CC9" w:rsidP="00D45CC9">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26848" behindDoc="0" locked="0" layoutInCell="1" allowOverlap="1" wp14:anchorId="0D9E3C3E" wp14:editId="0A79C4D5">
                  <wp:simplePos x="0" y="0"/>
                  <wp:positionH relativeFrom="column">
                    <wp:posOffset>-6985</wp:posOffset>
                  </wp:positionH>
                  <wp:positionV relativeFrom="paragraph">
                    <wp:posOffset>69850</wp:posOffset>
                  </wp:positionV>
                  <wp:extent cx="1562986" cy="1228658"/>
                  <wp:effectExtent l="0" t="0" r="0" b="0"/>
                  <wp:wrapNone/>
                  <wp:docPr id="112" name="Billed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62986" cy="1228658"/>
                          </a:xfrm>
                          <a:prstGeom prst="rect">
                            <a:avLst/>
                          </a:prstGeom>
                        </pic:spPr>
                      </pic:pic>
                    </a:graphicData>
                  </a:graphic>
                </wp:anchor>
              </w:drawing>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D45CC9" w:rsidRPr="00DC0237" w:rsidRDefault="00D45CC9" w:rsidP="00D45CC9">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25824" behindDoc="0" locked="0" layoutInCell="1" allowOverlap="1" wp14:anchorId="7C80DC98" wp14:editId="769B9C6A">
                  <wp:simplePos x="0" y="0"/>
                  <wp:positionH relativeFrom="column">
                    <wp:posOffset>7620</wp:posOffset>
                  </wp:positionH>
                  <wp:positionV relativeFrom="paragraph">
                    <wp:posOffset>64135</wp:posOffset>
                  </wp:positionV>
                  <wp:extent cx="1594883" cy="1234748"/>
                  <wp:effectExtent l="0" t="0" r="5715" b="3810"/>
                  <wp:wrapNone/>
                  <wp:docPr id="111" name="Billed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4883" cy="1234748"/>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D45CC9" w:rsidRPr="00DC0237" w:rsidRDefault="00D45CC9" w:rsidP="00D45CC9">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27872" behindDoc="0" locked="0" layoutInCell="1" allowOverlap="1" wp14:anchorId="4ACC8F9C" wp14:editId="24AE2C50">
                  <wp:simplePos x="0" y="0"/>
                  <wp:positionH relativeFrom="column">
                    <wp:posOffset>-3810</wp:posOffset>
                  </wp:positionH>
                  <wp:positionV relativeFrom="paragraph">
                    <wp:posOffset>80645</wp:posOffset>
                  </wp:positionV>
                  <wp:extent cx="1594883" cy="1234748"/>
                  <wp:effectExtent l="0" t="0" r="5715" b="3810"/>
                  <wp:wrapNone/>
                  <wp:docPr id="113" name="Billed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4883" cy="1234748"/>
                          </a:xfrm>
                          <a:prstGeom prst="rect">
                            <a:avLst/>
                          </a:prstGeom>
                        </pic:spPr>
                      </pic:pic>
                    </a:graphicData>
                  </a:graphic>
                </wp:anchor>
              </w:drawing>
            </w:r>
          </w:p>
        </w:tc>
      </w:tr>
      <w:tr w:rsidR="00D45CC9" w:rsidRPr="00DC0237" w:rsidTr="00E97538">
        <w:trPr>
          <w:trHeight w:val="187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hideMark/>
          </w:tcPr>
          <w:p w:rsidR="00D45CC9" w:rsidRPr="00DC0237" w:rsidRDefault="00D45CC9" w:rsidP="00D45CC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D45CC9" w:rsidRPr="00DC0237" w:rsidRDefault="00D45CC9" w:rsidP="00D45CC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Komponenter modelleres som generiske volumenobjekter i maks</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ydre kontur</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D45CC9" w:rsidRPr="00DC0237" w:rsidRDefault="00D45CC9" w:rsidP="00D45CC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Komponenter modelleres i maks</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ydre dimensioner</w:t>
            </w:r>
            <w:r w:rsidRPr="00DC0237">
              <w:rPr>
                <w:rFonts w:asciiTheme="minorHAnsi" w:eastAsia="Times New Roman" w:hAnsiTheme="minorHAnsi" w:cs="Tahoma"/>
                <w:color w:val="1D3175" w:themeColor="text2"/>
                <w:sz w:val="18"/>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D45CC9" w:rsidRPr="00DC0237" w:rsidRDefault="00D45CC9" w:rsidP="00D45CC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Komponenter modelleres i ydre dimensioner</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D45CC9" w:rsidRPr="00DC0237" w:rsidRDefault="00D45CC9" w:rsidP="00D45CC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Komponenter modelleres i dimensioner baseret på faktiske produktvalg</w:t>
            </w:r>
            <w:r w:rsidRPr="00DC0237">
              <w:rPr>
                <w:rFonts w:asciiTheme="minorHAnsi" w:eastAsia="Times New Roman" w:hAnsiTheme="minorHAnsi" w:cs="Tahoma"/>
                <w:color w:val="1D3175" w:themeColor="text2"/>
                <w:sz w:val="18"/>
                <w:lang w:eastAsia="da-DK"/>
              </w:rPr>
              <w:t>.</w:t>
            </w:r>
          </w:p>
        </w:tc>
      </w:tr>
      <w:tr w:rsidR="00D45CC9" w:rsidRPr="00DC0237" w:rsidTr="006E1FB7">
        <w:trPr>
          <w:trHeight w:val="283"/>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D45CC9" w:rsidRPr="00DC0237" w:rsidRDefault="00D45CC9" w:rsidP="00D45CC9">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9.6 MÆNGDEFORTEGNELSE</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bottom"/>
            <w:hideMark/>
          </w:tcPr>
          <w:p w:rsidR="00D45CC9" w:rsidRPr="00DC0237" w:rsidRDefault="00D45CC9" w:rsidP="00D45CC9">
            <w:pPr>
              <w:spacing w:after="0"/>
              <w:outlineLvl w:val="0"/>
              <w:rPr>
                <w:rFonts w:eastAsia="Times New Roman" w:cs="Times New Roman"/>
                <w:b/>
                <w:color w:val="1D3175" w:themeColor="text2"/>
                <w:sz w:val="20"/>
                <w:szCs w:val="20"/>
                <w:lang w:eastAsia="da-DK"/>
              </w:rPr>
            </w:pPr>
            <w:r w:rsidRPr="00DC0237">
              <w:rPr>
                <w:rFonts w:eastAsia="Times New Roman" w:cs="Times New Roman"/>
                <w:b/>
                <w:color w:val="1D3175" w:themeColor="text2"/>
                <w:sz w:val="20"/>
                <w:szCs w:val="20"/>
                <w:lang w:eastAsia="da-DK"/>
              </w:rPr>
              <w:t> </w:t>
            </w:r>
          </w:p>
        </w:tc>
      </w:tr>
      <w:tr w:rsidR="00D45CC9" w:rsidRPr="00DC0237" w:rsidTr="006E1FB7">
        <w:trPr>
          <w:trHeight w:val="285"/>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D45CC9" w:rsidRPr="00DC0237" w:rsidRDefault="00D45CC9" w:rsidP="00D45CC9">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D45CC9" w:rsidRPr="00DC0237" w:rsidRDefault="00D45CC9" w:rsidP="00D45CC9">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D45CC9" w:rsidRPr="00DC0237" w:rsidRDefault="00D45CC9" w:rsidP="00D45CC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D45CC9" w:rsidRPr="00DC0237" w:rsidRDefault="00D45CC9" w:rsidP="00D45CC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D45CC9" w:rsidRPr="00DC0237" w:rsidRDefault="00D45CC9" w:rsidP="00D45CC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r>
      <w:tr w:rsidR="00D45CC9" w:rsidRPr="00DC0237" w:rsidTr="006E1FB7">
        <w:trPr>
          <w:trHeight w:val="285"/>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D45CC9" w:rsidRPr="00DC0237" w:rsidRDefault="00D45CC9" w:rsidP="00D45CC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D45CC9" w:rsidRPr="00DC0237" w:rsidRDefault="00D45CC9" w:rsidP="00D45CC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D45CC9" w:rsidRPr="00DC0237" w:rsidRDefault="00D45CC9" w:rsidP="00D45CC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D45CC9" w:rsidRPr="00DC0237" w:rsidRDefault="00D45CC9" w:rsidP="00D45CC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bottom"/>
            <w:hideMark/>
          </w:tcPr>
          <w:p w:rsidR="00D45CC9" w:rsidRPr="00DC0237" w:rsidRDefault="00D45CC9" w:rsidP="00D45CC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r>
      <w:tr w:rsidR="00D45CC9" w:rsidRPr="00DC0237" w:rsidTr="00CD3013">
        <w:trPr>
          <w:trHeight w:val="285"/>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D45CC9" w:rsidRPr="00DC0237" w:rsidRDefault="00D45CC9" w:rsidP="00D45CC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lastRenderedPageBreak/>
              <w:t>LOI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D45CC9" w:rsidRPr="00DC0237" w:rsidRDefault="00D45CC9" w:rsidP="00D45CC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D45CC9" w:rsidRPr="00DC0237" w:rsidRDefault="00D45CC9" w:rsidP="00D45CC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D45CC9" w:rsidRPr="00DC0237" w:rsidRDefault="00D45CC9" w:rsidP="00D45CC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D45CC9" w:rsidRPr="00DC0237" w:rsidRDefault="00D45CC9" w:rsidP="00D45CC9">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LOI 400</w:t>
            </w:r>
          </w:p>
        </w:tc>
      </w:tr>
      <w:tr w:rsidR="003C747D"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9.1 KLASSIFIKATION</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3C747D"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sidRPr="0036655A">
              <w:rPr>
                <w:b/>
                <w:color w:val="1D3175" w:themeColor="text2"/>
                <w:sz w:val="18"/>
                <w:szCs w:val="18"/>
              </w:rPr>
              <w:t>Klassifikationskode version</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r w:rsidRPr="00F33537">
              <w:rPr>
                <w:color w:val="1D3175" w:themeColor="text2"/>
                <w:sz w:val="18"/>
                <w:szCs w:val="18"/>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r w:rsidRPr="00F33537">
              <w:rPr>
                <w:color w:val="1D3175" w:themeColor="text2"/>
                <w:sz w:val="18"/>
                <w:szCs w:val="18"/>
              </w:rPr>
              <w:t>…</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Topnode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166FC6" w:rsidRDefault="003C747D" w:rsidP="003C747D">
            <w:pPr>
              <w:pStyle w:val="Tabel"/>
              <w:rPr>
                <w:i/>
                <w:color w:val="1D3175" w:themeColor="text2"/>
                <w:sz w:val="18"/>
                <w:szCs w:val="18"/>
              </w:rPr>
            </w:pPr>
            <w:r w:rsidRPr="00166FC6">
              <w:rPr>
                <w:i/>
                <w:color w:val="1D3175" w:themeColor="text2"/>
                <w:sz w:val="18"/>
                <w:szCs w:val="18"/>
              </w:rPr>
              <w:t>Funktions-ID</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Klassekode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Klassenavn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Klassifikation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i/>
                <w:color w:val="1D3175" w:themeColor="text2"/>
                <w:sz w:val="18"/>
                <w:szCs w:val="18"/>
              </w:rPr>
            </w:pPr>
            <w:r w:rsidRPr="0036655A">
              <w:rPr>
                <w:i/>
                <w:color w:val="1D3175" w:themeColor="text2"/>
                <w:sz w:val="18"/>
                <w:szCs w:val="18"/>
              </w:rPr>
              <w:t>Produkt-ID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cs="Times New Roman"/>
                <w:b/>
                <w:bCs/>
                <w:i/>
                <w:color w:val="1D3175" w:themeColor="text2"/>
                <w:szCs w:val="20"/>
                <w:lang w:eastAsia="da-DK"/>
              </w:rPr>
            </w:pPr>
            <w:r w:rsidRPr="00DC0237">
              <w:rPr>
                <w:rFonts w:asciiTheme="minorHAnsi" w:eastAsia="Times New Roman" w:hAnsiTheme="minorHAnsi"/>
                <w:b/>
                <w:i/>
                <w:color w:val="1D3175" w:themeColor="text2"/>
                <w:lang w:eastAsia="da-DK"/>
              </w:rPr>
              <w:t>9.4 DIGITAL PROJEKTERING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3C747D"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166FC6" w:rsidRDefault="003C747D" w:rsidP="003C747D">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50AC30" w:themeColor="accent3"/>
                <w:sz w:val="18"/>
                <w:szCs w:val="18"/>
                <w:lang w:eastAsia="da-DK"/>
              </w:rPr>
              <w:t>Typenavn</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166FC6" w:rsidRDefault="003C747D" w:rsidP="003C747D">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Længde (Placeholder)</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166FC6" w:rsidRDefault="003C747D" w:rsidP="003C747D">
            <w:pPr>
              <w:pStyle w:val="Ingenafstand"/>
              <w:rPr>
                <w:rFonts w:asciiTheme="minorHAnsi" w:eastAsia="Times New Roman" w:hAnsiTheme="minorHAnsi"/>
                <w:color w:val="1D3175" w:themeColor="text2"/>
                <w:sz w:val="18"/>
                <w:szCs w:val="18"/>
                <w:lang w:eastAsia="da-DK"/>
              </w:rPr>
            </w:pPr>
            <w:r w:rsidRPr="00166FC6">
              <w:rPr>
                <w:rFonts w:asciiTheme="minorHAnsi" w:eastAsia="Times New Roman" w:hAnsiTheme="minorHAnsi"/>
                <w:color w:val="3B8024" w:themeColor="accent3" w:themeShade="BF"/>
                <w:sz w:val="18"/>
                <w:szCs w:val="18"/>
                <w:lang w:eastAsia="da-DK"/>
              </w:rPr>
              <w:t>Centerkote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Brændbar(e) materialer</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F33537" w:rsidRDefault="002724F8" w:rsidP="003C747D">
            <w:pPr>
              <w:pStyle w:val="Ingenafstand"/>
              <w:rPr>
                <w:rFonts w:asciiTheme="minorHAnsi" w:eastAsia="Times New Roman" w:hAnsiTheme="minorHAnsi"/>
                <w:b/>
                <w:color w:val="1D3175" w:themeColor="text2"/>
                <w:sz w:val="18"/>
                <w:szCs w:val="18"/>
                <w:lang w:eastAsia="da-DK"/>
              </w:rPr>
            </w:pPr>
            <w:r w:rsidRPr="002724F8">
              <w:rPr>
                <w:rFonts w:asciiTheme="minorHAnsi" w:eastAsia="Times New Roman" w:hAnsiTheme="minorHAnsi"/>
                <w:b/>
                <w:color w:val="50AC30" w:themeColor="accent3"/>
                <w:sz w:val="18"/>
                <w:szCs w:val="18"/>
                <w:lang w:eastAsia="da-DK"/>
              </w:rPr>
              <w:t>Enterprise</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166FC6" w:rsidRDefault="003C747D" w:rsidP="003C747D">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Bredde (Placeholder)</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166FC6" w:rsidRDefault="003C747D" w:rsidP="003C747D">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Højde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166FC6" w:rsidRDefault="003C747D" w:rsidP="003C747D">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F33537" w:rsidRDefault="003C747D" w:rsidP="003C747D">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Producent</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166FC6" w:rsidRDefault="003C747D" w:rsidP="003C747D">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Højde (Placeholder)</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166FC6" w:rsidRDefault="003C747D" w:rsidP="003C747D">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Bredde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166FC6" w:rsidRDefault="003C747D" w:rsidP="003C747D">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Byggepladszone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F33537" w:rsidRDefault="003C747D" w:rsidP="003C747D">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Produktnavn</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36655A" w:rsidRDefault="00500FE8" w:rsidP="00500FE8">
            <w:pPr>
              <w:pStyle w:val="Ingenafstand"/>
              <w:rPr>
                <w:rFonts w:asciiTheme="minorHAnsi" w:eastAsia="Times New Roman" w:hAnsiTheme="minorHAnsi"/>
                <w:i/>
                <w:color w:val="1D3175" w:themeColor="text2"/>
                <w:sz w:val="18"/>
                <w:szCs w:val="18"/>
                <w:lang w:eastAsia="da-DK"/>
              </w:rPr>
            </w:pPr>
            <w:r w:rsidRPr="0036655A">
              <w:rPr>
                <w:rFonts w:asciiTheme="minorHAnsi" w:eastAsia="Times New Roman" w:hAnsiTheme="minorHAnsi"/>
                <w:i/>
                <w:color w:val="1D3175" w:themeColor="text2"/>
                <w:sz w:val="18"/>
                <w:szCs w:val="18"/>
                <w:lang w:eastAsia="da-DK"/>
              </w:rPr>
              <w:t>Er udvendig</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Dybde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Produktnummer</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Længde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Modelnummer</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Tykkelse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Serienummer</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Brændbar(e) materialer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Systemnøglenummer</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r>
              <w:rPr>
                <w:rFonts w:eastAsia="Times New Roman"/>
                <w:i/>
                <w:color w:val="1D3175" w:themeColor="text2"/>
                <w:sz w:val="18"/>
                <w:szCs w:val="18"/>
              </w:rPr>
              <w:t>Bygningsnummer</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Globalt varenummer (GTIN-/GS1)</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bl>
    <w:p w:rsidR="00CF0019" w:rsidRPr="00DC0237" w:rsidRDefault="00CF0019" w:rsidP="00CF0019">
      <w:pPr>
        <w:pStyle w:val="Overskrift2"/>
        <w:numPr>
          <w:ilvl w:val="0"/>
          <w:numId w:val="0"/>
        </w:numPr>
        <w:ind w:left="851" w:hanging="851"/>
      </w:pPr>
      <w:bookmarkStart w:id="32" w:name="_Toc144113203"/>
      <w:r w:rsidRPr="00DC0237">
        <w:lastRenderedPageBreak/>
        <w:t>[K08_M075] Mekanisk installation, Ventilationsføringsvej</w:t>
      </w:r>
      <w:bookmarkEnd w:id="32"/>
    </w:p>
    <w:tbl>
      <w:tblPr>
        <w:tblW w:w="13530" w:type="dxa"/>
        <w:tblInd w:w="-65" w:type="dxa"/>
        <w:tblCellMar>
          <w:left w:w="70" w:type="dxa"/>
          <w:right w:w="70" w:type="dxa"/>
        </w:tblCellMar>
        <w:tblLook w:val="04A0" w:firstRow="1" w:lastRow="0" w:firstColumn="1" w:lastColumn="0" w:noHBand="0" w:noVBand="1"/>
      </w:tblPr>
      <w:tblGrid>
        <w:gridCol w:w="2758"/>
        <w:gridCol w:w="2693"/>
        <w:gridCol w:w="2693"/>
        <w:gridCol w:w="1396"/>
        <w:gridCol w:w="1297"/>
        <w:gridCol w:w="2693"/>
      </w:tblGrid>
      <w:tr w:rsidR="00E97538" w:rsidRPr="00DC0237" w:rsidTr="00E97538">
        <w:trPr>
          <w:trHeight w:val="283"/>
        </w:trPr>
        <w:tc>
          <w:tcPr>
            <w:tcW w:w="9540"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tcPr>
          <w:p w:rsidR="00E97538" w:rsidRPr="00DC0237" w:rsidRDefault="00C67B7F" w:rsidP="00E97538">
            <w:pPr>
              <w:pStyle w:val="Ingenafstand"/>
              <w:rPr>
                <w:rFonts w:asciiTheme="minorHAnsi" w:eastAsia="Times New Roman" w:hAnsiTheme="minorHAnsi"/>
                <w:b/>
                <w:sz w:val="24"/>
                <w:lang w:eastAsia="da-DK"/>
              </w:rPr>
            </w:pPr>
            <w:r w:rsidRPr="00DC0237">
              <w:rPr>
                <w:rFonts w:asciiTheme="minorHAnsi" w:hAnsiTheme="minorHAnsi"/>
                <w:sz w:val="18"/>
              </w:rPr>
              <w:t>Gælder for kanaler og kanalfittings</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7538" w:rsidRPr="00DC0237" w:rsidRDefault="00E97538" w:rsidP="00E97538">
            <w:pPr>
              <w:pStyle w:val="Ingenafstand"/>
              <w:rPr>
                <w:rFonts w:asciiTheme="minorHAnsi" w:eastAsia="Times New Roman" w:hAnsiTheme="minorHAnsi"/>
                <w:b/>
                <w:sz w:val="18"/>
                <w:lang w:eastAsia="da-DK"/>
              </w:rPr>
            </w:pPr>
            <w:r w:rsidRPr="00DC0237">
              <w:rPr>
                <w:rFonts w:asciiTheme="minorHAnsi" w:eastAsia="Times New Roman" w:hAnsiTheme="minorHAnsi"/>
                <w:b/>
                <w:sz w:val="18"/>
                <w:lang w:eastAsia="da-DK"/>
              </w:rPr>
              <w:t>Versionsdato</w:t>
            </w:r>
          </w:p>
        </w:tc>
        <w:sdt>
          <w:sdtPr>
            <w:rPr>
              <w:rFonts w:asciiTheme="minorHAnsi" w:hAnsiTheme="minorHAnsi"/>
              <w:sz w:val="18"/>
            </w:rPr>
            <w:id w:val="1296185213"/>
            <w:placeholder>
              <w:docPart w:val="22B053BD4F504244AF84171823D101E7"/>
            </w:placeholder>
            <w:date w:fullDate="2021-09-10T00:00:00Z">
              <w:dateFormat w:val="dd-MM-yyyy"/>
              <w:lid w:val="da-DK"/>
              <w:storeMappedDataAs w:val="dateTime"/>
              <w:calendar w:val="gregorian"/>
            </w:date>
          </w:sdtPr>
          <w:sdtEndPr/>
          <w:sdtContent>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7538" w:rsidRPr="00DC0237" w:rsidRDefault="00E97538" w:rsidP="00E97538">
                <w:pPr>
                  <w:pStyle w:val="Ingenafstand"/>
                  <w:rPr>
                    <w:rFonts w:asciiTheme="minorHAnsi" w:eastAsia="Times New Roman" w:hAnsiTheme="minorHAnsi"/>
                    <w:b/>
                    <w:sz w:val="18"/>
                    <w:lang w:eastAsia="da-DK"/>
                  </w:rPr>
                </w:pPr>
                <w:r w:rsidRPr="00DC0237">
                  <w:rPr>
                    <w:rFonts w:asciiTheme="minorHAnsi" w:hAnsiTheme="minorHAnsi"/>
                    <w:sz w:val="18"/>
                  </w:rPr>
                  <w:t>10-09-2021</w:t>
                </w:r>
              </w:p>
            </w:tc>
          </w:sdtContent>
        </w:sdt>
      </w:tr>
      <w:tr w:rsidR="00E97538" w:rsidRPr="00DC0237" w:rsidTr="00FC2945">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100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200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300 DK</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325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400 DK</w:t>
            </w:r>
          </w:p>
        </w:tc>
      </w:tr>
      <w:tr w:rsidR="00E97538" w:rsidRPr="00DC0237" w:rsidTr="00CD3013">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E97538" w:rsidRPr="00DC0237" w:rsidRDefault="00E97538" w:rsidP="00E97538">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LOR 400</w:t>
            </w:r>
          </w:p>
        </w:tc>
      </w:tr>
      <w:tr w:rsidR="00E97538" w:rsidRPr="00DC0237" w:rsidTr="00E97538">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ANTAGET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FORVENTET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FASTLAGT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 DETALJERET</w:t>
            </w:r>
          </w:p>
        </w:tc>
      </w:tr>
      <w:tr w:rsidR="00DC0237" w:rsidRPr="00DC0237" w:rsidTr="00E97538">
        <w:trPr>
          <w:trHeight w:val="1134"/>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DC0237" w:rsidRPr="00DC0237" w:rsidRDefault="00DC0237" w:rsidP="00DC0237">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DC0237" w:rsidRPr="00DC0237" w:rsidRDefault="00DC0237" w:rsidP="00DC0237">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Føringsveje defineres på forventet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DC0237" w:rsidRPr="00DC0237" w:rsidRDefault="00DC0237" w:rsidP="00DC0237">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Føringsveje defineres på fastlagt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DC0237" w:rsidRPr="00DC0237" w:rsidRDefault="00DC0237" w:rsidP="00DC0237">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Føringsveje defineres på endeligt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DC0237" w:rsidRPr="00DC0237" w:rsidRDefault="00DC0237" w:rsidP="00DC0237">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Føringsveje defineres på endelig detaljeret niveau for geometri, placering og tilhørende egenskabsdata i henhold til faktiske produktvalg</w:t>
            </w:r>
            <w:r w:rsidRPr="00DC0237">
              <w:rPr>
                <w:rFonts w:asciiTheme="minorHAnsi" w:eastAsia="Times New Roman" w:hAnsiTheme="minorHAnsi" w:cs="Tahoma"/>
                <w:color w:val="1D3175" w:themeColor="text2"/>
                <w:sz w:val="18"/>
                <w:szCs w:val="20"/>
                <w:lang w:eastAsia="da-DK"/>
              </w:rPr>
              <w:t>.</w:t>
            </w:r>
          </w:p>
        </w:tc>
      </w:tr>
      <w:tr w:rsidR="00DC0237" w:rsidRPr="00DC0237" w:rsidTr="00CD3013">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DC0237" w:rsidRPr="00DC0237" w:rsidRDefault="00DC0237" w:rsidP="00DC0237">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DC0237" w:rsidRPr="00DC0237" w:rsidRDefault="00DC0237" w:rsidP="00DC0237">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DC0237" w:rsidRPr="00DC0237" w:rsidRDefault="00DC0237" w:rsidP="00DC0237">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DC0237" w:rsidRPr="00DC0237" w:rsidRDefault="00DC0237" w:rsidP="00DC0237">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DC0237" w:rsidRPr="00DC0237" w:rsidRDefault="00DC0237" w:rsidP="00DC0237">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LOG 400</w:t>
            </w:r>
          </w:p>
        </w:tc>
      </w:tr>
      <w:tr w:rsidR="00DC0237" w:rsidRPr="00DC0237" w:rsidTr="00E97538">
        <w:trPr>
          <w:trHeight w:val="28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DC0237" w:rsidRPr="00DC0237" w:rsidRDefault="00DC0237" w:rsidP="00DC0237">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FORSLAGSNIVEAU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DC0237" w:rsidRPr="00DC0237" w:rsidRDefault="00DC0237" w:rsidP="00DC0237">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GENERISK 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DC0237" w:rsidRPr="00DC0237" w:rsidRDefault="00DC0237" w:rsidP="00DC0237">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TYPE-NIVEAU</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DC0237" w:rsidRPr="00DC0237" w:rsidRDefault="00DC0237" w:rsidP="00DC0237">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DETALJERET TYPE-NIVEAU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DC0237" w:rsidRPr="00DC0237" w:rsidRDefault="00DC0237" w:rsidP="00DC0237">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PRODUKTIONSNIVEAU</w:t>
            </w:r>
          </w:p>
        </w:tc>
      </w:tr>
      <w:tr w:rsidR="00DC0237" w:rsidRPr="00DC0237" w:rsidTr="00D45CC9">
        <w:trPr>
          <w:trHeight w:val="2717"/>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tcPr>
          <w:p w:rsidR="00DC0237" w:rsidRPr="00DC0237" w:rsidRDefault="00DC0237" w:rsidP="00DC0237">
            <w:pPr>
              <w:pStyle w:val="Ingenafstand"/>
              <w:rPr>
                <w:rFonts w:asciiTheme="minorHAnsi" w:eastAsia="Times New Roman" w:hAnsiTheme="minorHAnsi" w:cs="Times New Roman"/>
                <w:noProof/>
                <w:color w:val="222B35"/>
                <w:sz w:val="18"/>
                <w:szCs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DC0237" w:rsidRPr="00DC0237" w:rsidRDefault="00DC0237" w:rsidP="00DC0237">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898880" behindDoc="0" locked="0" layoutInCell="1" allowOverlap="1" wp14:anchorId="15C9A525" wp14:editId="73D12FFD">
                  <wp:simplePos x="0" y="0"/>
                  <wp:positionH relativeFrom="column">
                    <wp:posOffset>69658</wp:posOffset>
                  </wp:positionH>
                  <wp:positionV relativeFrom="paragraph">
                    <wp:posOffset>55068</wp:posOffset>
                  </wp:positionV>
                  <wp:extent cx="1488559" cy="1631528"/>
                  <wp:effectExtent l="0" t="0" r="0" b="6985"/>
                  <wp:wrapNone/>
                  <wp:docPr id="106" name="Billed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88559" cy="1631528"/>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DC0237" w:rsidRPr="00DC0237" w:rsidRDefault="00DC0237" w:rsidP="00DC0237">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899904" behindDoc="0" locked="0" layoutInCell="1" allowOverlap="1" wp14:anchorId="3B2AFBEA" wp14:editId="7B0F1559">
                  <wp:simplePos x="0" y="0"/>
                  <wp:positionH relativeFrom="column">
                    <wp:posOffset>188683</wp:posOffset>
                  </wp:positionH>
                  <wp:positionV relativeFrom="paragraph">
                    <wp:posOffset>44435</wp:posOffset>
                  </wp:positionV>
                  <wp:extent cx="1190846" cy="1674088"/>
                  <wp:effectExtent l="0" t="0" r="9525" b="2540"/>
                  <wp:wrapNone/>
                  <wp:docPr id="107" name="Billed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90846" cy="1674088"/>
                          </a:xfrm>
                          <a:prstGeom prst="rect">
                            <a:avLst/>
                          </a:prstGeom>
                        </pic:spPr>
                      </pic:pic>
                    </a:graphicData>
                  </a:graphic>
                </wp:anchor>
              </w:drawing>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DC0237" w:rsidRPr="00DC0237" w:rsidRDefault="00DC0237" w:rsidP="00DC0237">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900928" behindDoc="0" locked="0" layoutInCell="1" allowOverlap="1" wp14:anchorId="0CB2F344" wp14:editId="482B3BF6">
                  <wp:simplePos x="0" y="0"/>
                  <wp:positionH relativeFrom="column">
                    <wp:posOffset>9835</wp:posOffset>
                  </wp:positionH>
                  <wp:positionV relativeFrom="paragraph">
                    <wp:posOffset>65701</wp:posOffset>
                  </wp:positionV>
                  <wp:extent cx="1520456" cy="1579585"/>
                  <wp:effectExtent l="0" t="0" r="3810" b="1905"/>
                  <wp:wrapNone/>
                  <wp:docPr id="108" name="Billed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20456" cy="1579585"/>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DC0237" w:rsidRPr="00DC0237" w:rsidRDefault="00DC0237" w:rsidP="00DC0237">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901952" behindDoc="0" locked="0" layoutInCell="1" allowOverlap="1" wp14:anchorId="3DA8386A" wp14:editId="7989117F">
                  <wp:simplePos x="0" y="0"/>
                  <wp:positionH relativeFrom="column">
                    <wp:posOffset>51730</wp:posOffset>
                  </wp:positionH>
                  <wp:positionV relativeFrom="paragraph">
                    <wp:posOffset>91410</wp:posOffset>
                  </wp:positionV>
                  <wp:extent cx="1520456" cy="1579585"/>
                  <wp:effectExtent l="0" t="0" r="3810" b="1905"/>
                  <wp:wrapNone/>
                  <wp:docPr id="109" name="Billed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20456" cy="1579585"/>
                          </a:xfrm>
                          <a:prstGeom prst="rect">
                            <a:avLst/>
                          </a:prstGeom>
                        </pic:spPr>
                      </pic:pic>
                    </a:graphicData>
                  </a:graphic>
                </wp:anchor>
              </w:drawing>
            </w:r>
          </w:p>
        </w:tc>
      </w:tr>
      <w:tr w:rsidR="00DC0237" w:rsidRPr="00DC0237" w:rsidTr="00D45CC9">
        <w:trPr>
          <w:trHeight w:val="1240"/>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hideMark/>
          </w:tcPr>
          <w:p w:rsidR="00DC0237" w:rsidRPr="00DC0237" w:rsidRDefault="00DC0237" w:rsidP="00DC0237">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DC0237" w:rsidRPr="00DC0237" w:rsidRDefault="00DC0237" w:rsidP="00DC0237">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Føringsveje modelleres som fælles generiske volumenobjekter for alle installationer i maks</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ydre kontur inkl</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frirum til omkringliggende bygningsdele</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DC0237" w:rsidRPr="00DC0237" w:rsidRDefault="00DC0237" w:rsidP="00DC0237">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Føringsveje modelleres i maks</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ydre kanaldimensioner suppleret med fittings evt. isolering.</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DC0237" w:rsidRPr="00DC0237" w:rsidRDefault="00DC0237" w:rsidP="00DC0237">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Føringsveje modelleres i ydre kanaldimensioner suppleret med fittings og evt</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isolering</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DC0237" w:rsidRPr="00DC0237" w:rsidRDefault="00DC0237" w:rsidP="00DC0237">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Føringsveje modelleres i ydre kanaldimensioner suppleret med fittings og evt. isolering baseret på faktiske produktionslængder</w:t>
            </w:r>
            <w:r w:rsidRPr="00DC0237">
              <w:rPr>
                <w:rFonts w:asciiTheme="minorHAnsi" w:eastAsia="Times New Roman" w:hAnsiTheme="minorHAnsi" w:cs="Tahoma"/>
                <w:color w:val="1D3175" w:themeColor="text2"/>
                <w:sz w:val="18"/>
                <w:lang w:eastAsia="da-DK"/>
              </w:rPr>
              <w:t>.</w:t>
            </w:r>
          </w:p>
        </w:tc>
      </w:tr>
      <w:tr w:rsidR="00DC0237" w:rsidRPr="00DC0237" w:rsidTr="006E1FB7">
        <w:trPr>
          <w:trHeight w:val="283"/>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DC0237" w:rsidRPr="00DC0237" w:rsidRDefault="00DC0237" w:rsidP="00DC0237">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9.6 MÆNGDEFORTEGNELSE</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bottom"/>
            <w:hideMark/>
          </w:tcPr>
          <w:p w:rsidR="00DC0237" w:rsidRPr="00DC0237" w:rsidRDefault="00DC0237" w:rsidP="00DC0237">
            <w:pPr>
              <w:spacing w:after="0"/>
              <w:outlineLvl w:val="0"/>
              <w:rPr>
                <w:rFonts w:eastAsia="Times New Roman" w:cs="Times New Roman"/>
                <w:b/>
                <w:color w:val="1D3175" w:themeColor="text2"/>
                <w:sz w:val="20"/>
                <w:szCs w:val="20"/>
                <w:lang w:eastAsia="da-DK"/>
              </w:rPr>
            </w:pPr>
            <w:r w:rsidRPr="00DC0237">
              <w:rPr>
                <w:rFonts w:eastAsia="Times New Roman" w:cs="Times New Roman"/>
                <w:b/>
                <w:color w:val="1D3175" w:themeColor="text2"/>
                <w:sz w:val="20"/>
                <w:szCs w:val="20"/>
                <w:lang w:eastAsia="da-DK"/>
              </w:rPr>
              <w:t> </w:t>
            </w:r>
          </w:p>
        </w:tc>
      </w:tr>
      <w:tr w:rsidR="00DC0237" w:rsidRPr="00DC0237" w:rsidTr="006E1FB7">
        <w:trPr>
          <w:trHeight w:val="285"/>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DC0237" w:rsidRPr="00DC0237" w:rsidRDefault="00DC0237" w:rsidP="00DC0237">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DC0237" w:rsidRPr="00DC0237" w:rsidRDefault="00DC0237" w:rsidP="00DC0237">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DC0237" w:rsidRPr="00DC0237" w:rsidRDefault="00DC0237" w:rsidP="00DC0237">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DC0237" w:rsidRPr="00DC0237" w:rsidRDefault="00DC0237" w:rsidP="00DC0237">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DC0237" w:rsidRPr="00DC0237" w:rsidRDefault="00DC0237" w:rsidP="00DC0237">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r>
      <w:tr w:rsidR="00DC0237" w:rsidRPr="00DC0237" w:rsidTr="006E1FB7">
        <w:trPr>
          <w:trHeight w:val="285"/>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DC0237" w:rsidRPr="00DC0237" w:rsidRDefault="00DC0237" w:rsidP="00DC0237">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DC0237" w:rsidRPr="00DC0237" w:rsidRDefault="00DC0237" w:rsidP="00DC0237">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DC0237" w:rsidRPr="00DC0237" w:rsidRDefault="00DC0237" w:rsidP="00DC0237">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DC0237" w:rsidRPr="00DC0237" w:rsidRDefault="00DC0237" w:rsidP="00DC0237">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bottom"/>
            <w:hideMark/>
          </w:tcPr>
          <w:p w:rsidR="00DC0237" w:rsidRPr="00DC0237" w:rsidRDefault="00DC0237" w:rsidP="00DC0237">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r>
      <w:tr w:rsidR="00DC0237" w:rsidRPr="00DC0237" w:rsidTr="00CD3013">
        <w:trPr>
          <w:trHeight w:val="285"/>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DC0237" w:rsidRPr="00DC0237" w:rsidRDefault="00DC0237" w:rsidP="00DC0237">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DC0237" w:rsidRPr="00DC0237" w:rsidRDefault="00DC0237" w:rsidP="00DC0237">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DC0237" w:rsidRPr="00DC0237" w:rsidRDefault="00DC0237" w:rsidP="00DC0237">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DC0237" w:rsidRPr="00DC0237" w:rsidRDefault="00DC0237" w:rsidP="00DC0237">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DC0237" w:rsidRPr="00DC0237" w:rsidRDefault="00DC0237" w:rsidP="00DC0237">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LOI 400</w:t>
            </w:r>
          </w:p>
        </w:tc>
      </w:tr>
      <w:tr w:rsidR="003C747D"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lastRenderedPageBreak/>
              <w:t>9.1 KLASSIFIKATION</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3C747D"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sidRPr="0036655A">
              <w:rPr>
                <w:b/>
                <w:color w:val="1D3175" w:themeColor="text2"/>
                <w:sz w:val="18"/>
                <w:szCs w:val="18"/>
              </w:rPr>
              <w:t>Klassifikationskode version</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r w:rsidRPr="00F33537">
              <w:rPr>
                <w:color w:val="1D3175" w:themeColor="text2"/>
                <w:sz w:val="18"/>
                <w:szCs w:val="18"/>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r w:rsidRPr="00F33537">
              <w:rPr>
                <w:color w:val="1D3175" w:themeColor="text2"/>
                <w:sz w:val="18"/>
                <w:szCs w:val="18"/>
              </w:rPr>
              <w:t>…</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Topnode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166FC6" w:rsidRDefault="003C747D" w:rsidP="003C747D">
            <w:pPr>
              <w:pStyle w:val="Tabel"/>
              <w:rPr>
                <w:i/>
                <w:color w:val="1D3175" w:themeColor="text2"/>
                <w:sz w:val="18"/>
                <w:szCs w:val="18"/>
              </w:rPr>
            </w:pP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Klassekode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Klassenavn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Klassifikation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B01D72">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36655A" w:rsidRDefault="003C747D" w:rsidP="003C747D">
            <w:pPr>
              <w:pStyle w:val="Tabel"/>
              <w:rPr>
                <w:i/>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B01D72">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cs="Times New Roman"/>
                <w:b/>
                <w:bCs/>
                <w:i/>
                <w:color w:val="1D3175" w:themeColor="text2"/>
                <w:szCs w:val="20"/>
                <w:lang w:eastAsia="da-DK"/>
              </w:rPr>
            </w:pPr>
            <w:r w:rsidRPr="00DC0237">
              <w:rPr>
                <w:rFonts w:asciiTheme="minorHAnsi" w:eastAsia="Times New Roman" w:hAnsiTheme="minorHAnsi"/>
                <w:b/>
                <w:i/>
                <w:color w:val="1D3175" w:themeColor="text2"/>
                <w:lang w:eastAsia="da-DK"/>
              </w:rPr>
              <w:t>9.4 DIGITAL PROJEKTERING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3C747D"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166FC6" w:rsidRDefault="003C747D" w:rsidP="003C747D">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50AC30" w:themeColor="accent3"/>
                <w:sz w:val="18"/>
                <w:szCs w:val="18"/>
                <w:lang w:eastAsia="da-DK"/>
              </w:rPr>
              <w:t>Typenavn</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166FC6" w:rsidRDefault="003C747D" w:rsidP="003C747D">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Længde (Placeholder)</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166FC6" w:rsidRDefault="003C747D" w:rsidP="003C747D">
            <w:pPr>
              <w:pStyle w:val="Ingenafstand"/>
              <w:rPr>
                <w:rFonts w:asciiTheme="minorHAnsi" w:eastAsia="Times New Roman" w:hAnsiTheme="minorHAnsi"/>
                <w:color w:val="1D3175" w:themeColor="text2"/>
                <w:sz w:val="18"/>
                <w:szCs w:val="18"/>
                <w:lang w:eastAsia="da-DK"/>
              </w:rPr>
            </w:pPr>
            <w:r w:rsidRPr="00166FC6">
              <w:rPr>
                <w:rFonts w:asciiTheme="minorHAnsi" w:eastAsia="Times New Roman" w:hAnsiTheme="minorHAnsi"/>
                <w:color w:val="3B8024" w:themeColor="accent3" w:themeShade="BF"/>
                <w:sz w:val="18"/>
                <w:szCs w:val="18"/>
                <w:lang w:eastAsia="da-DK"/>
              </w:rPr>
              <w:t>Centerkote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Brændbar(e) materialer</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2724F8" w:rsidRDefault="003C747D" w:rsidP="003C747D">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Materiale</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166FC6" w:rsidRDefault="003C747D" w:rsidP="003C747D">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Bredde (Placeholder)</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166FC6" w:rsidRDefault="003C747D" w:rsidP="003C747D">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Højde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166FC6" w:rsidRDefault="003C747D" w:rsidP="003C747D">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2724F8" w:rsidRDefault="003C747D" w:rsidP="003C747D">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Sporinddeling</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166FC6" w:rsidRDefault="003C747D" w:rsidP="003C747D">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Højde (Placeholder)</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166FC6" w:rsidRDefault="003C747D" w:rsidP="003C747D">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Bredde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166FC6" w:rsidRDefault="003C747D" w:rsidP="003C747D">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Byggepladszone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2724F8" w:rsidRDefault="003C747D" w:rsidP="003C747D">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Entreprise</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36655A" w:rsidRDefault="00500FE8" w:rsidP="00500FE8">
            <w:pPr>
              <w:pStyle w:val="Ingenafstand"/>
              <w:rPr>
                <w:rFonts w:asciiTheme="minorHAnsi" w:eastAsia="Times New Roman" w:hAnsiTheme="minorHAnsi"/>
                <w:i/>
                <w:color w:val="1D3175" w:themeColor="text2"/>
                <w:sz w:val="18"/>
                <w:szCs w:val="18"/>
                <w:lang w:eastAsia="da-DK"/>
              </w:rPr>
            </w:pPr>
            <w:r w:rsidRPr="0036655A">
              <w:rPr>
                <w:rFonts w:asciiTheme="minorHAnsi" w:eastAsia="Times New Roman" w:hAnsiTheme="minorHAnsi"/>
                <w:i/>
                <w:color w:val="1D3175" w:themeColor="text2"/>
                <w:sz w:val="18"/>
                <w:szCs w:val="18"/>
                <w:lang w:eastAsia="da-DK"/>
              </w:rPr>
              <w:t>Er udvendig</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Dybde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Længde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Tykkelse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Brændbar(e) materialer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r>
              <w:rPr>
                <w:rFonts w:eastAsia="Times New Roman"/>
                <w:i/>
                <w:color w:val="1D3175" w:themeColor="text2"/>
                <w:sz w:val="18"/>
                <w:szCs w:val="18"/>
              </w:rPr>
              <w:t>Bygningsnummer</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bl>
    <w:p w:rsidR="00CF0019" w:rsidRPr="00DC0237" w:rsidRDefault="00C917D0" w:rsidP="00CF0019">
      <w:pPr>
        <w:pStyle w:val="Overskrift2"/>
        <w:numPr>
          <w:ilvl w:val="0"/>
          <w:numId w:val="0"/>
        </w:numPr>
        <w:ind w:left="851" w:hanging="851"/>
      </w:pPr>
      <w:bookmarkStart w:id="33" w:name="_Toc144113204"/>
      <w:r w:rsidRPr="00DC0237">
        <w:lastRenderedPageBreak/>
        <w:t>[K08_M075] Mekanisk installation, Ventilationskomponent</w:t>
      </w:r>
      <w:bookmarkEnd w:id="33"/>
    </w:p>
    <w:tbl>
      <w:tblPr>
        <w:tblW w:w="13530" w:type="dxa"/>
        <w:tblInd w:w="-65" w:type="dxa"/>
        <w:tblCellMar>
          <w:left w:w="70" w:type="dxa"/>
          <w:right w:w="70" w:type="dxa"/>
        </w:tblCellMar>
        <w:tblLook w:val="04A0" w:firstRow="1" w:lastRow="0" w:firstColumn="1" w:lastColumn="0" w:noHBand="0" w:noVBand="1"/>
      </w:tblPr>
      <w:tblGrid>
        <w:gridCol w:w="2758"/>
        <w:gridCol w:w="2693"/>
        <w:gridCol w:w="2693"/>
        <w:gridCol w:w="1396"/>
        <w:gridCol w:w="1297"/>
        <w:gridCol w:w="2693"/>
      </w:tblGrid>
      <w:tr w:rsidR="00E97538" w:rsidRPr="00DC0237" w:rsidTr="00E97538">
        <w:trPr>
          <w:trHeight w:val="283"/>
        </w:trPr>
        <w:tc>
          <w:tcPr>
            <w:tcW w:w="9540"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tcPr>
          <w:p w:rsidR="00E97538" w:rsidRPr="00DC0237" w:rsidRDefault="00C67B7F" w:rsidP="00E97538">
            <w:pPr>
              <w:pStyle w:val="Ingenafstand"/>
              <w:rPr>
                <w:rFonts w:asciiTheme="minorHAnsi" w:eastAsia="Times New Roman" w:hAnsiTheme="minorHAnsi"/>
                <w:b/>
                <w:sz w:val="24"/>
                <w:lang w:eastAsia="da-DK"/>
              </w:rPr>
            </w:pPr>
            <w:r w:rsidRPr="00DC0237">
              <w:rPr>
                <w:rFonts w:asciiTheme="minorHAnsi" w:hAnsiTheme="minorHAnsi"/>
                <w:sz w:val="18"/>
              </w:rPr>
              <w:t xml:space="preserve">Gælder for alle typer af komponenter til ventilation (ventilationsaggregat, ventilator, </w:t>
            </w:r>
            <w:proofErr w:type="spellStart"/>
            <w:r w:rsidRPr="00DC0237">
              <w:rPr>
                <w:rFonts w:asciiTheme="minorHAnsi" w:hAnsiTheme="minorHAnsi"/>
                <w:sz w:val="18"/>
              </w:rPr>
              <w:t>diffusor</w:t>
            </w:r>
            <w:proofErr w:type="spellEnd"/>
            <w:r w:rsidRPr="00DC0237">
              <w:rPr>
                <w:rFonts w:asciiTheme="minorHAnsi" w:hAnsiTheme="minorHAnsi"/>
                <w:sz w:val="18"/>
              </w:rPr>
              <w:t>, spjæld, lyddæmper mv.)</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7538" w:rsidRPr="00DC0237" w:rsidRDefault="00E97538" w:rsidP="00E97538">
            <w:pPr>
              <w:pStyle w:val="Ingenafstand"/>
              <w:rPr>
                <w:rFonts w:asciiTheme="minorHAnsi" w:eastAsia="Times New Roman" w:hAnsiTheme="minorHAnsi"/>
                <w:b/>
                <w:sz w:val="18"/>
                <w:lang w:eastAsia="da-DK"/>
              </w:rPr>
            </w:pPr>
            <w:r w:rsidRPr="00DC0237">
              <w:rPr>
                <w:rFonts w:asciiTheme="minorHAnsi" w:eastAsia="Times New Roman" w:hAnsiTheme="minorHAnsi"/>
                <w:b/>
                <w:sz w:val="18"/>
                <w:lang w:eastAsia="da-DK"/>
              </w:rPr>
              <w:t>Versionsdato</w:t>
            </w:r>
          </w:p>
        </w:tc>
        <w:sdt>
          <w:sdtPr>
            <w:rPr>
              <w:rFonts w:asciiTheme="minorHAnsi" w:hAnsiTheme="minorHAnsi"/>
              <w:sz w:val="18"/>
            </w:rPr>
            <w:id w:val="-1632175326"/>
            <w:placeholder>
              <w:docPart w:val="CB56FD4DF9864BE98759189CA20F0662"/>
            </w:placeholder>
            <w:date w:fullDate="2021-09-10T00:00:00Z">
              <w:dateFormat w:val="dd-MM-yyyy"/>
              <w:lid w:val="da-DK"/>
              <w:storeMappedDataAs w:val="dateTime"/>
              <w:calendar w:val="gregorian"/>
            </w:date>
          </w:sdtPr>
          <w:sdtEndPr/>
          <w:sdtContent>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7538" w:rsidRPr="00DC0237" w:rsidRDefault="00E97538" w:rsidP="00E97538">
                <w:pPr>
                  <w:pStyle w:val="Ingenafstand"/>
                  <w:rPr>
                    <w:rFonts w:asciiTheme="minorHAnsi" w:eastAsia="Times New Roman" w:hAnsiTheme="minorHAnsi"/>
                    <w:b/>
                    <w:sz w:val="18"/>
                    <w:lang w:eastAsia="da-DK"/>
                  </w:rPr>
                </w:pPr>
                <w:r w:rsidRPr="00DC0237">
                  <w:rPr>
                    <w:rFonts w:asciiTheme="minorHAnsi" w:hAnsiTheme="minorHAnsi"/>
                    <w:sz w:val="18"/>
                  </w:rPr>
                  <w:t>10-09-2021</w:t>
                </w:r>
              </w:p>
            </w:tc>
          </w:sdtContent>
        </w:sdt>
      </w:tr>
      <w:tr w:rsidR="00E97538" w:rsidRPr="00DC0237" w:rsidTr="00CD3013">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100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200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300 DK</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325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400 DK</w:t>
            </w:r>
          </w:p>
        </w:tc>
      </w:tr>
      <w:tr w:rsidR="00E97538" w:rsidRPr="00DC0237" w:rsidTr="00CD3013">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E97538" w:rsidRPr="00DC0237" w:rsidRDefault="00E97538" w:rsidP="00E97538">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LOR 400</w:t>
            </w:r>
          </w:p>
        </w:tc>
      </w:tr>
      <w:tr w:rsidR="00E97538" w:rsidRPr="00DC0237" w:rsidTr="00E97538">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ANTAGET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FORVENTET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FASTLAGT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 DETALJERET</w:t>
            </w:r>
          </w:p>
        </w:tc>
      </w:tr>
      <w:tr w:rsidR="00C67B7F" w:rsidRPr="00DC0237" w:rsidTr="00E97538">
        <w:trPr>
          <w:trHeight w:val="1134"/>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C67B7F" w:rsidRPr="00DC0237" w:rsidRDefault="00C67B7F" w:rsidP="00C67B7F">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67B7F" w:rsidRPr="00DC0237" w:rsidRDefault="00C67B7F" w:rsidP="00C67B7F">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Komponenter defineres på forventet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67B7F" w:rsidRPr="00DC0237" w:rsidRDefault="00C67B7F" w:rsidP="00C67B7F">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Komponenter defineres på fastlagt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67B7F" w:rsidRPr="00DC0237" w:rsidRDefault="00C67B7F" w:rsidP="00C67B7F">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Komponenter defineres på endeligt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C67B7F" w:rsidRPr="00DC0237" w:rsidRDefault="00C67B7F" w:rsidP="00C67B7F">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Komponenter defineres på endelig detaljeret niveau for geometri, placering og tilhørende egenskabsdata i henhold til faktiske produktvalg</w:t>
            </w:r>
            <w:r w:rsidRPr="00DC0237">
              <w:rPr>
                <w:rFonts w:asciiTheme="minorHAnsi" w:eastAsia="Times New Roman" w:hAnsiTheme="minorHAnsi" w:cs="Tahoma"/>
                <w:color w:val="1D3175" w:themeColor="text2"/>
                <w:sz w:val="18"/>
                <w:szCs w:val="20"/>
                <w:lang w:eastAsia="da-DK"/>
              </w:rPr>
              <w:t>.</w:t>
            </w:r>
          </w:p>
        </w:tc>
      </w:tr>
      <w:tr w:rsidR="00C67B7F" w:rsidRPr="00DC0237" w:rsidTr="00CD3013">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C67B7F" w:rsidRPr="00DC0237" w:rsidRDefault="00C67B7F" w:rsidP="00C67B7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C67B7F" w:rsidRPr="00DC0237" w:rsidRDefault="00C67B7F" w:rsidP="00C67B7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C67B7F" w:rsidRPr="00DC0237" w:rsidRDefault="00C67B7F" w:rsidP="00C67B7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C67B7F" w:rsidRPr="00DC0237" w:rsidRDefault="00C67B7F" w:rsidP="00C67B7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C67B7F" w:rsidRPr="00DC0237" w:rsidRDefault="00C67B7F" w:rsidP="00C67B7F">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LOG 400</w:t>
            </w:r>
          </w:p>
        </w:tc>
      </w:tr>
      <w:tr w:rsidR="00C67B7F" w:rsidRPr="00DC0237" w:rsidTr="00E97538">
        <w:trPr>
          <w:trHeight w:val="28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C67B7F" w:rsidRPr="00DC0237" w:rsidRDefault="00C67B7F" w:rsidP="00C67B7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FORSLAGSNIVEAU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C67B7F" w:rsidRPr="00DC0237" w:rsidRDefault="00C67B7F" w:rsidP="00C67B7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GENERISK 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C67B7F" w:rsidRPr="00DC0237" w:rsidRDefault="00C67B7F" w:rsidP="00C67B7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TYPE-NIVEAU</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C67B7F" w:rsidRPr="00DC0237" w:rsidRDefault="00C67B7F" w:rsidP="00C67B7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DETALJERET TYPE-NIVEAU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C67B7F" w:rsidRPr="00DC0237" w:rsidRDefault="00C67B7F" w:rsidP="00C67B7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PRODUKTIONSNIVEAU</w:t>
            </w:r>
          </w:p>
        </w:tc>
      </w:tr>
      <w:tr w:rsidR="00C67B7F" w:rsidRPr="00DC0237" w:rsidTr="00C67B7F">
        <w:trPr>
          <w:trHeight w:val="2718"/>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tcPr>
          <w:p w:rsidR="00C67B7F" w:rsidRPr="00DC0237" w:rsidRDefault="00C67B7F" w:rsidP="00C67B7F">
            <w:pPr>
              <w:pStyle w:val="Ingenafstand"/>
              <w:rPr>
                <w:rFonts w:asciiTheme="minorHAnsi" w:eastAsia="Times New Roman" w:hAnsiTheme="minorHAnsi" w:cs="Times New Roman"/>
                <w:noProof/>
                <w:color w:val="222B35"/>
                <w:sz w:val="18"/>
                <w:szCs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C67B7F" w:rsidRPr="00DC0237" w:rsidRDefault="00C67B7F" w:rsidP="00C67B7F">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40160" behindDoc="0" locked="0" layoutInCell="1" allowOverlap="1" wp14:anchorId="2AE90F67" wp14:editId="4A00B7B0">
                  <wp:simplePos x="0" y="0"/>
                  <wp:positionH relativeFrom="column">
                    <wp:posOffset>6026</wp:posOffset>
                  </wp:positionH>
                  <wp:positionV relativeFrom="paragraph">
                    <wp:posOffset>65700</wp:posOffset>
                  </wp:positionV>
                  <wp:extent cx="1552354" cy="1493297"/>
                  <wp:effectExtent l="0" t="0" r="0" b="0"/>
                  <wp:wrapNone/>
                  <wp:docPr id="102" name="Bille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52354" cy="1493297"/>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C67B7F" w:rsidRPr="00DC0237" w:rsidRDefault="00C67B7F" w:rsidP="00C67B7F">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41184" behindDoc="0" locked="0" layoutInCell="1" allowOverlap="1" wp14:anchorId="1893A98A" wp14:editId="73DBDB5C">
                  <wp:simplePos x="0" y="0"/>
                  <wp:positionH relativeFrom="column">
                    <wp:posOffset>-13335</wp:posOffset>
                  </wp:positionH>
                  <wp:positionV relativeFrom="paragraph">
                    <wp:posOffset>86965</wp:posOffset>
                  </wp:positionV>
                  <wp:extent cx="1597361" cy="1456661"/>
                  <wp:effectExtent l="0" t="0" r="3175" b="0"/>
                  <wp:wrapNone/>
                  <wp:docPr id="103" name="Billed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7361" cy="1456661"/>
                          </a:xfrm>
                          <a:prstGeom prst="rect">
                            <a:avLst/>
                          </a:prstGeom>
                        </pic:spPr>
                      </pic:pic>
                    </a:graphicData>
                  </a:graphic>
                </wp:anchor>
              </w:drawing>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C67B7F" w:rsidRPr="00DC0237" w:rsidRDefault="00C67B7F" w:rsidP="00C67B7F">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42208" behindDoc="0" locked="0" layoutInCell="1" allowOverlap="1" wp14:anchorId="547B5C85" wp14:editId="1B993D26">
                  <wp:simplePos x="0" y="0"/>
                  <wp:positionH relativeFrom="column">
                    <wp:posOffset>-11013</wp:posOffset>
                  </wp:positionH>
                  <wp:positionV relativeFrom="paragraph">
                    <wp:posOffset>86966</wp:posOffset>
                  </wp:positionV>
                  <wp:extent cx="1611848" cy="1499191"/>
                  <wp:effectExtent l="0" t="0" r="7620" b="6350"/>
                  <wp:wrapNone/>
                  <wp:docPr id="104" name="Billed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1848" cy="1499191"/>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C67B7F" w:rsidRPr="00DC0237" w:rsidRDefault="00C67B7F" w:rsidP="00C67B7F">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43232" behindDoc="0" locked="0" layoutInCell="1" allowOverlap="1" wp14:anchorId="60CBA4AF" wp14:editId="7F79AB28">
                  <wp:simplePos x="0" y="0"/>
                  <wp:positionH relativeFrom="column">
                    <wp:posOffset>11740</wp:posOffset>
                  </wp:positionH>
                  <wp:positionV relativeFrom="paragraph">
                    <wp:posOffset>129496</wp:posOffset>
                  </wp:positionV>
                  <wp:extent cx="1594883" cy="1467632"/>
                  <wp:effectExtent l="0" t="0" r="5715" b="0"/>
                  <wp:wrapNone/>
                  <wp:docPr id="105" name="Billed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4883" cy="1467632"/>
                          </a:xfrm>
                          <a:prstGeom prst="rect">
                            <a:avLst/>
                          </a:prstGeom>
                        </pic:spPr>
                      </pic:pic>
                    </a:graphicData>
                  </a:graphic>
                </wp:anchor>
              </w:drawing>
            </w:r>
          </w:p>
        </w:tc>
      </w:tr>
      <w:tr w:rsidR="00C67B7F" w:rsidRPr="00DC0237" w:rsidTr="00C67B7F">
        <w:trPr>
          <w:trHeight w:val="1240"/>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hideMark/>
          </w:tcPr>
          <w:p w:rsidR="00C67B7F" w:rsidRPr="00DC0237" w:rsidRDefault="00C67B7F" w:rsidP="00C67B7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67B7F" w:rsidRPr="00DC0237" w:rsidRDefault="00C67B7F" w:rsidP="00C67B7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Komponenter modelleres som generiske volumenobjekter i maks</w:t>
            </w:r>
            <w:r w:rsidRPr="00DC0237">
              <w:rPr>
                <w:rFonts w:asciiTheme="minorHAnsi" w:eastAsia="Times New Roman" w:hAnsiTheme="minorHAnsi" w:cs="Tahoma"/>
                <w:color w:val="1D3175" w:themeColor="text2"/>
                <w:sz w:val="18"/>
                <w:lang w:eastAsia="da-DK"/>
              </w:rPr>
              <w:t xml:space="preserve">. </w:t>
            </w:r>
            <w:r w:rsidRPr="00DC0237">
              <w:rPr>
                <w:rFonts w:asciiTheme="minorHAnsi" w:eastAsia="Times New Roman" w:hAnsiTheme="minorHAnsi"/>
                <w:color w:val="1D3175" w:themeColor="text2"/>
                <w:sz w:val="18"/>
                <w:lang w:eastAsia="da-DK"/>
              </w:rPr>
              <w:t>ydre kontur</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67B7F" w:rsidRPr="00DC0237" w:rsidRDefault="00C67B7F" w:rsidP="00C67B7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Komponenter modelleres i maks</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ydre dimensioner</w:t>
            </w:r>
            <w:r w:rsidRPr="00DC0237">
              <w:rPr>
                <w:rFonts w:asciiTheme="minorHAnsi" w:eastAsia="Times New Roman" w:hAnsiTheme="minorHAnsi" w:cs="Tahoma"/>
                <w:color w:val="1D3175" w:themeColor="text2"/>
                <w:sz w:val="18"/>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67B7F" w:rsidRPr="00DC0237" w:rsidRDefault="00C67B7F" w:rsidP="00C67B7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Komponenter modelleres i ydre dimensioner</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C67B7F" w:rsidRPr="00DC0237" w:rsidRDefault="00C67B7F" w:rsidP="00C67B7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Komponenter modelleres i dimensioner baseret på faktiske produktvalg</w:t>
            </w:r>
            <w:r w:rsidRPr="00DC0237">
              <w:rPr>
                <w:rFonts w:asciiTheme="minorHAnsi" w:eastAsia="Times New Roman" w:hAnsiTheme="minorHAnsi" w:cs="Tahoma"/>
                <w:color w:val="1D3175" w:themeColor="text2"/>
                <w:sz w:val="18"/>
                <w:lang w:eastAsia="da-DK"/>
              </w:rPr>
              <w:t>.</w:t>
            </w:r>
          </w:p>
        </w:tc>
      </w:tr>
      <w:tr w:rsidR="00C67B7F" w:rsidRPr="00DC0237" w:rsidTr="006E1FB7">
        <w:trPr>
          <w:trHeight w:val="283"/>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C67B7F" w:rsidRPr="00DC0237" w:rsidRDefault="00C67B7F" w:rsidP="00C67B7F">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9.6 MÆNGDEFORTEGNELSE</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bottom"/>
            <w:hideMark/>
          </w:tcPr>
          <w:p w:rsidR="00C67B7F" w:rsidRPr="00DC0237" w:rsidRDefault="00C67B7F" w:rsidP="00C67B7F">
            <w:pPr>
              <w:spacing w:after="0"/>
              <w:outlineLvl w:val="0"/>
              <w:rPr>
                <w:rFonts w:eastAsia="Times New Roman" w:cs="Times New Roman"/>
                <w:b/>
                <w:color w:val="1D3175" w:themeColor="text2"/>
                <w:sz w:val="20"/>
                <w:szCs w:val="20"/>
                <w:lang w:eastAsia="da-DK"/>
              </w:rPr>
            </w:pPr>
            <w:r w:rsidRPr="00DC0237">
              <w:rPr>
                <w:rFonts w:eastAsia="Times New Roman" w:cs="Times New Roman"/>
                <w:b/>
                <w:color w:val="1D3175" w:themeColor="text2"/>
                <w:sz w:val="20"/>
                <w:szCs w:val="20"/>
                <w:lang w:eastAsia="da-DK"/>
              </w:rPr>
              <w:t> </w:t>
            </w:r>
          </w:p>
        </w:tc>
      </w:tr>
      <w:tr w:rsidR="00C67B7F" w:rsidRPr="00DC0237" w:rsidTr="006E1FB7">
        <w:trPr>
          <w:trHeight w:val="285"/>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C67B7F" w:rsidRPr="00DC0237" w:rsidRDefault="00C67B7F" w:rsidP="00C67B7F">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C67B7F" w:rsidRPr="00DC0237" w:rsidRDefault="00C67B7F" w:rsidP="00C67B7F">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C67B7F" w:rsidRPr="00DC0237" w:rsidRDefault="00C67B7F" w:rsidP="00C67B7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C67B7F" w:rsidRPr="00DC0237" w:rsidRDefault="00C67B7F" w:rsidP="00C67B7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C67B7F" w:rsidRPr="00DC0237" w:rsidRDefault="00C67B7F" w:rsidP="00C67B7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r>
      <w:tr w:rsidR="00C67B7F" w:rsidRPr="00DC0237" w:rsidTr="006E1FB7">
        <w:trPr>
          <w:trHeight w:val="285"/>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C67B7F" w:rsidRPr="00DC0237" w:rsidRDefault="00C67B7F" w:rsidP="00C67B7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C67B7F" w:rsidRPr="00DC0237" w:rsidRDefault="00C67B7F" w:rsidP="00C67B7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C67B7F" w:rsidRPr="00DC0237" w:rsidRDefault="00C67B7F" w:rsidP="00C67B7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C67B7F" w:rsidRPr="00DC0237" w:rsidRDefault="00C67B7F" w:rsidP="00C67B7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bottom"/>
            <w:hideMark/>
          </w:tcPr>
          <w:p w:rsidR="00C67B7F" w:rsidRPr="00DC0237" w:rsidRDefault="00C67B7F" w:rsidP="00C67B7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r>
      <w:tr w:rsidR="00C67B7F" w:rsidRPr="00DC0237" w:rsidTr="00CD3013">
        <w:trPr>
          <w:trHeight w:val="285"/>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C67B7F" w:rsidRPr="00DC0237" w:rsidRDefault="00C67B7F" w:rsidP="00C67B7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C67B7F" w:rsidRPr="00DC0237" w:rsidRDefault="00C67B7F" w:rsidP="00C67B7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C67B7F" w:rsidRPr="00DC0237" w:rsidRDefault="00C67B7F" w:rsidP="00C67B7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C67B7F" w:rsidRPr="00DC0237" w:rsidRDefault="00C67B7F" w:rsidP="00C67B7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C67B7F" w:rsidRPr="00DC0237" w:rsidRDefault="00C67B7F" w:rsidP="00C67B7F">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LOI 400</w:t>
            </w:r>
          </w:p>
        </w:tc>
      </w:tr>
      <w:tr w:rsidR="003C747D"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lastRenderedPageBreak/>
              <w:t>9.1 KLASSIFIKATION</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3C747D"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sidRPr="0036655A">
              <w:rPr>
                <w:b/>
                <w:color w:val="1D3175" w:themeColor="text2"/>
                <w:sz w:val="18"/>
                <w:szCs w:val="18"/>
              </w:rPr>
              <w:t>Klassifikationskode version</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r w:rsidRPr="00F33537">
              <w:rPr>
                <w:color w:val="1D3175" w:themeColor="text2"/>
                <w:sz w:val="18"/>
                <w:szCs w:val="18"/>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r w:rsidRPr="00F33537">
              <w:rPr>
                <w:color w:val="1D3175" w:themeColor="text2"/>
                <w:sz w:val="18"/>
                <w:szCs w:val="18"/>
              </w:rPr>
              <w:t>…</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Topnode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166FC6" w:rsidRDefault="003C747D" w:rsidP="003C747D">
            <w:pPr>
              <w:pStyle w:val="Tabel"/>
              <w:rPr>
                <w:i/>
                <w:color w:val="1D3175" w:themeColor="text2"/>
                <w:sz w:val="18"/>
                <w:szCs w:val="18"/>
              </w:rPr>
            </w:pPr>
            <w:r w:rsidRPr="00166FC6">
              <w:rPr>
                <w:i/>
                <w:color w:val="1D3175" w:themeColor="text2"/>
                <w:sz w:val="18"/>
                <w:szCs w:val="18"/>
              </w:rPr>
              <w:t>Funktions-ID</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Klassekode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Klassenavn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Klassifikation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i/>
                <w:color w:val="1D3175" w:themeColor="text2"/>
                <w:sz w:val="18"/>
                <w:szCs w:val="18"/>
              </w:rPr>
            </w:pPr>
            <w:r w:rsidRPr="0036655A">
              <w:rPr>
                <w:i/>
                <w:color w:val="1D3175" w:themeColor="text2"/>
                <w:sz w:val="18"/>
                <w:szCs w:val="18"/>
              </w:rPr>
              <w:t>Produkt-ID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cs="Times New Roman"/>
                <w:b/>
                <w:bCs/>
                <w:i/>
                <w:color w:val="1D3175" w:themeColor="text2"/>
                <w:szCs w:val="20"/>
                <w:lang w:eastAsia="da-DK"/>
              </w:rPr>
            </w:pPr>
            <w:r w:rsidRPr="00DC0237">
              <w:rPr>
                <w:rFonts w:asciiTheme="minorHAnsi" w:eastAsia="Times New Roman" w:hAnsiTheme="minorHAnsi"/>
                <w:b/>
                <w:i/>
                <w:color w:val="1D3175" w:themeColor="text2"/>
                <w:lang w:eastAsia="da-DK"/>
              </w:rPr>
              <w:t>9.4 DIGITAL PROJEKTERING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2724F8"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724F8" w:rsidRPr="00DC0237" w:rsidRDefault="002724F8" w:rsidP="002724F8">
            <w:pPr>
              <w:pStyle w:val="Tabel"/>
              <w:rPr>
                <w:color w:val="1D3175" w:themeColor="text2"/>
                <w:sz w:val="18"/>
                <w:szCs w:val="18"/>
              </w:rPr>
            </w:pPr>
            <w:r w:rsidRPr="00DC0237">
              <w:rPr>
                <w:color w:val="1D3175" w:themeColor="text2"/>
                <w:sz w:val="18"/>
                <w:szCs w:val="18"/>
              </w:rPr>
              <w:t> </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166FC6" w:rsidRDefault="002724F8" w:rsidP="002724F8">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50AC30" w:themeColor="accent3"/>
                <w:sz w:val="18"/>
                <w:szCs w:val="18"/>
                <w:lang w:eastAsia="da-DK"/>
              </w:rPr>
              <w:t>Typenavn</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DC0237" w:rsidRDefault="002724F8" w:rsidP="002724F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DC0237" w:rsidRDefault="002724F8" w:rsidP="002724F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tcPr>
          <w:p w:rsidR="002724F8" w:rsidRPr="00DC0237" w:rsidRDefault="002724F8" w:rsidP="002724F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2724F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724F8" w:rsidRPr="00DC0237" w:rsidRDefault="002724F8" w:rsidP="002724F8">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166FC6" w:rsidRDefault="002724F8" w:rsidP="002724F8">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Længde (Placeholder)</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166FC6" w:rsidRDefault="002724F8" w:rsidP="002724F8">
            <w:pPr>
              <w:pStyle w:val="Ingenafstand"/>
              <w:rPr>
                <w:rFonts w:asciiTheme="minorHAnsi" w:eastAsia="Times New Roman" w:hAnsiTheme="minorHAnsi"/>
                <w:color w:val="1D3175" w:themeColor="text2"/>
                <w:sz w:val="18"/>
                <w:szCs w:val="18"/>
                <w:lang w:eastAsia="da-DK"/>
              </w:rPr>
            </w:pPr>
            <w:r w:rsidRPr="00166FC6">
              <w:rPr>
                <w:rFonts w:asciiTheme="minorHAnsi" w:eastAsia="Times New Roman" w:hAnsiTheme="minorHAnsi"/>
                <w:color w:val="3B8024" w:themeColor="accent3" w:themeShade="BF"/>
                <w:sz w:val="18"/>
                <w:szCs w:val="18"/>
                <w:lang w:eastAsia="da-DK"/>
              </w:rPr>
              <w:t>Centerkote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DC0237" w:rsidRDefault="002724F8" w:rsidP="002724F8">
            <w:pPr>
              <w:pStyle w:val="Ingenafstand"/>
              <w:rPr>
                <w:rFonts w:asciiTheme="minorHAnsi" w:eastAsia="Times New Roman" w:hAnsiTheme="minorHAnsi"/>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Brændbar(e) materialer</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2724F8" w:rsidRPr="003C747D" w:rsidRDefault="002724F8" w:rsidP="002724F8">
            <w:pPr>
              <w:pStyle w:val="Ingenafstand"/>
              <w:rPr>
                <w:rFonts w:asciiTheme="minorHAnsi" w:eastAsia="Times New Roman" w:hAnsiTheme="minorHAnsi"/>
                <w:b/>
                <w:color w:val="50AC30" w:themeColor="accent3"/>
                <w:sz w:val="18"/>
                <w:szCs w:val="18"/>
                <w:lang w:eastAsia="da-DK"/>
              </w:rPr>
            </w:pPr>
            <w:r w:rsidRPr="003C747D">
              <w:rPr>
                <w:rFonts w:asciiTheme="minorHAnsi" w:eastAsia="Times New Roman" w:hAnsiTheme="minorHAnsi"/>
                <w:b/>
                <w:color w:val="50AC30" w:themeColor="accent3"/>
                <w:sz w:val="18"/>
                <w:szCs w:val="18"/>
                <w:lang w:eastAsia="da-DK"/>
              </w:rPr>
              <w:t>Luftmængde</w:t>
            </w:r>
          </w:p>
        </w:tc>
      </w:tr>
      <w:tr w:rsidR="002724F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724F8" w:rsidRPr="00DC0237" w:rsidRDefault="002724F8" w:rsidP="002724F8">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166FC6" w:rsidRDefault="002724F8" w:rsidP="002724F8">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Bredde (Placeholder)</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166FC6" w:rsidRDefault="002724F8" w:rsidP="002724F8">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Højde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166FC6" w:rsidRDefault="002724F8" w:rsidP="002724F8">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2724F8" w:rsidRPr="003C747D" w:rsidRDefault="002724F8" w:rsidP="002724F8">
            <w:pPr>
              <w:pStyle w:val="Ingenafstand"/>
              <w:rPr>
                <w:rFonts w:asciiTheme="minorHAnsi" w:eastAsia="Times New Roman" w:hAnsiTheme="minorHAnsi"/>
                <w:b/>
                <w:color w:val="50AC30" w:themeColor="accent3"/>
                <w:sz w:val="18"/>
                <w:szCs w:val="18"/>
                <w:lang w:eastAsia="da-DK"/>
              </w:rPr>
            </w:pPr>
            <w:r w:rsidRPr="003C747D">
              <w:rPr>
                <w:rFonts w:asciiTheme="minorHAnsi" w:eastAsia="Times New Roman" w:hAnsiTheme="minorHAnsi"/>
                <w:b/>
                <w:color w:val="50AC30" w:themeColor="accent3"/>
                <w:sz w:val="18"/>
                <w:szCs w:val="18"/>
                <w:lang w:eastAsia="da-DK"/>
              </w:rPr>
              <w:t>Entreprise</w:t>
            </w:r>
          </w:p>
        </w:tc>
      </w:tr>
      <w:tr w:rsidR="002724F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724F8" w:rsidRPr="00DC0237" w:rsidRDefault="002724F8" w:rsidP="002724F8">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166FC6" w:rsidRDefault="002724F8" w:rsidP="002724F8">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Højde (Placeholder)</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166FC6" w:rsidRDefault="002724F8" w:rsidP="002724F8">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Bredde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166FC6" w:rsidRDefault="002724F8" w:rsidP="002724F8">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Byggepladszone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2724F8" w:rsidRPr="00F33537" w:rsidRDefault="002724F8" w:rsidP="002724F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Producent</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36655A" w:rsidRDefault="00500FE8" w:rsidP="00500FE8">
            <w:pPr>
              <w:pStyle w:val="Ingenafstand"/>
              <w:rPr>
                <w:rFonts w:asciiTheme="minorHAnsi" w:eastAsia="Times New Roman" w:hAnsiTheme="minorHAnsi"/>
                <w:i/>
                <w:color w:val="1D3175" w:themeColor="text2"/>
                <w:sz w:val="18"/>
                <w:szCs w:val="18"/>
                <w:lang w:eastAsia="da-DK"/>
              </w:rPr>
            </w:pPr>
            <w:r w:rsidRPr="0036655A">
              <w:rPr>
                <w:rFonts w:asciiTheme="minorHAnsi" w:eastAsia="Times New Roman" w:hAnsiTheme="minorHAnsi"/>
                <w:i/>
                <w:color w:val="1D3175" w:themeColor="text2"/>
                <w:sz w:val="18"/>
                <w:szCs w:val="18"/>
                <w:lang w:eastAsia="da-DK"/>
              </w:rPr>
              <w:t>Er udvendig</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Dybde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Produktnavn</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Længde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Produktnummer</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Tykkelse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Modelnummer</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Pr>
                <w:rFonts w:asciiTheme="minorHAnsi" w:eastAsia="Times New Roman" w:hAnsiTheme="minorHAnsi"/>
                <w:i/>
                <w:color w:val="1D3175" w:themeColor="text2"/>
                <w:sz w:val="18"/>
                <w:szCs w:val="18"/>
                <w:lang w:eastAsia="da-DK"/>
              </w:rPr>
              <w:t>Luftmængde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Serienummer</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Brændbar(e) materialer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Globalt varenummer (GTIN-/GS1)</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r>
              <w:rPr>
                <w:rFonts w:eastAsia="Times New Roman"/>
                <w:i/>
                <w:color w:val="1D3175" w:themeColor="text2"/>
                <w:sz w:val="18"/>
                <w:szCs w:val="18"/>
              </w:rPr>
              <w:t>Bygningsnummer</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bl>
    <w:p w:rsidR="00C917D0" w:rsidRPr="00DC0237" w:rsidRDefault="00C917D0" w:rsidP="00C917D0">
      <w:pPr>
        <w:pStyle w:val="Overskrift2"/>
        <w:numPr>
          <w:ilvl w:val="0"/>
          <w:numId w:val="0"/>
        </w:numPr>
        <w:ind w:left="851" w:hanging="851"/>
      </w:pPr>
      <w:bookmarkStart w:id="34" w:name="_Toc144113205"/>
      <w:r w:rsidRPr="00DC0237">
        <w:lastRenderedPageBreak/>
        <w:t>[K08_M</w:t>
      </w:r>
      <w:r w:rsidR="002E5081">
        <w:t>901</w:t>
      </w:r>
      <w:r w:rsidRPr="00DC0237">
        <w:t>] Mekanisk installation, VVS-føringsvej</w:t>
      </w:r>
      <w:bookmarkEnd w:id="34"/>
    </w:p>
    <w:tbl>
      <w:tblPr>
        <w:tblW w:w="13530" w:type="dxa"/>
        <w:tblInd w:w="-65" w:type="dxa"/>
        <w:tblCellMar>
          <w:left w:w="70" w:type="dxa"/>
          <w:right w:w="70" w:type="dxa"/>
        </w:tblCellMar>
        <w:tblLook w:val="04A0" w:firstRow="1" w:lastRow="0" w:firstColumn="1" w:lastColumn="0" w:noHBand="0" w:noVBand="1"/>
      </w:tblPr>
      <w:tblGrid>
        <w:gridCol w:w="2758"/>
        <w:gridCol w:w="2693"/>
        <w:gridCol w:w="2693"/>
        <w:gridCol w:w="1396"/>
        <w:gridCol w:w="1297"/>
        <w:gridCol w:w="2693"/>
      </w:tblGrid>
      <w:tr w:rsidR="00E97538" w:rsidRPr="00DC0237" w:rsidTr="00E97538">
        <w:trPr>
          <w:trHeight w:val="283"/>
        </w:trPr>
        <w:tc>
          <w:tcPr>
            <w:tcW w:w="9540"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tcPr>
          <w:p w:rsidR="00E97538" w:rsidRPr="00DC0237" w:rsidRDefault="00C67B7F" w:rsidP="00E97538">
            <w:pPr>
              <w:pStyle w:val="Ingenafstand"/>
              <w:rPr>
                <w:rFonts w:asciiTheme="minorHAnsi" w:eastAsia="Times New Roman" w:hAnsiTheme="minorHAnsi"/>
                <w:b/>
                <w:sz w:val="18"/>
                <w:lang w:eastAsia="da-DK"/>
              </w:rPr>
            </w:pPr>
            <w:r w:rsidRPr="00DC0237">
              <w:rPr>
                <w:rFonts w:asciiTheme="minorHAnsi" w:hAnsiTheme="minorHAnsi"/>
                <w:sz w:val="18"/>
              </w:rPr>
              <w:t>Gælder for alle rørsystemer og rørfittings</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7538" w:rsidRPr="00DC0237" w:rsidRDefault="00E97538" w:rsidP="00E97538">
            <w:pPr>
              <w:pStyle w:val="Ingenafstand"/>
              <w:rPr>
                <w:rFonts w:asciiTheme="minorHAnsi" w:eastAsia="Times New Roman" w:hAnsiTheme="minorHAnsi"/>
                <w:b/>
                <w:sz w:val="18"/>
                <w:lang w:eastAsia="da-DK"/>
              </w:rPr>
            </w:pPr>
            <w:r w:rsidRPr="00DC0237">
              <w:rPr>
                <w:rFonts w:asciiTheme="minorHAnsi" w:eastAsia="Times New Roman" w:hAnsiTheme="minorHAnsi"/>
                <w:b/>
                <w:sz w:val="18"/>
                <w:lang w:eastAsia="da-DK"/>
              </w:rPr>
              <w:t>Versionsdato</w:t>
            </w:r>
          </w:p>
        </w:tc>
        <w:sdt>
          <w:sdtPr>
            <w:rPr>
              <w:rFonts w:asciiTheme="minorHAnsi" w:hAnsiTheme="minorHAnsi"/>
              <w:sz w:val="18"/>
            </w:rPr>
            <w:id w:val="1560747182"/>
            <w:placeholder>
              <w:docPart w:val="15768EEEA1DF4D8184693555C8D4441F"/>
            </w:placeholder>
            <w:date w:fullDate="2021-09-10T00:00:00Z">
              <w:dateFormat w:val="dd-MM-yyyy"/>
              <w:lid w:val="da-DK"/>
              <w:storeMappedDataAs w:val="dateTime"/>
              <w:calendar w:val="gregorian"/>
            </w:date>
          </w:sdtPr>
          <w:sdtEndPr/>
          <w:sdtContent>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7538" w:rsidRPr="00DC0237" w:rsidRDefault="00E97538" w:rsidP="00E97538">
                <w:pPr>
                  <w:pStyle w:val="Ingenafstand"/>
                  <w:rPr>
                    <w:rFonts w:asciiTheme="minorHAnsi" w:eastAsia="Times New Roman" w:hAnsiTheme="minorHAnsi"/>
                    <w:b/>
                    <w:sz w:val="18"/>
                    <w:lang w:eastAsia="da-DK"/>
                  </w:rPr>
                </w:pPr>
                <w:r w:rsidRPr="00DC0237">
                  <w:rPr>
                    <w:rFonts w:asciiTheme="minorHAnsi" w:hAnsiTheme="minorHAnsi"/>
                    <w:sz w:val="18"/>
                  </w:rPr>
                  <w:t>10-09-2021</w:t>
                </w:r>
              </w:p>
            </w:tc>
          </w:sdtContent>
        </w:sdt>
      </w:tr>
      <w:tr w:rsidR="00E97538" w:rsidRPr="00DC0237" w:rsidTr="00CD3013">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100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200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300 DK</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325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400 DK</w:t>
            </w:r>
          </w:p>
        </w:tc>
      </w:tr>
      <w:tr w:rsidR="00E97538" w:rsidRPr="00DC0237" w:rsidTr="00E94BC4">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E97538" w:rsidRPr="00DC0237" w:rsidRDefault="00E97538" w:rsidP="00E97538">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LOR 400</w:t>
            </w:r>
          </w:p>
        </w:tc>
      </w:tr>
      <w:tr w:rsidR="00E97538" w:rsidRPr="00DC0237" w:rsidTr="00E97538">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ANTAGET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FORVENTET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FASTLAGT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 DETALJERET</w:t>
            </w:r>
          </w:p>
        </w:tc>
      </w:tr>
      <w:tr w:rsidR="00C67B7F" w:rsidRPr="00DC0237" w:rsidTr="00E97538">
        <w:trPr>
          <w:trHeight w:val="1134"/>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C67B7F" w:rsidRPr="00DC0237" w:rsidRDefault="00C67B7F" w:rsidP="00C67B7F">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67B7F" w:rsidRPr="00DC0237" w:rsidRDefault="00C67B7F" w:rsidP="00C67B7F">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Føringsveje defineres på forventet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67B7F" w:rsidRPr="00DC0237" w:rsidRDefault="00C67B7F" w:rsidP="00C67B7F">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Føringsveje defineres på fastlagt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67B7F" w:rsidRPr="00DC0237" w:rsidRDefault="00C67B7F" w:rsidP="00C67B7F">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Føringsveje defineres på endeligt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C67B7F" w:rsidRPr="00DC0237" w:rsidRDefault="00C67B7F" w:rsidP="00C67B7F">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Føringsveje defineres på endelig detaljeret niveau for geometri, placering og tilhørende egenskabsdata i henhold til faktiske produktvalg</w:t>
            </w:r>
            <w:r w:rsidRPr="00DC0237">
              <w:rPr>
                <w:rFonts w:asciiTheme="minorHAnsi" w:eastAsia="Times New Roman" w:hAnsiTheme="minorHAnsi" w:cs="Tahoma"/>
                <w:color w:val="1D3175" w:themeColor="text2"/>
                <w:sz w:val="18"/>
                <w:szCs w:val="20"/>
                <w:lang w:eastAsia="da-DK"/>
              </w:rPr>
              <w:t>.</w:t>
            </w:r>
          </w:p>
        </w:tc>
      </w:tr>
      <w:tr w:rsidR="00C67B7F" w:rsidRPr="00DC0237" w:rsidTr="00E94BC4">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C67B7F" w:rsidRPr="00DC0237" w:rsidRDefault="00C67B7F" w:rsidP="00C67B7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C67B7F" w:rsidRPr="00DC0237" w:rsidRDefault="00C67B7F" w:rsidP="00C67B7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C67B7F" w:rsidRPr="00DC0237" w:rsidRDefault="00C67B7F" w:rsidP="00C67B7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C67B7F" w:rsidRPr="00DC0237" w:rsidRDefault="00C67B7F" w:rsidP="00C67B7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C67B7F" w:rsidRPr="00DC0237" w:rsidRDefault="00C67B7F" w:rsidP="00C67B7F">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LOG 400</w:t>
            </w:r>
          </w:p>
        </w:tc>
      </w:tr>
      <w:tr w:rsidR="00C67B7F" w:rsidRPr="00DC0237" w:rsidTr="00E97538">
        <w:trPr>
          <w:trHeight w:val="28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C67B7F" w:rsidRPr="00DC0237" w:rsidRDefault="00C67B7F" w:rsidP="00C67B7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FORSLAGSNIVEAU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C67B7F" w:rsidRPr="00DC0237" w:rsidRDefault="00C67B7F" w:rsidP="00C67B7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GENERISK 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C67B7F" w:rsidRPr="00DC0237" w:rsidRDefault="00C67B7F" w:rsidP="00C67B7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TYPE-NIVEAU</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C67B7F" w:rsidRPr="00DC0237" w:rsidRDefault="00C67B7F" w:rsidP="00C67B7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DETALJERET TYPE-NIVEAU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C67B7F" w:rsidRPr="00DC0237" w:rsidRDefault="00C67B7F" w:rsidP="00C67B7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PRODUKTIONSNIVEAU</w:t>
            </w:r>
          </w:p>
        </w:tc>
      </w:tr>
      <w:tr w:rsidR="00C67B7F" w:rsidRPr="00DC0237" w:rsidTr="00C67B7F">
        <w:trPr>
          <w:trHeight w:val="2717"/>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tcPr>
          <w:p w:rsidR="00C67B7F" w:rsidRPr="00DC0237" w:rsidRDefault="00C67B7F" w:rsidP="00C67B7F">
            <w:pPr>
              <w:pStyle w:val="Ingenafstand"/>
              <w:rPr>
                <w:rFonts w:asciiTheme="minorHAnsi" w:eastAsia="Times New Roman" w:hAnsiTheme="minorHAnsi" w:cs="Times New Roman"/>
                <w:noProof/>
                <w:color w:val="222B35"/>
                <w:sz w:val="18"/>
                <w:szCs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C67B7F" w:rsidRPr="00DC0237" w:rsidRDefault="00C67B7F" w:rsidP="00C67B7F">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50400" behindDoc="0" locked="0" layoutInCell="1" allowOverlap="1" wp14:anchorId="31F473AD" wp14:editId="0A067B42">
                  <wp:simplePos x="0" y="0"/>
                  <wp:positionH relativeFrom="column">
                    <wp:posOffset>48555</wp:posOffset>
                  </wp:positionH>
                  <wp:positionV relativeFrom="paragraph">
                    <wp:posOffset>76333</wp:posOffset>
                  </wp:positionV>
                  <wp:extent cx="1467293" cy="1590251"/>
                  <wp:effectExtent l="0" t="0" r="0" b="0"/>
                  <wp:wrapNone/>
                  <wp:docPr id="98" name="Bille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67293" cy="1590251"/>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C67B7F" w:rsidRPr="00DC0237" w:rsidRDefault="00C67B7F" w:rsidP="00C67B7F">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51424" behindDoc="0" locked="0" layoutInCell="1" allowOverlap="1" wp14:anchorId="35B34A6D" wp14:editId="3A3AFAF5">
                  <wp:simplePos x="0" y="0"/>
                  <wp:positionH relativeFrom="column">
                    <wp:posOffset>188683</wp:posOffset>
                  </wp:positionH>
                  <wp:positionV relativeFrom="paragraph">
                    <wp:posOffset>35735</wp:posOffset>
                  </wp:positionV>
                  <wp:extent cx="1190846" cy="1630941"/>
                  <wp:effectExtent l="0" t="0" r="9525" b="7620"/>
                  <wp:wrapNone/>
                  <wp:docPr id="99" name="Bille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90846" cy="1630941"/>
                          </a:xfrm>
                          <a:prstGeom prst="rect">
                            <a:avLst/>
                          </a:prstGeom>
                        </pic:spPr>
                      </pic:pic>
                    </a:graphicData>
                  </a:graphic>
                </wp:anchor>
              </w:drawing>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C67B7F" w:rsidRPr="00DC0237" w:rsidRDefault="00C67B7F" w:rsidP="00C67B7F">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52448" behindDoc="0" locked="0" layoutInCell="1" allowOverlap="1" wp14:anchorId="03BA6E29" wp14:editId="2220D69D">
                  <wp:simplePos x="0" y="0"/>
                  <wp:positionH relativeFrom="column">
                    <wp:posOffset>179956</wp:posOffset>
                  </wp:positionH>
                  <wp:positionV relativeFrom="paragraph">
                    <wp:posOffset>33803</wp:posOffset>
                  </wp:positionV>
                  <wp:extent cx="1186319" cy="1662578"/>
                  <wp:effectExtent l="0" t="0" r="0" b="0"/>
                  <wp:wrapNone/>
                  <wp:docPr id="100" name="Bille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86319" cy="1662578"/>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C67B7F" w:rsidRPr="00DC0237" w:rsidRDefault="00C67B7F" w:rsidP="00C67B7F">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53472" behindDoc="0" locked="0" layoutInCell="1" allowOverlap="1" wp14:anchorId="60D615F5" wp14:editId="10153871">
                  <wp:simplePos x="0" y="0"/>
                  <wp:positionH relativeFrom="column">
                    <wp:posOffset>221851</wp:posOffset>
                  </wp:positionH>
                  <wp:positionV relativeFrom="paragraph">
                    <wp:posOffset>8435</wp:posOffset>
                  </wp:positionV>
                  <wp:extent cx="1186319" cy="1662578"/>
                  <wp:effectExtent l="0" t="0" r="0" b="0"/>
                  <wp:wrapNone/>
                  <wp:docPr id="101" name="Billed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86319" cy="1662578"/>
                          </a:xfrm>
                          <a:prstGeom prst="rect">
                            <a:avLst/>
                          </a:prstGeom>
                        </pic:spPr>
                      </pic:pic>
                    </a:graphicData>
                  </a:graphic>
                </wp:anchor>
              </w:drawing>
            </w:r>
          </w:p>
        </w:tc>
      </w:tr>
      <w:tr w:rsidR="00C67B7F" w:rsidRPr="00DC0237" w:rsidTr="006E1FB7">
        <w:trPr>
          <w:trHeight w:val="1382"/>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hideMark/>
          </w:tcPr>
          <w:p w:rsidR="00C67B7F" w:rsidRPr="00DC0237" w:rsidRDefault="00C67B7F" w:rsidP="00C67B7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67B7F" w:rsidRPr="00DC0237" w:rsidRDefault="00C67B7F" w:rsidP="00C67B7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Føringsveje modelleres som fælles generiske volumenobjekter for alle installationer i maks</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ydre kontur inkl</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frirum til omkringliggende bygningsdele</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67B7F" w:rsidRPr="00DC0237" w:rsidRDefault="00C67B7F" w:rsidP="00C67B7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Føringsveje modelleres i maks</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ydre kanaldimensioner suppleret med fittings evt. isolering.</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67B7F" w:rsidRPr="00DC0237" w:rsidRDefault="00C67B7F" w:rsidP="00C67B7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Føringsveje modelleres i ydre kanaldimensioner suppleret med fittings og evt</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isolering</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C67B7F" w:rsidRPr="00DC0237" w:rsidRDefault="00C67B7F" w:rsidP="00C67B7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Føringsveje modelleres i ydre kanaldimensioner suppleret med fittings og evt. isolering baseret på faktiske produktionslængder</w:t>
            </w:r>
            <w:r w:rsidRPr="00DC0237">
              <w:rPr>
                <w:rFonts w:asciiTheme="minorHAnsi" w:eastAsia="Times New Roman" w:hAnsiTheme="minorHAnsi" w:cs="Tahoma"/>
                <w:color w:val="1D3175" w:themeColor="text2"/>
                <w:sz w:val="18"/>
                <w:lang w:eastAsia="da-DK"/>
              </w:rPr>
              <w:t>.</w:t>
            </w:r>
          </w:p>
        </w:tc>
      </w:tr>
      <w:tr w:rsidR="00C67B7F" w:rsidRPr="00DC0237" w:rsidTr="006E1FB7">
        <w:trPr>
          <w:trHeight w:val="283"/>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C67B7F" w:rsidRPr="00DC0237" w:rsidRDefault="00C67B7F" w:rsidP="00C67B7F">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9.6 MÆNGDEFORTEGNELSE</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bottom"/>
            <w:hideMark/>
          </w:tcPr>
          <w:p w:rsidR="00C67B7F" w:rsidRPr="00DC0237" w:rsidRDefault="00C67B7F" w:rsidP="00C67B7F">
            <w:pPr>
              <w:spacing w:after="0"/>
              <w:outlineLvl w:val="0"/>
              <w:rPr>
                <w:rFonts w:eastAsia="Times New Roman" w:cs="Times New Roman"/>
                <w:b/>
                <w:color w:val="1D3175" w:themeColor="text2"/>
                <w:sz w:val="20"/>
                <w:szCs w:val="20"/>
                <w:lang w:eastAsia="da-DK"/>
              </w:rPr>
            </w:pPr>
            <w:r w:rsidRPr="00DC0237">
              <w:rPr>
                <w:rFonts w:eastAsia="Times New Roman" w:cs="Times New Roman"/>
                <w:b/>
                <w:color w:val="1D3175" w:themeColor="text2"/>
                <w:sz w:val="20"/>
                <w:szCs w:val="20"/>
                <w:lang w:eastAsia="da-DK"/>
              </w:rPr>
              <w:t> </w:t>
            </w:r>
          </w:p>
        </w:tc>
      </w:tr>
      <w:tr w:rsidR="00C67B7F" w:rsidRPr="00DC0237" w:rsidTr="006E1FB7">
        <w:trPr>
          <w:trHeight w:val="285"/>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C67B7F" w:rsidRPr="00DC0237" w:rsidRDefault="00C67B7F" w:rsidP="00C67B7F">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C67B7F" w:rsidRPr="00DC0237" w:rsidRDefault="00C67B7F" w:rsidP="00C67B7F">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C67B7F" w:rsidRPr="00DC0237" w:rsidRDefault="00C67B7F" w:rsidP="00C67B7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C67B7F" w:rsidRPr="00DC0237" w:rsidRDefault="00C67B7F" w:rsidP="00C67B7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C67B7F" w:rsidRPr="00DC0237" w:rsidRDefault="00C67B7F" w:rsidP="00C67B7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r>
      <w:tr w:rsidR="00C67B7F" w:rsidRPr="00DC0237" w:rsidTr="006E1FB7">
        <w:trPr>
          <w:trHeight w:val="285"/>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C67B7F" w:rsidRPr="00DC0237" w:rsidRDefault="00C67B7F" w:rsidP="00C67B7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C67B7F" w:rsidRPr="00DC0237" w:rsidRDefault="00C67B7F" w:rsidP="00C67B7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C67B7F" w:rsidRPr="00DC0237" w:rsidRDefault="00C67B7F" w:rsidP="00C67B7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C67B7F" w:rsidRPr="00DC0237" w:rsidRDefault="00C67B7F" w:rsidP="00C67B7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bottom"/>
            <w:hideMark/>
          </w:tcPr>
          <w:p w:rsidR="00C67B7F" w:rsidRPr="00DC0237" w:rsidRDefault="00C67B7F" w:rsidP="00C67B7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r>
      <w:tr w:rsidR="00C67B7F" w:rsidRPr="00DC0237" w:rsidTr="00E94BC4">
        <w:trPr>
          <w:trHeight w:val="285"/>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C67B7F" w:rsidRPr="00DC0237" w:rsidRDefault="00C67B7F" w:rsidP="00C67B7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lastRenderedPageBreak/>
              <w:t>LOI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C67B7F" w:rsidRPr="00DC0237" w:rsidRDefault="00C67B7F" w:rsidP="00C67B7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C67B7F" w:rsidRPr="00DC0237" w:rsidRDefault="00C67B7F" w:rsidP="00C67B7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C67B7F" w:rsidRPr="00DC0237" w:rsidRDefault="00C67B7F" w:rsidP="00C67B7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C67B7F" w:rsidRPr="00DC0237" w:rsidRDefault="00C67B7F" w:rsidP="00C67B7F">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LOI 400</w:t>
            </w:r>
          </w:p>
        </w:tc>
      </w:tr>
      <w:tr w:rsidR="003C747D"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9.1 KLASSIFIKATION</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3C747D"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sidRPr="0036655A">
              <w:rPr>
                <w:b/>
                <w:color w:val="1D3175" w:themeColor="text2"/>
                <w:sz w:val="18"/>
                <w:szCs w:val="18"/>
              </w:rPr>
              <w:t>Klassifikationskode version</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r w:rsidRPr="00F33537">
              <w:rPr>
                <w:color w:val="1D3175" w:themeColor="text2"/>
                <w:sz w:val="18"/>
                <w:szCs w:val="18"/>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r w:rsidRPr="00F33537">
              <w:rPr>
                <w:color w:val="1D3175" w:themeColor="text2"/>
                <w:sz w:val="18"/>
                <w:szCs w:val="18"/>
              </w:rPr>
              <w:t>…</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Topnode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166FC6" w:rsidRDefault="003C747D" w:rsidP="003C747D">
            <w:pPr>
              <w:pStyle w:val="Tabel"/>
              <w:rPr>
                <w:i/>
                <w:color w:val="1D3175" w:themeColor="text2"/>
                <w:sz w:val="18"/>
                <w:szCs w:val="18"/>
              </w:rPr>
            </w:pP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Klassekode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Klassenavn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Klassifikation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i/>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cs="Times New Roman"/>
                <w:b/>
                <w:bCs/>
                <w:i/>
                <w:color w:val="1D3175" w:themeColor="text2"/>
                <w:szCs w:val="20"/>
                <w:lang w:eastAsia="da-DK"/>
              </w:rPr>
            </w:pPr>
            <w:r w:rsidRPr="00DC0237">
              <w:rPr>
                <w:rFonts w:asciiTheme="minorHAnsi" w:eastAsia="Times New Roman" w:hAnsiTheme="minorHAnsi"/>
                <w:b/>
                <w:i/>
                <w:color w:val="1D3175" w:themeColor="text2"/>
                <w:lang w:eastAsia="da-DK"/>
              </w:rPr>
              <w:t>9.4 DIGITAL PROJEKTERING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3C747D"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166FC6" w:rsidRDefault="003C747D" w:rsidP="003C747D">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50AC30" w:themeColor="accent3"/>
                <w:sz w:val="18"/>
                <w:szCs w:val="18"/>
                <w:lang w:eastAsia="da-DK"/>
              </w:rPr>
              <w:t>Typenavn</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166FC6" w:rsidRDefault="003C747D" w:rsidP="003C747D">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Længde (Placeholder)</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166FC6" w:rsidRDefault="003C747D" w:rsidP="003C747D">
            <w:pPr>
              <w:pStyle w:val="Ingenafstand"/>
              <w:rPr>
                <w:rFonts w:asciiTheme="minorHAnsi" w:eastAsia="Times New Roman" w:hAnsiTheme="minorHAnsi"/>
                <w:color w:val="1D3175" w:themeColor="text2"/>
                <w:sz w:val="18"/>
                <w:szCs w:val="18"/>
                <w:lang w:eastAsia="da-DK"/>
              </w:rPr>
            </w:pPr>
            <w:r w:rsidRPr="00166FC6">
              <w:rPr>
                <w:rFonts w:asciiTheme="minorHAnsi" w:eastAsia="Times New Roman" w:hAnsiTheme="minorHAnsi"/>
                <w:color w:val="3B8024" w:themeColor="accent3" w:themeShade="BF"/>
                <w:sz w:val="18"/>
                <w:szCs w:val="18"/>
                <w:lang w:eastAsia="da-DK"/>
              </w:rPr>
              <w:t>Centerkote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Brændbar(e) materialer</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3C747D" w:rsidRDefault="003C747D" w:rsidP="003C747D">
            <w:pPr>
              <w:pStyle w:val="Ingenafstand"/>
              <w:rPr>
                <w:rFonts w:asciiTheme="minorHAnsi" w:eastAsia="Times New Roman" w:hAnsiTheme="minorHAnsi"/>
                <w:b/>
                <w:color w:val="50AC30" w:themeColor="accent3"/>
                <w:sz w:val="18"/>
                <w:szCs w:val="18"/>
                <w:lang w:eastAsia="da-DK"/>
              </w:rPr>
            </w:pPr>
            <w:r w:rsidRPr="003C747D">
              <w:rPr>
                <w:rFonts w:asciiTheme="minorHAnsi" w:eastAsia="Times New Roman" w:hAnsiTheme="minorHAnsi"/>
                <w:b/>
                <w:color w:val="50AC30" w:themeColor="accent3"/>
                <w:sz w:val="18"/>
                <w:szCs w:val="18"/>
                <w:lang w:eastAsia="da-DK"/>
              </w:rPr>
              <w:t>Materiale</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166FC6" w:rsidRDefault="003C747D" w:rsidP="003C747D">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Bredde (Placeholder)</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166FC6" w:rsidRDefault="003C747D" w:rsidP="003C747D">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Højde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166FC6" w:rsidRDefault="003C747D" w:rsidP="003C747D">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3C747D" w:rsidRDefault="003C747D" w:rsidP="003C747D">
            <w:pPr>
              <w:pStyle w:val="Ingenafstand"/>
              <w:rPr>
                <w:rFonts w:asciiTheme="minorHAnsi" w:eastAsia="Times New Roman" w:hAnsiTheme="minorHAnsi"/>
                <w:b/>
                <w:color w:val="50AC30" w:themeColor="accent3"/>
                <w:sz w:val="18"/>
                <w:szCs w:val="18"/>
                <w:lang w:eastAsia="da-DK"/>
              </w:rPr>
            </w:pPr>
            <w:r w:rsidRPr="003C747D">
              <w:rPr>
                <w:rFonts w:asciiTheme="minorHAnsi" w:eastAsia="Times New Roman" w:hAnsiTheme="minorHAnsi"/>
                <w:b/>
                <w:color w:val="50AC30" w:themeColor="accent3"/>
                <w:sz w:val="18"/>
                <w:szCs w:val="18"/>
                <w:lang w:eastAsia="da-DK"/>
              </w:rPr>
              <w:t>Sporinddeling</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166FC6" w:rsidRDefault="003C747D" w:rsidP="003C747D">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Højde (Placeholder)</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166FC6" w:rsidRDefault="003C747D" w:rsidP="003C747D">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Bredde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166FC6" w:rsidRDefault="003C747D" w:rsidP="003C747D">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Byggepladszone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3C747D" w:rsidRDefault="003C747D" w:rsidP="003C747D">
            <w:pPr>
              <w:pStyle w:val="Ingenafstand"/>
              <w:rPr>
                <w:rFonts w:asciiTheme="minorHAnsi" w:eastAsia="Times New Roman" w:hAnsiTheme="minorHAnsi"/>
                <w:b/>
                <w:color w:val="50AC30" w:themeColor="accent3"/>
                <w:sz w:val="18"/>
                <w:szCs w:val="18"/>
                <w:lang w:eastAsia="da-DK"/>
              </w:rPr>
            </w:pPr>
            <w:r w:rsidRPr="003C747D">
              <w:rPr>
                <w:rFonts w:asciiTheme="minorHAnsi" w:eastAsia="Times New Roman" w:hAnsiTheme="minorHAnsi"/>
                <w:b/>
                <w:color w:val="50AC30" w:themeColor="accent3"/>
                <w:sz w:val="18"/>
                <w:szCs w:val="18"/>
                <w:lang w:eastAsia="da-DK"/>
              </w:rPr>
              <w:t>Entreprise</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36655A" w:rsidRDefault="00500FE8" w:rsidP="00500FE8">
            <w:pPr>
              <w:pStyle w:val="Ingenafstand"/>
              <w:rPr>
                <w:rFonts w:asciiTheme="minorHAnsi" w:eastAsia="Times New Roman" w:hAnsiTheme="minorHAnsi"/>
                <w:i/>
                <w:color w:val="1D3175" w:themeColor="text2"/>
                <w:sz w:val="18"/>
                <w:szCs w:val="18"/>
                <w:lang w:eastAsia="da-DK"/>
              </w:rPr>
            </w:pPr>
            <w:r w:rsidRPr="0036655A">
              <w:rPr>
                <w:rFonts w:asciiTheme="minorHAnsi" w:eastAsia="Times New Roman" w:hAnsiTheme="minorHAnsi"/>
                <w:i/>
                <w:color w:val="1D3175" w:themeColor="text2"/>
                <w:sz w:val="18"/>
                <w:szCs w:val="18"/>
                <w:lang w:eastAsia="da-DK"/>
              </w:rPr>
              <w:t>Er udvendig</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Dybde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Længde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Tykkelse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Brændbar(e) materialer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r>
              <w:rPr>
                <w:rFonts w:eastAsia="Times New Roman"/>
                <w:i/>
                <w:color w:val="1D3175" w:themeColor="text2"/>
                <w:sz w:val="18"/>
                <w:szCs w:val="18"/>
              </w:rPr>
              <w:t>Bygningsnummer</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bl>
    <w:p w:rsidR="00C917D0" w:rsidRPr="00DC0237" w:rsidRDefault="00C917D0" w:rsidP="002E5081">
      <w:pPr>
        <w:pStyle w:val="Overskrift2"/>
        <w:numPr>
          <w:ilvl w:val="0"/>
          <w:numId w:val="0"/>
        </w:numPr>
        <w:ind w:left="851" w:hanging="851"/>
      </w:pPr>
      <w:bookmarkStart w:id="35" w:name="_Toc144113206"/>
      <w:r w:rsidRPr="00DC0237">
        <w:lastRenderedPageBreak/>
        <w:t>[K08_M</w:t>
      </w:r>
      <w:r w:rsidR="002E5081">
        <w:t>901</w:t>
      </w:r>
      <w:r w:rsidRPr="00DC0237">
        <w:t>] Mekanisk installation, VVS-komponent</w:t>
      </w:r>
      <w:bookmarkEnd w:id="35"/>
    </w:p>
    <w:tbl>
      <w:tblPr>
        <w:tblW w:w="13530" w:type="dxa"/>
        <w:tblInd w:w="-65" w:type="dxa"/>
        <w:tblCellMar>
          <w:left w:w="70" w:type="dxa"/>
          <w:right w:w="70" w:type="dxa"/>
        </w:tblCellMar>
        <w:tblLook w:val="04A0" w:firstRow="1" w:lastRow="0" w:firstColumn="1" w:lastColumn="0" w:noHBand="0" w:noVBand="1"/>
      </w:tblPr>
      <w:tblGrid>
        <w:gridCol w:w="2758"/>
        <w:gridCol w:w="2693"/>
        <w:gridCol w:w="2693"/>
        <w:gridCol w:w="1396"/>
        <w:gridCol w:w="1297"/>
        <w:gridCol w:w="2693"/>
      </w:tblGrid>
      <w:tr w:rsidR="00E97538" w:rsidRPr="00DC0237" w:rsidTr="00E97538">
        <w:trPr>
          <w:trHeight w:val="283"/>
        </w:trPr>
        <w:tc>
          <w:tcPr>
            <w:tcW w:w="9540"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tcPr>
          <w:p w:rsidR="00E97538" w:rsidRPr="00DC0237" w:rsidRDefault="00C67B7F" w:rsidP="00E97538">
            <w:pPr>
              <w:pStyle w:val="Ingenafstand"/>
              <w:rPr>
                <w:rFonts w:asciiTheme="minorHAnsi" w:eastAsia="Times New Roman" w:hAnsiTheme="minorHAnsi"/>
                <w:b/>
                <w:sz w:val="18"/>
                <w:lang w:eastAsia="da-DK"/>
              </w:rPr>
            </w:pPr>
            <w:r w:rsidRPr="00DC0237">
              <w:rPr>
                <w:rFonts w:asciiTheme="minorHAnsi" w:hAnsiTheme="minorHAnsi"/>
                <w:sz w:val="18"/>
              </w:rPr>
              <w:t>Gælder for alle typer af komponenter til VVS (veksler, beholder, filter, pumpe, ventil, radiator, sprinklerhoved mv.)</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7538" w:rsidRPr="00DC0237" w:rsidRDefault="00E97538" w:rsidP="00E97538">
            <w:pPr>
              <w:pStyle w:val="Ingenafstand"/>
              <w:rPr>
                <w:rFonts w:asciiTheme="minorHAnsi" w:eastAsia="Times New Roman" w:hAnsiTheme="minorHAnsi"/>
                <w:b/>
                <w:sz w:val="18"/>
                <w:lang w:eastAsia="da-DK"/>
              </w:rPr>
            </w:pPr>
            <w:r w:rsidRPr="00DC0237">
              <w:rPr>
                <w:rFonts w:asciiTheme="minorHAnsi" w:eastAsia="Times New Roman" w:hAnsiTheme="minorHAnsi"/>
                <w:b/>
                <w:sz w:val="18"/>
                <w:lang w:eastAsia="da-DK"/>
              </w:rPr>
              <w:t>Versionsdato</w:t>
            </w:r>
          </w:p>
        </w:tc>
        <w:sdt>
          <w:sdtPr>
            <w:rPr>
              <w:rFonts w:asciiTheme="minorHAnsi" w:hAnsiTheme="minorHAnsi"/>
              <w:sz w:val="18"/>
            </w:rPr>
            <w:id w:val="-1625144055"/>
            <w:placeholder>
              <w:docPart w:val="0D88F6E5150849949BCAB6ED0F71F1F9"/>
            </w:placeholder>
            <w:date w:fullDate="2021-09-10T00:00:00Z">
              <w:dateFormat w:val="dd-MM-yyyy"/>
              <w:lid w:val="da-DK"/>
              <w:storeMappedDataAs w:val="dateTime"/>
              <w:calendar w:val="gregorian"/>
            </w:date>
          </w:sdtPr>
          <w:sdtEndPr/>
          <w:sdtContent>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7538" w:rsidRPr="00DC0237" w:rsidRDefault="00E97538" w:rsidP="00E97538">
                <w:pPr>
                  <w:pStyle w:val="Ingenafstand"/>
                  <w:rPr>
                    <w:rFonts w:asciiTheme="minorHAnsi" w:eastAsia="Times New Roman" w:hAnsiTheme="minorHAnsi"/>
                    <w:b/>
                    <w:sz w:val="18"/>
                    <w:lang w:eastAsia="da-DK"/>
                  </w:rPr>
                </w:pPr>
                <w:r w:rsidRPr="00DC0237">
                  <w:rPr>
                    <w:rFonts w:asciiTheme="minorHAnsi" w:hAnsiTheme="minorHAnsi"/>
                    <w:sz w:val="18"/>
                  </w:rPr>
                  <w:t>10-09-2021</w:t>
                </w:r>
              </w:p>
            </w:tc>
          </w:sdtContent>
        </w:sdt>
      </w:tr>
      <w:tr w:rsidR="00E97538" w:rsidRPr="00DC0237" w:rsidTr="00E94BC4">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100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200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300 DK</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325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400 DK</w:t>
            </w:r>
          </w:p>
        </w:tc>
      </w:tr>
      <w:tr w:rsidR="00E97538" w:rsidRPr="00DC0237" w:rsidTr="00E94BC4">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E97538" w:rsidRPr="00DC0237" w:rsidRDefault="00E97538" w:rsidP="00E97538">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LOR 400</w:t>
            </w:r>
          </w:p>
        </w:tc>
      </w:tr>
      <w:tr w:rsidR="00E97538" w:rsidRPr="00DC0237" w:rsidTr="00E97538">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ANTAGET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FORVENTET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FASTLAGT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 DETALJERET</w:t>
            </w:r>
          </w:p>
        </w:tc>
      </w:tr>
      <w:tr w:rsidR="00C67B7F" w:rsidRPr="00DC0237" w:rsidTr="00E97538">
        <w:trPr>
          <w:trHeight w:val="1134"/>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C67B7F" w:rsidRPr="00DC0237" w:rsidRDefault="00C67B7F" w:rsidP="00C67B7F">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67B7F" w:rsidRPr="00DC0237" w:rsidRDefault="00C67B7F" w:rsidP="00C67B7F">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Komponenter defineres på forventet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67B7F" w:rsidRPr="00DC0237" w:rsidRDefault="00C67B7F" w:rsidP="00C67B7F">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Komponenter defineres på fastlagt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67B7F" w:rsidRPr="00DC0237" w:rsidRDefault="00C67B7F" w:rsidP="00C67B7F">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Komponenter defineres på endeligt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C67B7F" w:rsidRPr="00DC0237" w:rsidRDefault="00C67B7F" w:rsidP="00C67B7F">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Komponenter defineres på endelig detaljeret niveau for geometri, placering og tilhørende egenskabsdata i henhold til faktiske produktvalg</w:t>
            </w:r>
            <w:r w:rsidRPr="00DC0237">
              <w:rPr>
                <w:rFonts w:asciiTheme="minorHAnsi" w:eastAsia="Times New Roman" w:hAnsiTheme="minorHAnsi" w:cs="Tahoma"/>
                <w:color w:val="1D3175" w:themeColor="text2"/>
                <w:sz w:val="18"/>
                <w:szCs w:val="20"/>
                <w:lang w:eastAsia="da-DK"/>
              </w:rPr>
              <w:t>.</w:t>
            </w:r>
          </w:p>
        </w:tc>
      </w:tr>
      <w:tr w:rsidR="00C67B7F" w:rsidRPr="00DC0237" w:rsidTr="00E94BC4">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C67B7F" w:rsidRPr="00DC0237" w:rsidRDefault="00C67B7F" w:rsidP="00C67B7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C67B7F" w:rsidRPr="00DC0237" w:rsidRDefault="00C67B7F" w:rsidP="00C67B7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C67B7F" w:rsidRPr="00DC0237" w:rsidRDefault="00C67B7F" w:rsidP="00C67B7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C67B7F" w:rsidRPr="00DC0237" w:rsidRDefault="00C67B7F" w:rsidP="00C67B7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C67B7F" w:rsidRPr="00DC0237" w:rsidRDefault="00C67B7F" w:rsidP="00C67B7F">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LOG 400</w:t>
            </w:r>
          </w:p>
        </w:tc>
      </w:tr>
      <w:tr w:rsidR="00C67B7F" w:rsidRPr="00DC0237" w:rsidTr="00E97538">
        <w:trPr>
          <w:trHeight w:val="28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C67B7F" w:rsidRPr="00DC0237" w:rsidRDefault="00C67B7F" w:rsidP="00C67B7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FORSLAGSNIVEAU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C67B7F" w:rsidRPr="00DC0237" w:rsidRDefault="00C67B7F" w:rsidP="00C67B7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GENERISK 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C67B7F" w:rsidRPr="00DC0237" w:rsidRDefault="00C67B7F" w:rsidP="00C67B7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TYPE-NIVEAU</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C67B7F" w:rsidRPr="00DC0237" w:rsidRDefault="00C67B7F" w:rsidP="00C67B7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DETALJERET TYPE-NIVEAU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C67B7F" w:rsidRPr="00DC0237" w:rsidRDefault="00C67B7F" w:rsidP="00C67B7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PRODUKTIONSNIVEAU</w:t>
            </w:r>
          </w:p>
        </w:tc>
      </w:tr>
      <w:tr w:rsidR="00C67B7F" w:rsidRPr="00DC0237" w:rsidTr="00C67B7F">
        <w:trPr>
          <w:trHeight w:val="314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tcPr>
          <w:p w:rsidR="00C67B7F" w:rsidRPr="00DC0237" w:rsidRDefault="00C67B7F" w:rsidP="00C67B7F">
            <w:pPr>
              <w:pStyle w:val="Ingenafstand"/>
              <w:rPr>
                <w:rFonts w:asciiTheme="minorHAnsi" w:eastAsia="Times New Roman" w:hAnsiTheme="minorHAnsi" w:cs="Times New Roman"/>
                <w:noProof/>
                <w:color w:val="222B35"/>
                <w:sz w:val="18"/>
                <w:szCs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C67B7F" w:rsidRPr="00DC0237" w:rsidRDefault="00C67B7F" w:rsidP="00C67B7F">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60640" behindDoc="0" locked="0" layoutInCell="1" allowOverlap="1" wp14:anchorId="6F7F81FB" wp14:editId="09AA6C87">
                  <wp:simplePos x="0" y="0"/>
                  <wp:positionH relativeFrom="column">
                    <wp:posOffset>112602</wp:posOffset>
                  </wp:positionH>
                  <wp:positionV relativeFrom="paragraph">
                    <wp:posOffset>44125</wp:posOffset>
                  </wp:positionV>
                  <wp:extent cx="1307805" cy="1815621"/>
                  <wp:effectExtent l="0" t="0" r="6985" b="0"/>
                  <wp:wrapNone/>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07805" cy="1815621"/>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C67B7F" w:rsidRPr="00DC0237" w:rsidRDefault="00C67B7F" w:rsidP="00C67B7F">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61664" behindDoc="0" locked="0" layoutInCell="1" allowOverlap="1" wp14:anchorId="6A1231B6" wp14:editId="5709F592">
                  <wp:simplePos x="0" y="0"/>
                  <wp:positionH relativeFrom="column">
                    <wp:posOffset>133616</wp:posOffset>
                  </wp:positionH>
                  <wp:positionV relativeFrom="paragraph">
                    <wp:posOffset>48880</wp:posOffset>
                  </wp:positionV>
                  <wp:extent cx="1307805" cy="1815621"/>
                  <wp:effectExtent l="0" t="0" r="6985" b="0"/>
                  <wp:wrapNone/>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07805" cy="1815621"/>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C67B7F" w:rsidRPr="00DC0237" w:rsidRDefault="00C67B7F" w:rsidP="00C67B7F">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62688" behindDoc="0" locked="0" layoutInCell="1" allowOverlap="1" wp14:anchorId="341ED5CE" wp14:editId="1DFD0BAA">
                  <wp:simplePos x="0" y="0"/>
                  <wp:positionH relativeFrom="column">
                    <wp:posOffset>94896</wp:posOffset>
                  </wp:positionH>
                  <wp:positionV relativeFrom="paragraph">
                    <wp:posOffset>33802</wp:posOffset>
                  </wp:positionV>
                  <wp:extent cx="1345445" cy="1857995"/>
                  <wp:effectExtent l="0" t="0" r="7620" b="0"/>
                  <wp:wrapNone/>
                  <wp:docPr id="96" name="Bille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45445" cy="1857995"/>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C67B7F" w:rsidRPr="00DC0237" w:rsidRDefault="00C67B7F" w:rsidP="00C67B7F">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63712" behindDoc="0" locked="0" layoutInCell="1" allowOverlap="1" wp14:anchorId="0FB54BB5" wp14:editId="39261527">
                  <wp:simplePos x="0" y="0"/>
                  <wp:positionH relativeFrom="column">
                    <wp:posOffset>181433</wp:posOffset>
                  </wp:positionH>
                  <wp:positionV relativeFrom="paragraph">
                    <wp:posOffset>33803</wp:posOffset>
                  </wp:positionV>
                  <wp:extent cx="1318437" cy="1848602"/>
                  <wp:effectExtent l="0" t="0" r="0" b="0"/>
                  <wp:wrapNone/>
                  <wp:docPr id="97" name="Bille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18437" cy="1848602"/>
                          </a:xfrm>
                          <a:prstGeom prst="rect">
                            <a:avLst/>
                          </a:prstGeom>
                        </pic:spPr>
                      </pic:pic>
                    </a:graphicData>
                  </a:graphic>
                  <wp14:sizeRelH relativeFrom="margin">
                    <wp14:pctWidth>0</wp14:pctWidth>
                  </wp14:sizeRelH>
                  <wp14:sizeRelV relativeFrom="margin">
                    <wp14:pctHeight>0</wp14:pctHeight>
                  </wp14:sizeRelV>
                </wp:anchor>
              </w:drawing>
            </w:r>
          </w:p>
        </w:tc>
      </w:tr>
      <w:tr w:rsidR="00C67B7F" w:rsidRPr="00DC0237" w:rsidTr="006E1FB7">
        <w:trPr>
          <w:trHeight w:val="949"/>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hideMark/>
          </w:tcPr>
          <w:p w:rsidR="00C67B7F" w:rsidRPr="00DC0237" w:rsidRDefault="00C67B7F" w:rsidP="00C67B7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67B7F" w:rsidRPr="00DC0237" w:rsidRDefault="00C67B7F" w:rsidP="00C67B7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Komponenter modelleres som generiske volumenobjekter i maks</w:t>
            </w:r>
            <w:r w:rsidRPr="00DC0237">
              <w:rPr>
                <w:rFonts w:asciiTheme="minorHAnsi" w:eastAsia="Times New Roman" w:hAnsiTheme="minorHAnsi" w:cs="Tahoma"/>
                <w:color w:val="1D3175" w:themeColor="text2"/>
                <w:sz w:val="18"/>
                <w:lang w:eastAsia="da-DK"/>
              </w:rPr>
              <w:t xml:space="preserve">. </w:t>
            </w:r>
            <w:r w:rsidRPr="00DC0237">
              <w:rPr>
                <w:rFonts w:asciiTheme="minorHAnsi" w:eastAsia="Times New Roman" w:hAnsiTheme="minorHAnsi"/>
                <w:color w:val="1D3175" w:themeColor="text2"/>
                <w:sz w:val="18"/>
                <w:lang w:eastAsia="da-DK"/>
              </w:rPr>
              <w:t>ydre kontur</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67B7F" w:rsidRPr="00DC0237" w:rsidRDefault="00C67B7F" w:rsidP="00C67B7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Komponenter modelleres i maks</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ydre dimensioner</w:t>
            </w:r>
            <w:r w:rsidRPr="00DC0237">
              <w:rPr>
                <w:rFonts w:asciiTheme="minorHAnsi" w:eastAsia="Times New Roman" w:hAnsiTheme="minorHAnsi" w:cs="Tahoma"/>
                <w:color w:val="1D3175" w:themeColor="text2"/>
                <w:sz w:val="18"/>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67B7F" w:rsidRPr="00DC0237" w:rsidRDefault="00C67B7F" w:rsidP="00C67B7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Komponenter modelleres i ydre dimensioner</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C67B7F" w:rsidRPr="00DC0237" w:rsidRDefault="00C67B7F" w:rsidP="00C67B7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Komponenter modelleres i dimensioner baseret på faktiske produktvalg</w:t>
            </w:r>
            <w:r w:rsidRPr="00DC0237">
              <w:rPr>
                <w:rFonts w:asciiTheme="minorHAnsi" w:eastAsia="Times New Roman" w:hAnsiTheme="minorHAnsi" w:cs="Tahoma"/>
                <w:color w:val="1D3175" w:themeColor="text2"/>
                <w:sz w:val="18"/>
                <w:lang w:eastAsia="da-DK"/>
              </w:rPr>
              <w:t>.</w:t>
            </w:r>
          </w:p>
        </w:tc>
      </w:tr>
      <w:tr w:rsidR="00C67B7F" w:rsidRPr="00DC0237" w:rsidTr="006E1FB7">
        <w:trPr>
          <w:trHeight w:val="283"/>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C67B7F" w:rsidRPr="00DC0237" w:rsidRDefault="00C67B7F" w:rsidP="00C67B7F">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9.6 MÆNGDEFORTEGNELSE</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bottom"/>
            <w:hideMark/>
          </w:tcPr>
          <w:p w:rsidR="00C67B7F" w:rsidRPr="00DC0237" w:rsidRDefault="00C67B7F" w:rsidP="00C67B7F">
            <w:pPr>
              <w:spacing w:after="0"/>
              <w:outlineLvl w:val="0"/>
              <w:rPr>
                <w:rFonts w:eastAsia="Times New Roman" w:cs="Times New Roman"/>
                <w:b/>
                <w:color w:val="1D3175" w:themeColor="text2"/>
                <w:sz w:val="20"/>
                <w:szCs w:val="20"/>
                <w:lang w:eastAsia="da-DK"/>
              </w:rPr>
            </w:pPr>
            <w:r w:rsidRPr="00DC0237">
              <w:rPr>
                <w:rFonts w:eastAsia="Times New Roman" w:cs="Times New Roman"/>
                <w:b/>
                <w:color w:val="1D3175" w:themeColor="text2"/>
                <w:sz w:val="20"/>
                <w:szCs w:val="20"/>
                <w:lang w:eastAsia="da-DK"/>
              </w:rPr>
              <w:t> </w:t>
            </w:r>
          </w:p>
        </w:tc>
      </w:tr>
      <w:tr w:rsidR="00C67B7F" w:rsidRPr="00DC0237" w:rsidTr="006E1FB7">
        <w:trPr>
          <w:trHeight w:val="285"/>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C67B7F" w:rsidRPr="00DC0237" w:rsidRDefault="00C67B7F" w:rsidP="00C67B7F">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C67B7F" w:rsidRPr="00DC0237" w:rsidRDefault="00C67B7F" w:rsidP="00C67B7F">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C67B7F" w:rsidRPr="00DC0237" w:rsidRDefault="00C67B7F" w:rsidP="00C67B7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C67B7F" w:rsidRPr="00DC0237" w:rsidRDefault="00C67B7F" w:rsidP="00C67B7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C67B7F" w:rsidRPr="00DC0237" w:rsidRDefault="00C67B7F" w:rsidP="00C67B7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r>
      <w:tr w:rsidR="00C67B7F" w:rsidRPr="00DC0237" w:rsidTr="006E1FB7">
        <w:trPr>
          <w:trHeight w:val="285"/>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C67B7F" w:rsidRPr="00DC0237" w:rsidRDefault="00C67B7F" w:rsidP="00C67B7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C67B7F" w:rsidRPr="00DC0237" w:rsidRDefault="00C67B7F" w:rsidP="00C67B7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C67B7F" w:rsidRPr="00DC0237" w:rsidRDefault="00C67B7F" w:rsidP="00C67B7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C67B7F" w:rsidRPr="00DC0237" w:rsidRDefault="00C67B7F" w:rsidP="00C67B7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bottom"/>
            <w:hideMark/>
          </w:tcPr>
          <w:p w:rsidR="00C67B7F" w:rsidRPr="00DC0237" w:rsidRDefault="00C67B7F" w:rsidP="00C67B7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r>
      <w:tr w:rsidR="00C67B7F" w:rsidRPr="00DC0237" w:rsidTr="00E94BC4">
        <w:trPr>
          <w:trHeight w:val="285"/>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C67B7F" w:rsidRPr="00DC0237" w:rsidRDefault="00C67B7F" w:rsidP="00C67B7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lastRenderedPageBreak/>
              <w:t>LOI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C67B7F" w:rsidRPr="00DC0237" w:rsidRDefault="00C67B7F" w:rsidP="00C67B7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C67B7F" w:rsidRPr="00DC0237" w:rsidRDefault="00C67B7F" w:rsidP="00C67B7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C67B7F" w:rsidRPr="00DC0237" w:rsidRDefault="00C67B7F" w:rsidP="00C67B7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C67B7F" w:rsidRPr="00DC0237" w:rsidRDefault="00C67B7F" w:rsidP="00C67B7F">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LOI 400</w:t>
            </w:r>
          </w:p>
        </w:tc>
      </w:tr>
      <w:tr w:rsidR="003C747D"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9.1 KLASSIFIKATION</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3C747D"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sidRPr="0036655A">
              <w:rPr>
                <w:b/>
                <w:color w:val="1D3175" w:themeColor="text2"/>
                <w:sz w:val="18"/>
                <w:szCs w:val="18"/>
              </w:rPr>
              <w:t>Klassifikationskode version</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r w:rsidRPr="00F33537">
              <w:rPr>
                <w:color w:val="1D3175" w:themeColor="text2"/>
                <w:sz w:val="18"/>
                <w:szCs w:val="18"/>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r w:rsidRPr="00F33537">
              <w:rPr>
                <w:color w:val="1D3175" w:themeColor="text2"/>
                <w:sz w:val="18"/>
                <w:szCs w:val="18"/>
              </w:rPr>
              <w:t>…</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Topnode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166FC6" w:rsidRDefault="003C747D" w:rsidP="003C747D">
            <w:pPr>
              <w:pStyle w:val="Tabel"/>
              <w:rPr>
                <w:i/>
                <w:color w:val="1D3175" w:themeColor="text2"/>
                <w:sz w:val="18"/>
                <w:szCs w:val="18"/>
              </w:rPr>
            </w:pPr>
            <w:r w:rsidRPr="00166FC6">
              <w:rPr>
                <w:i/>
                <w:color w:val="1D3175" w:themeColor="text2"/>
                <w:sz w:val="18"/>
                <w:szCs w:val="18"/>
              </w:rPr>
              <w:t>Funktions-ID</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Klassekode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Klassenavn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Klassifikation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i/>
                <w:color w:val="1D3175" w:themeColor="text2"/>
                <w:sz w:val="18"/>
                <w:szCs w:val="18"/>
              </w:rPr>
            </w:pPr>
            <w:r w:rsidRPr="0036655A">
              <w:rPr>
                <w:i/>
                <w:color w:val="1D3175" w:themeColor="text2"/>
                <w:sz w:val="18"/>
                <w:szCs w:val="18"/>
              </w:rPr>
              <w:t>Produkt-ID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cs="Times New Roman"/>
                <w:b/>
                <w:bCs/>
                <w:i/>
                <w:color w:val="1D3175" w:themeColor="text2"/>
                <w:szCs w:val="20"/>
                <w:lang w:eastAsia="da-DK"/>
              </w:rPr>
            </w:pPr>
            <w:r w:rsidRPr="00DC0237">
              <w:rPr>
                <w:rFonts w:asciiTheme="minorHAnsi" w:eastAsia="Times New Roman" w:hAnsiTheme="minorHAnsi"/>
                <w:b/>
                <w:i/>
                <w:color w:val="1D3175" w:themeColor="text2"/>
                <w:lang w:eastAsia="da-DK"/>
              </w:rPr>
              <w:t>9.4 DIGITAL PROJEKTERING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3C747D"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166FC6" w:rsidRDefault="003C747D" w:rsidP="003C747D">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50AC30" w:themeColor="accent3"/>
                <w:sz w:val="18"/>
                <w:szCs w:val="18"/>
                <w:lang w:eastAsia="da-DK"/>
              </w:rPr>
              <w:t>Typenavn</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2724F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724F8" w:rsidRPr="00DC0237" w:rsidRDefault="002724F8" w:rsidP="002724F8">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166FC6" w:rsidRDefault="002724F8" w:rsidP="002724F8">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Længde (Placeholder)</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166FC6" w:rsidRDefault="002724F8" w:rsidP="002724F8">
            <w:pPr>
              <w:pStyle w:val="Ingenafstand"/>
              <w:rPr>
                <w:rFonts w:asciiTheme="minorHAnsi" w:eastAsia="Times New Roman" w:hAnsiTheme="minorHAnsi"/>
                <w:color w:val="1D3175" w:themeColor="text2"/>
                <w:sz w:val="18"/>
                <w:szCs w:val="18"/>
                <w:lang w:eastAsia="da-DK"/>
              </w:rPr>
            </w:pPr>
            <w:r w:rsidRPr="00166FC6">
              <w:rPr>
                <w:rFonts w:asciiTheme="minorHAnsi" w:eastAsia="Times New Roman" w:hAnsiTheme="minorHAnsi"/>
                <w:color w:val="3B8024" w:themeColor="accent3" w:themeShade="BF"/>
                <w:sz w:val="18"/>
                <w:szCs w:val="18"/>
                <w:lang w:eastAsia="da-DK"/>
              </w:rPr>
              <w:t>Centerkote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DC0237" w:rsidRDefault="002724F8" w:rsidP="002724F8">
            <w:pPr>
              <w:pStyle w:val="Ingenafstand"/>
              <w:rPr>
                <w:rFonts w:asciiTheme="minorHAnsi" w:eastAsia="Times New Roman" w:hAnsiTheme="minorHAnsi"/>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Brændbar(e) materialer</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2724F8" w:rsidRPr="003C747D" w:rsidRDefault="002724F8" w:rsidP="002724F8">
            <w:pPr>
              <w:pStyle w:val="Ingenafstand"/>
              <w:rPr>
                <w:rFonts w:asciiTheme="minorHAnsi" w:eastAsia="Times New Roman" w:hAnsiTheme="minorHAnsi"/>
                <w:b/>
                <w:color w:val="50AC30" w:themeColor="accent3"/>
                <w:sz w:val="18"/>
                <w:szCs w:val="18"/>
                <w:lang w:eastAsia="da-DK"/>
              </w:rPr>
            </w:pPr>
            <w:r w:rsidRPr="003C747D">
              <w:rPr>
                <w:rFonts w:asciiTheme="minorHAnsi" w:eastAsia="Times New Roman" w:hAnsiTheme="minorHAnsi"/>
                <w:b/>
                <w:color w:val="50AC30" w:themeColor="accent3"/>
                <w:sz w:val="18"/>
                <w:szCs w:val="18"/>
                <w:lang w:eastAsia="da-DK"/>
              </w:rPr>
              <w:t>Entreprise</w:t>
            </w:r>
          </w:p>
        </w:tc>
      </w:tr>
      <w:tr w:rsidR="002724F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724F8" w:rsidRPr="00DC0237" w:rsidRDefault="002724F8" w:rsidP="002724F8">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166FC6" w:rsidRDefault="002724F8" w:rsidP="002724F8">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Bredde (Placeholder)</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166FC6" w:rsidRDefault="002724F8" w:rsidP="002724F8">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Højde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166FC6" w:rsidRDefault="002724F8" w:rsidP="002724F8">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2724F8" w:rsidRPr="00F33537" w:rsidRDefault="002724F8" w:rsidP="002724F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Producent</w:t>
            </w:r>
          </w:p>
        </w:tc>
      </w:tr>
      <w:tr w:rsidR="002724F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724F8" w:rsidRPr="00DC0237" w:rsidRDefault="002724F8" w:rsidP="002724F8">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166FC6" w:rsidRDefault="002724F8" w:rsidP="002724F8">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Højde (Placeholder)</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166FC6" w:rsidRDefault="002724F8" w:rsidP="002724F8">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Bredde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166FC6" w:rsidRDefault="002724F8" w:rsidP="002724F8">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Byggepladszone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2724F8" w:rsidRPr="00F33537" w:rsidRDefault="002724F8" w:rsidP="002724F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Produktnavn</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36655A" w:rsidRDefault="00500FE8" w:rsidP="00500FE8">
            <w:pPr>
              <w:pStyle w:val="Ingenafstand"/>
              <w:rPr>
                <w:rFonts w:asciiTheme="minorHAnsi" w:eastAsia="Times New Roman" w:hAnsiTheme="minorHAnsi"/>
                <w:i/>
                <w:color w:val="1D3175" w:themeColor="text2"/>
                <w:sz w:val="18"/>
                <w:szCs w:val="18"/>
                <w:lang w:eastAsia="da-DK"/>
              </w:rPr>
            </w:pPr>
            <w:r w:rsidRPr="0036655A">
              <w:rPr>
                <w:rFonts w:asciiTheme="minorHAnsi" w:eastAsia="Times New Roman" w:hAnsiTheme="minorHAnsi"/>
                <w:i/>
                <w:color w:val="1D3175" w:themeColor="text2"/>
                <w:sz w:val="18"/>
                <w:szCs w:val="18"/>
                <w:lang w:eastAsia="da-DK"/>
              </w:rPr>
              <w:t>Er udvendig</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Dybde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Produktnummer</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Længde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Modelnummer</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b/>
                <w:color w:val="1D3175" w:themeColor="text2"/>
                <w:sz w:val="18"/>
                <w:szCs w:val="18"/>
                <w:lang w:eastAsia="da-DK"/>
              </w:rPr>
            </w:pPr>
            <w:r w:rsidRPr="00166FC6">
              <w:rPr>
                <w:rFonts w:asciiTheme="minorHAnsi" w:eastAsia="Times New Roman" w:hAnsiTheme="minorHAnsi"/>
                <w:b/>
                <w:color w:val="1D3175" w:themeColor="text2"/>
                <w:sz w:val="18"/>
                <w:szCs w:val="18"/>
                <w:lang w:eastAsia="da-DK"/>
              </w:rPr>
              <w:t>Tykkelse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Serienummer</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Brændbar(e) materialer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Globalt varenummer (GTIN-/GS1)</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Pr>
                <w:rFonts w:asciiTheme="minorHAnsi" w:eastAsia="Times New Roman" w:hAnsiTheme="minorHAnsi"/>
                <w:i/>
                <w:color w:val="1D3175" w:themeColor="text2"/>
                <w:sz w:val="18"/>
                <w:szCs w:val="18"/>
                <w:lang w:eastAsia="da-DK"/>
              </w:rPr>
              <w:t>Bygningsnummer</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bl>
    <w:p w:rsidR="00C917D0" w:rsidRPr="00DC0237" w:rsidRDefault="00C917D0" w:rsidP="00C917D0">
      <w:pPr>
        <w:pStyle w:val="Overskrift2"/>
        <w:numPr>
          <w:ilvl w:val="0"/>
          <w:numId w:val="0"/>
        </w:numPr>
        <w:ind w:left="851" w:hanging="851"/>
      </w:pPr>
      <w:bookmarkStart w:id="36" w:name="_Toc144113207"/>
      <w:r w:rsidRPr="00DC0237">
        <w:lastRenderedPageBreak/>
        <w:t>[</w:t>
      </w:r>
      <w:r w:rsidR="00DC0237" w:rsidRPr="00DC0237">
        <w:t>K09_</w:t>
      </w:r>
      <w:r w:rsidR="00325C14">
        <w:t>M999</w:t>
      </w:r>
      <w:r w:rsidRPr="00DC0237">
        <w:t>] Konstruktion, Fundament</w:t>
      </w:r>
      <w:bookmarkEnd w:id="36"/>
    </w:p>
    <w:tbl>
      <w:tblPr>
        <w:tblW w:w="13530" w:type="dxa"/>
        <w:tblInd w:w="-65" w:type="dxa"/>
        <w:tblCellMar>
          <w:left w:w="70" w:type="dxa"/>
          <w:right w:w="70" w:type="dxa"/>
        </w:tblCellMar>
        <w:tblLook w:val="04A0" w:firstRow="1" w:lastRow="0" w:firstColumn="1" w:lastColumn="0" w:noHBand="0" w:noVBand="1"/>
      </w:tblPr>
      <w:tblGrid>
        <w:gridCol w:w="2758"/>
        <w:gridCol w:w="2693"/>
        <w:gridCol w:w="2693"/>
        <w:gridCol w:w="1396"/>
        <w:gridCol w:w="1297"/>
        <w:gridCol w:w="2693"/>
      </w:tblGrid>
      <w:tr w:rsidR="00E97538" w:rsidRPr="00DC0237" w:rsidTr="00E97538">
        <w:trPr>
          <w:trHeight w:val="283"/>
        </w:trPr>
        <w:tc>
          <w:tcPr>
            <w:tcW w:w="9540"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tcPr>
          <w:p w:rsidR="00E97538" w:rsidRPr="00DC0237" w:rsidRDefault="00A05D6E" w:rsidP="00E97538">
            <w:pPr>
              <w:pStyle w:val="Ingenafstand"/>
              <w:rPr>
                <w:rFonts w:asciiTheme="minorHAnsi" w:eastAsia="Times New Roman" w:hAnsiTheme="minorHAnsi"/>
                <w:b/>
                <w:sz w:val="24"/>
                <w:lang w:eastAsia="da-DK"/>
              </w:rPr>
            </w:pPr>
            <w:r w:rsidRPr="00DC0237">
              <w:rPr>
                <w:rFonts w:asciiTheme="minorHAnsi" w:hAnsiTheme="minorHAnsi"/>
                <w:sz w:val="18"/>
              </w:rPr>
              <w:t>Gælder for linje- og punktfundamenter</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7538" w:rsidRPr="00DC0237" w:rsidRDefault="00E97538" w:rsidP="00E97538">
            <w:pPr>
              <w:pStyle w:val="Ingenafstand"/>
              <w:rPr>
                <w:rFonts w:asciiTheme="minorHAnsi" w:eastAsia="Times New Roman" w:hAnsiTheme="minorHAnsi"/>
                <w:b/>
                <w:sz w:val="18"/>
                <w:lang w:eastAsia="da-DK"/>
              </w:rPr>
            </w:pPr>
            <w:r w:rsidRPr="00DC0237">
              <w:rPr>
                <w:rFonts w:asciiTheme="minorHAnsi" w:eastAsia="Times New Roman" w:hAnsiTheme="minorHAnsi"/>
                <w:b/>
                <w:sz w:val="18"/>
                <w:lang w:eastAsia="da-DK"/>
              </w:rPr>
              <w:t>Versionsdato</w:t>
            </w:r>
          </w:p>
        </w:tc>
        <w:sdt>
          <w:sdtPr>
            <w:rPr>
              <w:rFonts w:asciiTheme="minorHAnsi" w:hAnsiTheme="minorHAnsi"/>
              <w:sz w:val="18"/>
            </w:rPr>
            <w:id w:val="-1672707566"/>
            <w:placeholder>
              <w:docPart w:val="8EA6C0D258CA4B1691F33621A1735086"/>
            </w:placeholder>
            <w:date w:fullDate="2021-09-10T00:00:00Z">
              <w:dateFormat w:val="dd-MM-yyyy"/>
              <w:lid w:val="da-DK"/>
              <w:storeMappedDataAs w:val="dateTime"/>
              <w:calendar w:val="gregorian"/>
            </w:date>
          </w:sdtPr>
          <w:sdtEndPr/>
          <w:sdtContent>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7538" w:rsidRPr="00DC0237" w:rsidRDefault="00E97538" w:rsidP="00E97538">
                <w:pPr>
                  <w:pStyle w:val="Ingenafstand"/>
                  <w:rPr>
                    <w:rFonts w:asciiTheme="minorHAnsi" w:eastAsia="Times New Roman" w:hAnsiTheme="minorHAnsi"/>
                    <w:b/>
                    <w:sz w:val="18"/>
                    <w:lang w:eastAsia="da-DK"/>
                  </w:rPr>
                </w:pPr>
                <w:r w:rsidRPr="00DC0237">
                  <w:rPr>
                    <w:rFonts w:asciiTheme="minorHAnsi" w:hAnsiTheme="minorHAnsi"/>
                    <w:sz w:val="18"/>
                  </w:rPr>
                  <w:t>10-09-2021</w:t>
                </w:r>
              </w:p>
            </w:tc>
          </w:sdtContent>
        </w:sdt>
      </w:tr>
      <w:tr w:rsidR="00E97538" w:rsidRPr="00DC0237" w:rsidTr="00E94BC4">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100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200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300 DK</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325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7538" w:rsidRPr="00DC0237" w:rsidRDefault="00E97538" w:rsidP="00E97538">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400 DK</w:t>
            </w:r>
          </w:p>
        </w:tc>
      </w:tr>
      <w:tr w:rsidR="00E97538" w:rsidRPr="00DC0237" w:rsidTr="00E94BC4">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7538" w:rsidRPr="00DC0237" w:rsidRDefault="00E97538" w:rsidP="00E97538">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E97538" w:rsidRPr="00DC0237" w:rsidRDefault="00E97538" w:rsidP="00E97538">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LOR 400</w:t>
            </w:r>
          </w:p>
        </w:tc>
      </w:tr>
      <w:tr w:rsidR="00E97538" w:rsidRPr="00DC0237" w:rsidTr="00E97538">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ANTAGET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FORVENTET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FASTLAGT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E97538" w:rsidRPr="00DC0237" w:rsidRDefault="00E97538" w:rsidP="00E97538">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 DETALJERET</w:t>
            </w:r>
          </w:p>
        </w:tc>
      </w:tr>
      <w:tr w:rsidR="00A05D6E" w:rsidRPr="00DC0237" w:rsidTr="00E97538">
        <w:trPr>
          <w:trHeight w:val="1134"/>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A05D6E" w:rsidRPr="00DC0237" w:rsidRDefault="00A05D6E" w:rsidP="00A05D6E">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05D6E" w:rsidRPr="00DC0237" w:rsidRDefault="00A05D6E" w:rsidP="00A05D6E">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Fundamenter defineres på forventet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05D6E" w:rsidRPr="00DC0237" w:rsidRDefault="00A05D6E" w:rsidP="00A05D6E">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Fundamenter defineres på fastlagt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05D6E" w:rsidRPr="00DC0237" w:rsidRDefault="00A05D6E" w:rsidP="00A05D6E">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Fundamenter defineres på endeligt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A05D6E" w:rsidRPr="00DC0237" w:rsidRDefault="00A05D6E" w:rsidP="00A05D6E">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Fundamenter defineres på endelig detaljeret niveau for geometri, placering og tilhørende egenskabsdata i henhold til faktiske produktvalg</w:t>
            </w:r>
            <w:r w:rsidRPr="00DC0237">
              <w:rPr>
                <w:rFonts w:asciiTheme="minorHAnsi" w:eastAsia="Times New Roman" w:hAnsiTheme="minorHAnsi" w:cs="Tahoma"/>
                <w:color w:val="1D3175" w:themeColor="text2"/>
                <w:sz w:val="18"/>
                <w:szCs w:val="20"/>
                <w:lang w:eastAsia="da-DK"/>
              </w:rPr>
              <w:t>.</w:t>
            </w:r>
          </w:p>
        </w:tc>
      </w:tr>
      <w:tr w:rsidR="00A05D6E" w:rsidRPr="00DC0237" w:rsidTr="00E94BC4">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05D6E" w:rsidRPr="00DC0237" w:rsidRDefault="00A05D6E"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05D6E" w:rsidRPr="00DC0237" w:rsidRDefault="00A05D6E"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05D6E" w:rsidRPr="00DC0237" w:rsidRDefault="00A05D6E"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05D6E" w:rsidRPr="00DC0237" w:rsidRDefault="00A05D6E"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A05D6E" w:rsidRPr="00DC0237" w:rsidRDefault="00A05D6E" w:rsidP="00A05D6E">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LOG 400</w:t>
            </w:r>
          </w:p>
        </w:tc>
      </w:tr>
      <w:tr w:rsidR="00A05D6E" w:rsidRPr="00DC0237" w:rsidTr="00E97538">
        <w:trPr>
          <w:trHeight w:val="28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05D6E" w:rsidRPr="00DC0237" w:rsidRDefault="00A05D6E"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FORSLAGSNIVEAU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05D6E" w:rsidRPr="00DC0237" w:rsidRDefault="00A05D6E"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GENERISK 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05D6E" w:rsidRPr="00DC0237" w:rsidRDefault="00A05D6E"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TYPE-NIVEAU</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05D6E" w:rsidRPr="00DC0237" w:rsidRDefault="00A05D6E"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DETALJERET TYPE-NIVEAU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A05D6E" w:rsidRPr="00DC0237" w:rsidRDefault="00A05D6E"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PRODUKTIONSNIVEAU</w:t>
            </w:r>
          </w:p>
        </w:tc>
      </w:tr>
      <w:tr w:rsidR="00A05D6E" w:rsidRPr="00DC0237" w:rsidTr="00E97538">
        <w:trPr>
          <w:trHeight w:val="2270"/>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tcPr>
          <w:p w:rsidR="00A05D6E" w:rsidRPr="00DC0237" w:rsidRDefault="00A05D6E" w:rsidP="00A05D6E">
            <w:pPr>
              <w:pStyle w:val="Ingenafstand"/>
              <w:rPr>
                <w:rFonts w:asciiTheme="minorHAnsi" w:eastAsia="Times New Roman" w:hAnsiTheme="minorHAnsi" w:cs="Times New Roman"/>
                <w:noProof/>
                <w:color w:val="222B35"/>
                <w:sz w:val="18"/>
                <w:szCs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A05D6E" w:rsidRPr="00DC0237" w:rsidRDefault="00A05D6E" w:rsidP="00A05D6E">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70880" behindDoc="0" locked="0" layoutInCell="1" allowOverlap="1" wp14:anchorId="31023CAB" wp14:editId="3DDE44FD">
                  <wp:simplePos x="0" y="0"/>
                  <wp:positionH relativeFrom="column">
                    <wp:posOffset>-14253</wp:posOffset>
                  </wp:positionH>
                  <wp:positionV relativeFrom="paragraph">
                    <wp:posOffset>193291</wp:posOffset>
                  </wp:positionV>
                  <wp:extent cx="1600000" cy="1028571"/>
                  <wp:effectExtent l="0" t="0" r="635" b="635"/>
                  <wp:wrapNone/>
                  <wp:docPr id="118" name="Billed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0000" cy="1028571"/>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A05D6E" w:rsidRPr="00DC0237" w:rsidRDefault="00A05D6E" w:rsidP="00A05D6E">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71904" behindDoc="0" locked="0" layoutInCell="1" allowOverlap="1" wp14:anchorId="130961B9" wp14:editId="69F6B871">
                  <wp:simplePos x="0" y="0"/>
                  <wp:positionH relativeFrom="column">
                    <wp:posOffset>-15240</wp:posOffset>
                  </wp:positionH>
                  <wp:positionV relativeFrom="paragraph">
                    <wp:posOffset>197736</wp:posOffset>
                  </wp:positionV>
                  <wp:extent cx="1600000" cy="1028571"/>
                  <wp:effectExtent l="0" t="0" r="635" b="635"/>
                  <wp:wrapNone/>
                  <wp:docPr id="123" name="Bille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0000" cy="1028571"/>
                          </a:xfrm>
                          <a:prstGeom prst="rect">
                            <a:avLst/>
                          </a:prstGeom>
                        </pic:spPr>
                      </pic:pic>
                    </a:graphicData>
                  </a:graphic>
                </wp:anchor>
              </w:drawing>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A05D6E" w:rsidRPr="00DC0237" w:rsidRDefault="00A05D6E" w:rsidP="00A05D6E">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72928" behindDoc="0" locked="0" layoutInCell="1" allowOverlap="1" wp14:anchorId="390EB6C5" wp14:editId="048676BE">
                  <wp:simplePos x="0" y="0"/>
                  <wp:positionH relativeFrom="column">
                    <wp:posOffset>31100</wp:posOffset>
                  </wp:positionH>
                  <wp:positionV relativeFrom="paragraph">
                    <wp:posOffset>221866</wp:posOffset>
                  </wp:positionV>
                  <wp:extent cx="1571429" cy="1000000"/>
                  <wp:effectExtent l="0" t="0" r="0" b="0"/>
                  <wp:wrapNone/>
                  <wp:docPr id="124" name="Billed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71429" cy="1000000"/>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A05D6E" w:rsidRPr="00DC0237" w:rsidRDefault="00A05D6E" w:rsidP="00A05D6E">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73952" behindDoc="0" locked="0" layoutInCell="1" allowOverlap="1" wp14:anchorId="3585FBF7" wp14:editId="701FFB42">
                  <wp:simplePos x="0" y="0"/>
                  <wp:positionH relativeFrom="column">
                    <wp:posOffset>75536</wp:posOffset>
                  </wp:positionH>
                  <wp:positionV relativeFrom="paragraph">
                    <wp:posOffset>44435</wp:posOffset>
                  </wp:positionV>
                  <wp:extent cx="1531088" cy="1339702"/>
                  <wp:effectExtent l="0" t="0" r="0" b="0"/>
                  <wp:wrapNone/>
                  <wp:docPr id="125" name="Billed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31088" cy="1339702"/>
                          </a:xfrm>
                          <a:prstGeom prst="rect">
                            <a:avLst/>
                          </a:prstGeom>
                        </pic:spPr>
                      </pic:pic>
                    </a:graphicData>
                  </a:graphic>
                </wp:anchor>
              </w:drawing>
            </w:r>
          </w:p>
        </w:tc>
      </w:tr>
      <w:tr w:rsidR="00A05D6E" w:rsidRPr="00DC0237" w:rsidTr="00E97538">
        <w:trPr>
          <w:trHeight w:val="187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hideMark/>
          </w:tcPr>
          <w:p w:rsidR="00A05D6E" w:rsidRPr="00DC0237" w:rsidRDefault="00A05D6E" w:rsidP="00A05D6E">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05D6E" w:rsidRPr="00DC0237" w:rsidRDefault="00A05D6E" w:rsidP="00A05D6E">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xml:space="preserve">Fundamenter modelleres som generiske objekter i </w:t>
            </w:r>
          </w:p>
          <w:p w:rsidR="00A05D6E" w:rsidRPr="00DC0237" w:rsidRDefault="00A05D6E" w:rsidP="00A05D6E">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maks</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ydre kontur opdelt p</w:t>
            </w:r>
            <w:r w:rsidRPr="00DC0237">
              <w:rPr>
                <w:rFonts w:asciiTheme="minorHAnsi" w:eastAsia="Times New Roman" w:hAnsiTheme="minorHAnsi" w:cs="Futura LtCn BT"/>
                <w:color w:val="1D3175" w:themeColor="text2"/>
                <w:sz w:val="18"/>
                <w:lang w:eastAsia="da-DK"/>
              </w:rPr>
              <w:t>å</w:t>
            </w:r>
            <w:r w:rsidRPr="00DC0237">
              <w:rPr>
                <w:rFonts w:asciiTheme="minorHAnsi" w:eastAsia="Times New Roman" w:hAnsiTheme="minorHAnsi"/>
                <w:color w:val="1D3175" w:themeColor="text2"/>
                <w:sz w:val="18"/>
                <w:lang w:eastAsia="da-DK"/>
              </w:rPr>
              <w:t xml:space="preserve"> overordnede typer</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05D6E" w:rsidRPr="00DC0237" w:rsidRDefault="00A05D6E" w:rsidP="00A05D6E">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Fundamenter modelleres med huller til hovedgennemføringer for installationer</w:t>
            </w:r>
            <w:r w:rsidRPr="00DC0237">
              <w:rPr>
                <w:rFonts w:asciiTheme="minorHAnsi" w:eastAsia="Times New Roman" w:hAnsiTheme="minorHAnsi" w:cs="Tahoma"/>
                <w:color w:val="1D3175" w:themeColor="text2"/>
                <w:sz w:val="18"/>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05D6E" w:rsidRPr="00DC0237" w:rsidRDefault="00A05D6E" w:rsidP="00A05D6E">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xml:space="preserve">Fundamenter modelleres med aftrapninger, </w:t>
            </w:r>
            <w:proofErr w:type="spellStart"/>
            <w:r w:rsidRPr="00DC0237">
              <w:rPr>
                <w:rFonts w:asciiTheme="minorHAnsi" w:eastAsia="Times New Roman" w:hAnsiTheme="minorHAnsi"/>
                <w:color w:val="1D3175" w:themeColor="text2"/>
                <w:sz w:val="18"/>
                <w:lang w:eastAsia="da-DK"/>
              </w:rPr>
              <w:t>plinte</w:t>
            </w:r>
            <w:proofErr w:type="spellEnd"/>
            <w:r w:rsidRPr="00DC0237">
              <w:rPr>
                <w:rFonts w:asciiTheme="minorHAnsi" w:eastAsia="Times New Roman" w:hAnsiTheme="minorHAnsi"/>
                <w:color w:val="1D3175" w:themeColor="text2"/>
                <w:sz w:val="18"/>
                <w:lang w:eastAsia="da-DK"/>
              </w:rPr>
              <w:t xml:space="preserve"> og huller til gennemføringer for installationer med en diameter eller kantlængde over 150 mm</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A05D6E" w:rsidRPr="00DC0237" w:rsidRDefault="00A05D6E" w:rsidP="00A05D6E">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xml:space="preserve">Fundamenter modelleres med aftrapninger, </w:t>
            </w:r>
            <w:proofErr w:type="spellStart"/>
            <w:r w:rsidRPr="00DC0237">
              <w:rPr>
                <w:rFonts w:asciiTheme="minorHAnsi" w:eastAsia="Times New Roman" w:hAnsiTheme="minorHAnsi"/>
                <w:color w:val="1D3175" w:themeColor="text2"/>
                <w:sz w:val="18"/>
                <w:lang w:eastAsia="da-DK"/>
              </w:rPr>
              <w:t>plinte</w:t>
            </w:r>
            <w:proofErr w:type="spellEnd"/>
            <w:r w:rsidRPr="00DC0237">
              <w:rPr>
                <w:rFonts w:asciiTheme="minorHAnsi" w:eastAsia="Times New Roman" w:hAnsiTheme="minorHAnsi"/>
                <w:color w:val="1D3175" w:themeColor="text2"/>
                <w:sz w:val="18"/>
                <w:lang w:eastAsia="da-DK"/>
              </w:rPr>
              <w:t xml:space="preserve">, konsoller og huller til gennemføringer for </w:t>
            </w:r>
            <w:proofErr w:type="spellStart"/>
            <w:r w:rsidRPr="00DC0237">
              <w:rPr>
                <w:rFonts w:asciiTheme="minorHAnsi" w:eastAsia="Times New Roman" w:hAnsiTheme="minorHAnsi"/>
                <w:color w:val="1D3175" w:themeColor="text2"/>
                <w:sz w:val="18"/>
                <w:lang w:eastAsia="da-DK"/>
              </w:rPr>
              <w:t>installa</w:t>
            </w:r>
            <w:proofErr w:type="spellEnd"/>
            <w:r w:rsidRPr="00DC0237">
              <w:rPr>
                <w:rFonts w:asciiTheme="minorHAnsi" w:eastAsia="Times New Roman" w:hAnsiTheme="minorHAnsi"/>
                <w:color w:val="1D3175" w:themeColor="text2"/>
                <w:sz w:val="18"/>
                <w:lang w:eastAsia="da-DK"/>
              </w:rPr>
              <w:t>-</w:t>
            </w:r>
          </w:p>
          <w:p w:rsidR="00A05D6E" w:rsidRPr="00DC0237" w:rsidRDefault="00A05D6E" w:rsidP="00A05D6E">
            <w:pPr>
              <w:pStyle w:val="Ingenafstand"/>
              <w:rPr>
                <w:rFonts w:asciiTheme="minorHAnsi" w:eastAsia="Times New Roman" w:hAnsiTheme="minorHAnsi"/>
                <w:color w:val="1D3175" w:themeColor="text2"/>
                <w:sz w:val="18"/>
                <w:lang w:eastAsia="da-DK"/>
              </w:rPr>
            </w:pPr>
            <w:proofErr w:type="spellStart"/>
            <w:r w:rsidRPr="00DC0237">
              <w:rPr>
                <w:rFonts w:asciiTheme="minorHAnsi" w:eastAsia="Times New Roman" w:hAnsiTheme="minorHAnsi"/>
                <w:color w:val="1D3175" w:themeColor="text2"/>
                <w:sz w:val="18"/>
                <w:lang w:eastAsia="da-DK"/>
              </w:rPr>
              <w:t>tioner</w:t>
            </w:r>
            <w:proofErr w:type="spellEnd"/>
            <w:r w:rsidRPr="00DC0237">
              <w:rPr>
                <w:rFonts w:asciiTheme="minorHAnsi" w:eastAsia="Times New Roman" w:hAnsiTheme="minorHAnsi"/>
                <w:color w:val="1D3175" w:themeColor="text2"/>
                <w:sz w:val="18"/>
                <w:lang w:eastAsia="da-DK"/>
              </w:rPr>
              <w:t>, armering inkl</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st</w:t>
            </w:r>
            <w:r w:rsidRPr="00DC0237">
              <w:rPr>
                <w:rFonts w:asciiTheme="minorHAnsi" w:eastAsia="Times New Roman" w:hAnsiTheme="minorHAnsi" w:cs="Futura LtCn BT"/>
                <w:color w:val="1D3175" w:themeColor="text2"/>
                <w:sz w:val="18"/>
                <w:lang w:eastAsia="da-DK"/>
              </w:rPr>
              <w:t>ø</w:t>
            </w:r>
            <w:r w:rsidRPr="00DC0237">
              <w:rPr>
                <w:rFonts w:asciiTheme="minorHAnsi" w:eastAsia="Times New Roman" w:hAnsiTheme="minorHAnsi"/>
                <w:color w:val="1D3175" w:themeColor="text2"/>
                <w:sz w:val="18"/>
                <w:lang w:eastAsia="da-DK"/>
              </w:rPr>
              <w:t xml:space="preserve">d, monteringsjern, affasninger, </w:t>
            </w:r>
            <w:proofErr w:type="spellStart"/>
            <w:r w:rsidRPr="00DC0237">
              <w:rPr>
                <w:rFonts w:asciiTheme="minorHAnsi" w:eastAsia="Times New Roman" w:hAnsiTheme="minorHAnsi"/>
                <w:color w:val="1D3175" w:themeColor="text2"/>
                <w:sz w:val="18"/>
                <w:lang w:eastAsia="da-DK"/>
              </w:rPr>
              <w:t>inserts</w:t>
            </w:r>
            <w:proofErr w:type="spellEnd"/>
            <w:r w:rsidRPr="00DC0237">
              <w:rPr>
                <w:rFonts w:asciiTheme="minorHAnsi" w:eastAsia="Times New Roman" w:hAnsiTheme="minorHAnsi"/>
                <w:color w:val="1D3175" w:themeColor="text2"/>
                <w:sz w:val="18"/>
                <w:lang w:eastAsia="da-DK"/>
              </w:rPr>
              <w:t xml:space="preserve"> og plader</w:t>
            </w:r>
            <w:r w:rsidRPr="00DC0237">
              <w:rPr>
                <w:rFonts w:asciiTheme="minorHAnsi" w:eastAsia="Times New Roman" w:hAnsiTheme="minorHAnsi" w:cs="Tahoma"/>
                <w:color w:val="1D3175" w:themeColor="text2"/>
                <w:sz w:val="18"/>
                <w:lang w:eastAsia="da-DK"/>
              </w:rPr>
              <w:t>.</w:t>
            </w:r>
          </w:p>
        </w:tc>
      </w:tr>
      <w:tr w:rsidR="00A05D6E" w:rsidRPr="00DC0237" w:rsidTr="006E1FB7">
        <w:trPr>
          <w:trHeight w:val="283"/>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A05D6E" w:rsidRPr="00DC0237" w:rsidRDefault="00A05D6E" w:rsidP="00A05D6E">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9.6 MÆNGDEFORTEGNELSE</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bottom"/>
            <w:hideMark/>
          </w:tcPr>
          <w:p w:rsidR="00A05D6E" w:rsidRPr="00DC0237" w:rsidRDefault="00A05D6E" w:rsidP="00A05D6E">
            <w:pPr>
              <w:spacing w:after="0"/>
              <w:outlineLvl w:val="0"/>
              <w:rPr>
                <w:rFonts w:eastAsia="Times New Roman" w:cs="Times New Roman"/>
                <w:b/>
                <w:color w:val="1D3175" w:themeColor="text2"/>
                <w:sz w:val="20"/>
                <w:szCs w:val="20"/>
                <w:lang w:eastAsia="da-DK"/>
              </w:rPr>
            </w:pPr>
            <w:r w:rsidRPr="00DC0237">
              <w:rPr>
                <w:rFonts w:eastAsia="Times New Roman" w:cs="Times New Roman"/>
                <w:b/>
                <w:color w:val="1D3175" w:themeColor="text2"/>
                <w:sz w:val="20"/>
                <w:szCs w:val="20"/>
                <w:lang w:eastAsia="da-DK"/>
              </w:rPr>
              <w:t> </w:t>
            </w:r>
          </w:p>
        </w:tc>
      </w:tr>
      <w:tr w:rsidR="00A05D6E" w:rsidRPr="00DC0237" w:rsidTr="006E1FB7">
        <w:trPr>
          <w:trHeight w:val="285"/>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05D6E" w:rsidRPr="00DC0237" w:rsidRDefault="00A05D6E" w:rsidP="00A05D6E">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05D6E" w:rsidRPr="00DC0237" w:rsidRDefault="00A05D6E" w:rsidP="00A05D6E">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05D6E" w:rsidRPr="00DC0237" w:rsidRDefault="00A05D6E"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05D6E" w:rsidRPr="00DC0237" w:rsidRDefault="00A05D6E"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A05D6E" w:rsidRPr="00DC0237" w:rsidRDefault="00A05D6E"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r>
      <w:tr w:rsidR="00A05D6E" w:rsidRPr="00DC0237" w:rsidTr="006E1FB7">
        <w:trPr>
          <w:trHeight w:val="285"/>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A05D6E" w:rsidRPr="00DC0237" w:rsidRDefault="00A05D6E" w:rsidP="00A05D6E">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A05D6E" w:rsidRPr="00DC0237" w:rsidRDefault="00A05D6E" w:rsidP="00A05D6E">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A05D6E" w:rsidRPr="00DC0237" w:rsidRDefault="00A05D6E" w:rsidP="00A05D6E">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A05D6E" w:rsidRPr="00DC0237" w:rsidRDefault="00A05D6E" w:rsidP="00A05D6E">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bottom"/>
            <w:hideMark/>
          </w:tcPr>
          <w:p w:rsidR="00A05D6E" w:rsidRPr="00DC0237" w:rsidRDefault="00A05D6E" w:rsidP="00A05D6E">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r>
      <w:tr w:rsidR="00A05D6E" w:rsidRPr="00DC0237" w:rsidTr="00E94BC4">
        <w:trPr>
          <w:trHeight w:val="285"/>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05D6E" w:rsidRPr="00DC0237" w:rsidRDefault="00A05D6E"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lastRenderedPageBreak/>
              <w:t>LOI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05D6E" w:rsidRPr="00DC0237" w:rsidRDefault="00A05D6E"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05D6E" w:rsidRPr="00DC0237" w:rsidRDefault="00A05D6E"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05D6E" w:rsidRPr="00DC0237" w:rsidRDefault="00A05D6E"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A05D6E" w:rsidRPr="00DC0237" w:rsidRDefault="00A05D6E" w:rsidP="00A05D6E">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LOI 400</w:t>
            </w:r>
          </w:p>
        </w:tc>
      </w:tr>
      <w:tr w:rsidR="003C747D"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9.1 KLASSIFIKATION</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3C747D"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sidRPr="0036655A">
              <w:rPr>
                <w:b/>
                <w:color w:val="1D3175" w:themeColor="text2"/>
                <w:sz w:val="18"/>
                <w:szCs w:val="18"/>
              </w:rPr>
              <w:t>Klassifikationskode version</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r w:rsidRPr="00F33537">
              <w:rPr>
                <w:color w:val="1D3175" w:themeColor="text2"/>
                <w:sz w:val="18"/>
                <w:szCs w:val="18"/>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sz w:val="18"/>
                <w:szCs w:val="18"/>
              </w:rPr>
            </w:pPr>
            <w:r w:rsidRPr="00DC0237">
              <w:rPr>
                <w:sz w:val="18"/>
                <w:szCs w:val="18"/>
              </w:rPr>
              <w:t> …</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Topnode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Klassekode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Klassenavn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Klassifikation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i/>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cs="Times New Roman"/>
                <w:b/>
                <w:bCs/>
                <w:i/>
                <w:color w:val="1D3175" w:themeColor="text2"/>
                <w:szCs w:val="20"/>
                <w:lang w:eastAsia="da-DK"/>
              </w:rPr>
            </w:pPr>
            <w:r w:rsidRPr="00DC0237">
              <w:rPr>
                <w:rFonts w:asciiTheme="minorHAnsi" w:eastAsia="Times New Roman" w:hAnsiTheme="minorHAnsi"/>
                <w:b/>
                <w:i/>
                <w:color w:val="1D3175" w:themeColor="text2"/>
                <w:lang w:eastAsia="da-DK"/>
              </w:rPr>
              <w:t>9.4 DIGITAL PROJEKTERING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3C747D"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2724F8" w:rsidRDefault="003C747D" w:rsidP="003C747D">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Typenavn</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2724F8" w:rsidRDefault="003C747D" w:rsidP="003C747D">
            <w:pPr>
              <w:pStyle w:val="Ingenafstand"/>
              <w:rPr>
                <w:rFonts w:asciiTheme="minorHAnsi" w:eastAsia="Times New Roman" w:hAnsiTheme="minorHAnsi"/>
                <w:i/>
                <w:color w:val="50AC30" w:themeColor="accent3"/>
                <w:sz w:val="18"/>
                <w:szCs w:val="18"/>
                <w:lang w:eastAsia="da-DK"/>
              </w:rPr>
            </w:pPr>
            <w:r w:rsidRPr="002724F8">
              <w:rPr>
                <w:rFonts w:asciiTheme="minorHAnsi" w:eastAsia="Times New Roman" w:hAnsiTheme="minorHAnsi"/>
                <w:i/>
                <w:color w:val="50AC30" w:themeColor="accent3"/>
                <w:sz w:val="18"/>
                <w:szCs w:val="18"/>
                <w:lang w:eastAsia="da-DK"/>
              </w:rPr>
              <w:t>Længde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2724F8" w:rsidRDefault="003C747D" w:rsidP="003C747D">
            <w:pPr>
              <w:pStyle w:val="Ingenafstand"/>
              <w:rPr>
                <w:rFonts w:asciiTheme="minorHAnsi" w:eastAsia="Times New Roman" w:hAnsiTheme="minorHAnsi"/>
                <w:i/>
                <w:color w:val="1D3175" w:themeColor="text2"/>
                <w:sz w:val="18"/>
                <w:szCs w:val="18"/>
                <w:lang w:eastAsia="da-DK"/>
              </w:rPr>
            </w:pPr>
            <w:r w:rsidRPr="002724F8">
              <w:rPr>
                <w:rFonts w:asciiTheme="minorHAnsi" w:eastAsia="Times New Roman" w:hAnsiTheme="minorHAnsi"/>
                <w:i/>
                <w:color w:val="50AC30" w:themeColor="accent3"/>
                <w:sz w:val="18"/>
                <w:szCs w:val="18"/>
                <w:lang w:eastAsia="da-DK"/>
              </w:rPr>
              <w:t>Lastbærende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2724F8" w:rsidP="003C747D">
            <w:pPr>
              <w:pStyle w:val="Ingenafstand"/>
              <w:rPr>
                <w:rFonts w:asciiTheme="minorHAnsi" w:eastAsia="Times New Roman" w:hAnsiTheme="minorHAnsi"/>
                <w:color w:val="1D3175" w:themeColor="text2"/>
                <w:sz w:val="18"/>
                <w:szCs w:val="18"/>
                <w:lang w:eastAsia="da-DK"/>
              </w:rPr>
            </w:pPr>
            <w:r w:rsidRPr="002724F8">
              <w:rPr>
                <w:rFonts w:asciiTheme="minorHAnsi" w:eastAsia="Times New Roman" w:hAnsiTheme="minorHAnsi"/>
                <w:b/>
                <w:color w:val="50AC30" w:themeColor="accent3"/>
                <w:sz w:val="18"/>
                <w:szCs w:val="18"/>
                <w:lang w:eastAsia="da-DK"/>
              </w:rPr>
              <w:t>Betontrykstyrke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2724F8" w:rsidRDefault="003C747D" w:rsidP="003C747D">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Overfladebehandling</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500FE8" w:rsidRPr="00DC0237" w:rsidRDefault="00500FE8" w:rsidP="00500FE8">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36655A" w:rsidRDefault="00500FE8" w:rsidP="00500FE8">
            <w:pPr>
              <w:pStyle w:val="Ingenafstand"/>
              <w:rPr>
                <w:rFonts w:asciiTheme="minorHAnsi" w:eastAsia="Times New Roman" w:hAnsiTheme="minorHAnsi"/>
                <w:i/>
                <w:color w:val="1D3175" w:themeColor="text2"/>
                <w:sz w:val="18"/>
                <w:szCs w:val="18"/>
                <w:lang w:eastAsia="da-DK"/>
              </w:rPr>
            </w:pPr>
            <w:r w:rsidRPr="0036655A">
              <w:rPr>
                <w:rFonts w:asciiTheme="minorHAnsi" w:eastAsia="Times New Roman" w:hAnsiTheme="minorHAnsi"/>
                <w:i/>
                <w:color w:val="1D3175" w:themeColor="text2"/>
                <w:sz w:val="18"/>
                <w:szCs w:val="18"/>
                <w:lang w:eastAsia="da-DK"/>
              </w:rPr>
              <w:t>Er udvendig</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2724F8" w:rsidRDefault="00500FE8" w:rsidP="00500FE8">
            <w:pPr>
              <w:pStyle w:val="Ingenafstand"/>
              <w:rPr>
                <w:rFonts w:asciiTheme="minorHAnsi" w:eastAsia="Times New Roman" w:hAnsiTheme="minorHAnsi"/>
                <w:i/>
                <w:color w:val="1D3175" w:themeColor="text2"/>
                <w:sz w:val="18"/>
                <w:szCs w:val="18"/>
                <w:lang w:eastAsia="da-DK"/>
              </w:rPr>
            </w:pPr>
            <w:r w:rsidRPr="002724F8">
              <w:rPr>
                <w:rFonts w:asciiTheme="minorHAnsi" w:eastAsia="Times New Roman" w:hAnsiTheme="minorHAnsi"/>
                <w:i/>
                <w:color w:val="1D3175" w:themeColor="text2"/>
                <w:sz w:val="18"/>
                <w:szCs w:val="18"/>
                <w:lang w:eastAsia="da-DK"/>
              </w:rPr>
              <w:t>Eksponeringsklasse (Miljøklasse)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2724F8" w:rsidRDefault="00500FE8" w:rsidP="00500FE8">
            <w:pPr>
              <w:pStyle w:val="Ingenafstand"/>
              <w:rPr>
                <w:rFonts w:asciiTheme="minorHAnsi" w:eastAsia="Times New Roman" w:hAnsiTheme="minorHAnsi"/>
                <w:b/>
                <w:color w:val="1D3175" w:themeColor="text2"/>
                <w:sz w:val="18"/>
                <w:szCs w:val="18"/>
                <w:lang w:eastAsia="da-DK"/>
              </w:rPr>
            </w:pPr>
            <w:r w:rsidRPr="002724F8">
              <w:rPr>
                <w:rFonts w:asciiTheme="minorHAnsi" w:eastAsia="Times New Roman" w:hAnsiTheme="minorHAnsi"/>
                <w:b/>
                <w:color w:val="1D3175" w:themeColor="text2"/>
                <w:sz w:val="18"/>
                <w:szCs w:val="18"/>
                <w:lang w:eastAsia="da-DK"/>
              </w:rPr>
              <w:t>Brændbar(e) materialer</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2724F8" w:rsidRDefault="00500FE8" w:rsidP="00500FE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Overfladekrav</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500FE8" w:rsidRPr="00DC0237" w:rsidRDefault="00500FE8" w:rsidP="00500FE8">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2724F8" w:rsidRDefault="00500FE8" w:rsidP="00500FE8">
            <w:pPr>
              <w:pStyle w:val="Ingenafstand"/>
              <w:rPr>
                <w:rFonts w:asciiTheme="minorHAnsi" w:eastAsia="Times New Roman" w:hAnsiTheme="minorHAnsi"/>
                <w:i/>
                <w:color w:val="1D3175" w:themeColor="text2"/>
                <w:sz w:val="18"/>
                <w:szCs w:val="18"/>
                <w:lang w:eastAsia="da-DK"/>
              </w:rPr>
            </w:pPr>
            <w:r w:rsidRPr="002724F8">
              <w:rPr>
                <w:rFonts w:asciiTheme="minorHAnsi" w:eastAsia="Times New Roman" w:hAnsiTheme="minorHAnsi"/>
                <w:i/>
                <w:color w:val="1D3175" w:themeColor="text2"/>
                <w:sz w:val="18"/>
                <w:szCs w:val="18"/>
                <w:lang w:eastAsia="da-DK"/>
              </w:rPr>
              <w:t>Brændbar(e) materialer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2724F8" w:rsidRDefault="00500FE8" w:rsidP="00500FE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Maks. stenstørrelse</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Pr>
                <w:rFonts w:asciiTheme="minorHAnsi" w:eastAsia="Times New Roman" w:hAnsiTheme="minorHAnsi"/>
                <w:i/>
                <w:color w:val="1D3175" w:themeColor="text2"/>
                <w:sz w:val="18"/>
                <w:szCs w:val="18"/>
                <w:lang w:eastAsia="da-DK"/>
              </w:rPr>
              <w:t>Bygningsnummer</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Byggepladszone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2724F8" w:rsidRDefault="00500FE8" w:rsidP="00500FE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Enterprise</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2724F8" w:rsidRDefault="00500FE8" w:rsidP="00500FE8">
            <w:pPr>
              <w:pStyle w:val="Ingenafstand"/>
              <w:rPr>
                <w:rFonts w:asciiTheme="minorHAnsi" w:eastAsia="Times New Roman" w:hAnsiTheme="minorHAnsi"/>
                <w:b/>
                <w:color w:val="50AC30" w:themeColor="accent3"/>
                <w:sz w:val="18"/>
                <w:szCs w:val="18"/>
                <w:lang w:eastAsia="da-DK"/>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Ingenafstand"/>
              <w:rPr>
                <w:rFonts w:asciiTheme="minorHAnsi" w:eastAsia="Times New Roman" w:hAnsiTheme="minorHAnsi"/>
                <w:strike/>
                <w:color w:val="C00000" w:themeColor="accent6"/>
                <w:sz w:val="18"/>
                <w:szCs w:val="18"/>
                <w:lang w:eastAsia="da-DK"/>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bl>
    <w:p w:rsidR="00C917D0" w:rsidRPr="00DC0237" w:rsidRDefault="00C917D0" w:rsidP="00C917D0">
      <w:pPr>
        <w:pStyle w:val="Overskrift2"/>
        <w:numPr>
          <w:ilvl w:val="0"/>
          <w:numId w:val="0"/>
        </w:numPr>
        <w:ind w:left="851" w:hanging="851"/>
      </w:pPr>
      <w:bookmarkStart w:id="37" w:name="_Toc144113208"/>
      <w:r w:rsidRPr="00DC0237">
        <w:lastRenderedPageBreak/>
        <w:t>[</w:t>
      </w:r>
      <w:r w:rsidR="00DC0237" w:rsidRPr="00DC0237">
        <w:t>K09_</w:t>
      </w:r>
      <w:r w:rsidR="00325C14">
        <w:t>M999</w:t>
      </w:r>
      <w:r w:rsidRPr="00DC0237">
        <w:t>] Konstruktion, Betonvæg</w:t>
      </w:r>
      <w:bookmarkEnd w:id="37"/>
    </w:p>
    <w:tbl>
      <w:tblPr>
        <w:tblW w:w="13530" w:type="dxa"/>
        <w:tblInd w:w="-65" w:type="dxa"/>
        <w:tblCellMar>
          <w:left w:w="70" w:type="dxa"/>
          <w:right w:w="70" w:type="dxa"/>
        </w:tblCellMar>
        <w:tblLook w:val="04A0" w:firstRow="1" w:lastRow="0" w:firstColumn="1" w:lastColumn="0" w:noHBand="0" w:noVBand="1"/>
      </w:tblPr>
      <w:tblGrid>
        <w:gridCol w:w="2758"/>
        <w:gridCol w:w="2693"/>
        <w:gridCol w:w="2693"/>
        <w:gridCol w:w="1396"/>
        <w:gridCol w:w="1297"/>
        <w:gridCol w:w="2693"/>
      </w:tblGrid>
      <w:tr w:rsidR="00E94BC4" w:rsidRPr="00DC0237" w:rsidTr="00A05D6E">
        <w:trPr>
          <w:trHeight w:val="283"/>
        </w:trPr>
        <w:tc>
          <w:tcPr>
            <w:tcW w:w="9540"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tcPr>
          <w:p w:rsidR="00E94BC4" w:rsidRPr="00DC0237" w:rsidRDefault="00A05D6E" w:rsidP="00A05D6E">
            <w:pPr>
              <w:pStyle w:val="Ingenafstand"/>
              <w:rPr>
                <w:rFonts w:asciiTheme="minorHAnsi" w:eastAsia="Times New Roman" w:hAnsiTheme="minorHAnsi"/>
                <w:b/>
                <w:sz w:val="18"/>
                <w:lang w:eastAsia="da-DK"/>
              </w:rPr>
            </w:pPr>
            <w:r w:rsidRPr="00DC0237">
              <w:rPr>
                <w:rFonts w:asciiTheme="minorHAnsi" w:hAnsiTheme="minorHAnsi"/>
                <w:sz w:val="18"/>
              </w:rPr>
              <w:t>Gælder for pladsstøbte og præfabrikerede betonvægge</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4BC4" w:rsidRPr="00DC0237" w:rsidRDefault="00E94BC4" w:rsidP="00A05D6E">
            <w:pPr>
              <w:pStyle w:val="Ingenafstand"/>
              <w:rPr>
                <w:rFonts w:asciiTheme="minorHAnsi" w:eastAsia="Times New Roman" w:hAnsiTheme="minorHAnsi"/>
                <w:b/>
                <w:sz w:val="18"/>
                <w:lang w:eastAsia="da-DK"/>
              </w:rPr>
            </w:pPr>
            <w:r w:rsidRPr="00DC0237">
              <w:rPr>
                <w:rFonts w:asciiTheme="minorHAnsi" w:eastAsia="Times New Roman" w:hAnsiTheme="minorHAnsi"/>
                <w:b/>
                <w:sz w:val="18"/>
                <w:lang w:eastAsia="da-DK"/>
              </w:rPr>
              <w:t>Versionsdato</w:t>
            </w:r>
          </w:p>
        </w:tc>
        <w:sdt>
          <w:sdtPr>
            <w:rPr>
              <w:rFonts w:asciiTheme="minorHAnsi" w:hAnsiTheme="minorHAnsi"/>
              <w:sz w:val="18"/>
            </w:rPr>
            <w:id w:val="317009435"/>
            <w:placeholder>
              <w:docPart w:val="5910474EE1AE4379B60F52CFB7F2C8A0"/>
            </w:placeholder>
            <w:date w:fullDate="2021-09-10T00:00:00Z">
              <w:dateFormat w:val="dd-MM-yyyy"/>
              <w:lid w:val="da-DK"/>
              <w:storeMappedDataAs w:val="dateTime"/>
              <w:calendar w:val="gregorian"/>
            </w:date>
          </w:sdtPr>
          <w:sdtEndPr/>
          <w:sdtContent>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4BC4" w:rsidRPr="00DC0237" w:rsidRDefault="00E94BC4" w:rsidP="00A05D6E">
                <w:pPr>
                  <w:pStyle w:val="Ingenafstand"/>
                  <w:rPr>
                    <w:rFonts w:asciiTheme="minorHAnsi" w:eastAsia="Times New Roman" w:hAnsiTheme="minorHAnsi"/>
                    <w:b/>
                    <w:sz w:val="18"/>
                    <w:lang w:eastAsia="da-DK"/>
                  </w:rPr>
                </w:pPr>
                <w:r w:rsidRPr="00DC0237">
                  <w:rPr>
                    <w:rFonts w:asciiTheme="minorHAnsi" w:hAnsiTheme="minorHAnsi"/>
                    <w:sz w:val="18"/>
                  </w:rPr>
                  <w:t>10-09-2021</w:t>
                </w:r>
              </w:p>
            </w:tc>
          </w:sdtContent>
        </w:sdt>
      </w:tr>
      <w:tr w:rsidR="00E94BC4"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100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200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300 DK</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325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400 DK</w:t>
            </w:r>
          </w:p>
        </w:tc>
      </w:tr>
      <w:tr w:rsidR="00E94BC4"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E94BC4" w:rsidRPr="00DC0237" w:rsidRDefault="00E94BC4" w:rsidP="00A05D6E">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LOR 400</w:t>
            </w:r>
          </w:p>
        </w:tc>
      </w:tr>
      <w:tr w:rsidR="00E94BC4"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ANTAGET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FORVENTET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FASTLAGT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 DETALJERET</w:t>
            </w:r>
          </w:p>
        </w:tc>
      </w:tr>
      <w:tr w:rsidR="00A05D6E" w:rsidRPr="00DC0237" w:rsidTr="00A05D6E">
        <w:trPr>
          <w:trHeight w:val="1134"/>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A05D6E" w:rsidRPr="00DC0237" w:rsidRDefault="00A05D6E" w:rsidP="00A05D6E">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05D6E" w:rsidRPr="00DC0237" w:rsidRDefault="00A05D6E" w:rsidP="00A05D6E">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Vægge defineres på forventet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05D6E" w:rsidRPr="00DC0237" w:rsidRDefault="00A05D6E" w:rsidP="00A05D6E">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Vægge defineres på fastlagt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05D6E" w:rsidRPr="00DC0237" w:rsidRDefault="00A05D6E" w:rsidP="00A05D6E">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Vægge defineres på endeligt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A05D6E" w:rsidRPr="00DC0237" w:rsidRDefault="00A05D6E" w:rsidP="00A05D6E">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Vægge defineres på endelig detaljeret niveau for geometri, placering og tilhørende egenskabsdata i henhold til faktiske produktvalg</w:t>
            </w:r>
            <w:r w:rsidRPr="00DC0237">
              <w:rPr>
                <w:rFonts w:asciiTheme="minorHAnsi" w:eastAsia="Times New Roman" w:hAnsiTheme="minorHAnsi" w:cs="Tahoma"/>
                <w:color w:val="1D3175" w:themeColor="text2"/>
                <w:sz w:val="18"/>
                <w:szCs w:val="20"/>
                <w:lang w:eastAsia="da-DK"/>
              </w:rPr>
              <w:t>.</w:t>
            </w:r>
          </w:p>
        </w:tc>
      </w:tr>
      <w:tr w:rsidR="00A05D6E"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05D6E" w:rsidRPr="00DC0237" w:rsidRDefault="00A05D6E"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05D6E" w:rsidRPr="00DC0237" w:rsidRDefault="00A05D6E"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05D6E" w:rsidRPr="00DC0237" w:rsidRDefault="00A05D6E"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05D6E" w:rsidRPr="00DC0237" w:rsidRDefault="00A05D6E"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A05D6E" w:rsidRPr="00DC0237" w:rsidRDefault="00A05D6E" w:rsidP="00A05D6E">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LOG 400</w:t>
            </w:r>
          </w:p>
        </w:tc>
      </w:tr>
      <w:tr w:rsidR="00A05D6E" w:rsidRPr="00DC0237" w:rsidTr="00A05D6E">
        <w:trPr>
          <w:trHeight w:val="28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05D6E" w:rsidRPr="00DC0237" w:rsidRDefault="00A05D6E"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FORSLAGSNIVEAU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05D6E" w:rsidRPr="00DC0237" w:rsidRDefault="00A05D6E"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GENERISK 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05D6E" w:rsidRPr="00DC0237" w:rsidRDefault="00A05D6E"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TYPE-NIVEAU</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05D6E" w:rsidRPr="00DC0237" w:rsidRDefault="00A05D6E"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DETALJERET TYPE-NIVEAU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A05D6E" w:rsidRPr="00DC0237" w:rsidRDefault="00A05D6E"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PRODUKTIONSNIVEAU</w:t>
            </w:r>
          </w:p>
        </w:tc>
      </w:tr>
      <w:tr w:rsidR="00A05D6E" w:rsidRPr="00DC0237" w:rsidTr="00A05D6E">
        <w:trPr>
          <w:trHeight w:val="2270"/>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tcPr>
          <w:p w:rsidR="00A05D6E" w:rsidRPr="00DC0237" w:rsidRDefault="00A05D6E" w:rsidP="00A05D6E">
            <w:pPr>
              <w:pStyle w:val="Ingenafstand"/>
              <w:rPr>
                <w:rFonts w:asciiTheme="minorHAnsi" w:eastAsia="Times New Roman" w:hAnsiTheme="minorHAnsi" w:cs="Times New Roman"/>
                <w:noProof/>
                <w:color w:val="222B35"/>
                <w:sz w:val="18"/>
                <w:szCs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A05D6E" w:rsidRPr="00DC0237" w:rsidRDefault="00A05D6E" w:rsidP="00A05D6E">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76000" behindDoc="0" locked="0" layoutInCell="1" allowOverlap="1" wp14:anchorId="349B3CB9" wp14:editId="4275638B">
                  <wp:simplePos x="0" y="0"/>
                  <wp:positionH relativeFrom="column">
                    <wp:posOffset>48407</wp:posOffset>
                  </wp:positionH>
                  <wp:positionV relativeFrom="paragraph">
                    <wp:posOffset>76347</wp:posOffset>
                  </wp:positionV>
                  <wp:extent cx="1509823" cy="1234308"/>
                  <wp:effectExtent l="0" t="0" r="0" b="4445"/>
                  <wp:wrapNone/>
                  <wp:docPr id="126" name="Billed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09823" cy="1234308"/>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A05D6E" w:rsidRPr="00DC0237" w:rsidRDefault="00A05D6E" w:rsidP="00A05D6E">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77024" behindDoc="0" locked="0" layoutInCell="1" allowOverlap="1" wp14:anchorId="2C789946" wp14:editId="299CDABD">
                  <wp:simplePos x="0" y="0"/>
                  <wp:positionH relativeFrom="column">
                    <wp:posOffset>5553</wp:posOffset>
                  </wp:positionH>
                  <wp:positionV relativeFrom="paragraph">
                    <wp:posOffset>97155</wp:posOffset>
                  </wp:positionV>
                  <wp:extent cx="1562986" cy="1245858"/>
                  <wp:effectExtent l="0" t="0" r="0" b="0"/>
                  <wp:wrapNone/>
                  <wp:docPr id="127" name="Billed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62986" cy="1245858"/>
                          </a:xfrm>
                          <a:prstGeom prst="rect">
                            <a:avLst/>
                          </a:prstGeom>
                        </pic:spPr>
                      </pic:pic>
                    </a:graphicData>
                  </a:graphic>
                </wp:anchor>
              </w:drawing>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A05D6E" w:rsidRPr="00DC0237" w:rsidRDefault="00A05D6E" w:rsidP="00A05D6E">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78048" behindDoc="0" locked="0" layoutInCell="1" allowOverlap="1" wp14:anchorId="01804301" wp14:editId="309735A3">
                  <wp:simplePos x="0" y="0"/>
                  <wp:positionH relativeFrom="column">
                    <wp:posOffset>15875</wp:posOffset>
                  </wp:positionH>
                  <wp:positionV relativeFrom="paragraph">
                    <wp:posOffset>107477</wp:posOffset>
                  </wp:positionV>
                  <wp:extent cx="1584153" cy="1233377"/>
                  <wp:effectExtent l="0" t="0" r="0" b="5080"/>
                  <wp:wrapNone/>
                  <wp:docPr id="416" name="Billed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4153" cy="1233377"/>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A05D6E" w:rsidRPr="00DC0237" w:rsidRDefault="00A05D6E" w:rsidP="00A05D6E">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79072" behindDoc="0" locked="0" layoutInCell="1" allowOverlap="1" wp14:anchorId="33F17181" wp14:editId="509C2530">
                  <wp:simplePos x="0" y="0"/>
                  <wp:positionH relativeFrom="column">
                    <wp:posOffset>22372</wp:posOffset>
                  </wp:positionH>
                  <wp:positionV relativeFrom="paragraph">
                    <wp:posOffset>86966</wp:posOffset>
                  </wp:positionV>
                  <wp:extent cx="1584251" cy="1318282"/>
                  <wp:effectExtent l="0" t="0" r="0" b="0"/>
                  <wp:wrapNone/>
                  <wp:docPr id="417" name="Billed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4251" cy="1318282"/>
                          </a:xfrm>
                          <a:prstGeom prst="rect">
                            <a:avLst/>
                          </a:prstGeom>
                        </pic:spPr>
                      </pic:pic>
                    </a:graphicData>
                  </a:graphic>
                </wp:anchor>
              </w:drawing>
            </w:r>
          </w:p>
        </w:tc>
      </w:tr>
      <w:tr w:rsidR="00A05D6E" w:rsidRPr="00DC0237" w:rsidTr="00A05D6E">
        <w:trPr>
          <w:trHeight w:val="187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hideMark/>
          </w:tcPr>
          <w:p w:rsidR="00A05D6E" w:rsidRPr="00DC0237" w:rsidRDefault="00A05D6E" w:rsidP="00A05D6E">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05D6E" w:rsidRPr="00DC0237" w:rsidRDefault="00A05D6E" w:rsidP="00A05D6E">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Vægge modelleres som generiske objekter i maks</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w:t>
            </w:r>
          </w:p>
          <w:p w:rsidR="00A05D6E" w:rsidRPr="00DC0237" w:rsidRDefault="00A05D6E" w:rsidP="00A05D6E">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ydre kontur opdelt på overordnede typer</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05D6E" w:rsidRPr="00DC0237" w:rsidRDefault="00A05D6E" w:rsidP="00A05D6E">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Vægge modelleres med åbninger og større huller til hovedgennemføringer for installationer</w:t>
            </w:r>
            <w:r w:rsidRPr="00DC0237">
              <w:rPr>
                <w:rFonts w:asciiTheme="minorHAnsi" w:eastAsia="Times New Roman" w:hAnsiTheme="minorHAnsi" w:cs="Tahoma"/>
                <w:color w:val="1D3175" w:themeColor="text2"/>
                <w:sz w:val="18"/>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05D6E" w:rsidRPr="00DC0237" w:rsidRDefault="00A05D6E" w:rsidP="00A05D6E">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xml:space="preserve">Vægge modelleres med åbninger og huller til </w:t>
            </w:r>
          </w:p>
          <w:p w:rsidR="00A05D6E" w:rsidRPr="00DC0237" w:rsidRDefault="00A05D6E" w:rsidP="00A05D6E">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gennemføringer for installationer med en diameter eller kantlængde over 150 mm, konsoller og korrugerede rør</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Omfang af elementinddeling, skørter og false aftales projektspecifikt.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A05D6E" w:rsidRPr="00DC0237" w:rsidRDefault="00A05D6E" w:rsidP="00A05D6E">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Vægge modelleres i elementopdeling for produktion med åbninger og huller til gennemføringer for installationer, konsoller, korrugerede rør, samlinger, fugelåse, armering inkl</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st</w:t>
            </w:r>
            <w:r w:rsidRPr="00DC0237">
              <w:rPr>
                <w:rFonts w:asciiTheme="minorHAnsi" w:eastAsia="Times New Roman" w:hAnsiTheme="minorHAnsi" w:cs="Futura LtCn BT"/>
                <w:color w:val="1D3175" w:themeColor="text2"/>
                <w:sz w:val="18"/>
                <w:lang w:eastAsia="da-DK"/>
              </w:rPr>
              <w:t>ø</w:t>
            </w:r>
            <w:r w:rsidRPr="00DC0237">
              <w:rPr>
                <w:rFonts w:asciiTheme="minorHAnsi" w:eastAsia="Times New Roman" w:hAnsiTheme="minorHAnsi"/>
                <w:color w:val="1D3175" w:themeColor="text2"/>
                <w:sz w:val="18"/>
                <w:lang w:eastAsia="da-DK"/>
              </w:rPr>
              <w:t xml:space="preserve">d, monteringsjern, affasninger, </w:t>
            </w:r>
            <w:proofErr w:type="spellStart"/>
            <w:r w:rsidRPr="00DC0237">
              <w:rPr>
                <w:rFonts w:asciiTheme="minorHAnsi" w:eastAsia="Times New Roman" w:hAnsiTheme="minorHAnsi"/>
                <w:color w:val="1D3175" w:themeColor="text2"/>
                <w:sz w:val="18"/>
                <w:lang w:eastAsia="da-DK"/>
              </w:rPr>
              <w:t>inserts</w:t>
            </w:r>
            <w:proofErr w:type="spellEnd"/>
            <w:r w:rsidRPr="00DC0237">
              <w:rPr>
                <w:rFonts w:asciiTheme="minorHAnsi" w:eastAsia="Times New Roman" w:hAnsiTheme="minorHAnsi"/>
                <w:color w:val="1D3175" w:themeColor="text2"/>
                <w:sz w:val="18"/>
                <w:lang w:eastAsia="da-DK"/>
              </w:rPr>
              <w:t>, og plader</w:t>
            </w:r>
            <w:r w:rsidRPr="00DC0237">
              <w:rPr>
                <w:rFonts w:asciiTheme="minorHAnsi" w:eastAsia="Times New Roman" w:hAnsiTheme="minorHAnsi" w:cs="Tahoma"/>
                <w:color w:val="1D3175" w:themeColor="text2"/>
                <w:sz w:val="18"/>
                <w:lang w:eastAsia="da-DK"/>
              </w:rPr>
              <w:t>.</w:t>
            </w:r>
          </w:p>
        </w:tc>
      </w:tr>
      <w:tr w:rsidR="00A05D6E" w:rsidRPr="00DC0237" w:rsidTr="006E1FB7">
        <w:trPr>
          <w:trHeight w:val="283"/>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A05D6E" w:rsidRPr="00DC0237" w:rsidRDefault="00A05D6E" w:rsidP="00A05D6E">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9.6 MÆNGDEFORTEGNELSE</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bottom"/>
            <w:hideMark/>
          </w:tcPr>
          <w:p w:rsidR="00A05D6E" w:rsidRPr="00DC0237" w:rsidRDefault="00A05D6E" w:rsidP="00A05D6E">
            <w:pPr>
              <w:spacing w:after="0"/>
              <w:outlineLvl w:val="0"/>
              <w:rPr>
                <w:rFonts w:eastAsia="Times New Roman" w:cs="Times New Roman"/>
                <w:b/>
                <w:color w:val="1D3175" w:themeColor="text2"/>
                <w:sz w:val="20"/>
                <w:szCs w:val="20"/>
                <w:lang w:eastAsia="da-DK"/>
              </w:rPr>
            </w:pPr>
            <w:r w:rsidRPr="00DC0237">
              <w:rPr>
                <w:rFonts w:eastAsia="Times New Roman" w:cs="Times New Roman"/>
                <w:b/>
                <w:color w:val="1D3175" w:themeColor="text2"/>
                <w:sz w:val="20"/>
                <w:szCs w:val="20"/>
                <w:lang w:eastAsia="da-DK"/>
              </w:rPr>
              <w:t> </w:t>
            </w:r>
          </w:p>
        </w:tc>
      </w:tr>
      <w:tr w:rsidR="00A05D6E" w:rsidRPr="00DC0237" w:rsidTr="006E1FB7">
        <w:trPr>
          <w:trHeight w:val="285"/>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05D6E" w:rsidRPr="00DC0237" w:rsidRDefault="00A05D6E" w:rsidP="00A05D6E">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05D6E" w:rsidRPr="00DC0237" w:rsidRDefault="00A05D6E" w:rsidP="00A05D6E">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05D6E" w:rsidRPr="00DC0237" w:rsidRDefault="00A05D6E"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05D6E" w:rsidRPr="00DC0237" w:rsidRDefault="00A05D6E"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A05D6E" w:rsidRPr="00DC0237" w:rsidRDefault="00A05D6E"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r>
      <w:tr w:rsidR="00A05D6E" w:rsidRPr="00DC0237" w:rsidTr="006E1FB7">
        <w:trPr>
          <w:trHeight w:val="285"/>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A05D6E" w:rsidRPr="00DC0237" w:rsidRDefault="00A05D6E" w:rsidP="00A05D6E">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A05D6E" w:rsidRPr="00DC0237" w:rsidRDefault="00A05D6E" w:rsidP="00A05D6E">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A05D6E" w:rsidRPr="00DC0237" w:rsidRDefault="00A05D6E" w:rsidP="00A05D6E">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A05D6E" w:rsidRPr="00DC0237" w:rsidRDefault="00A05D6E" w:rsidP="00A05D6E">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bottom"/>
            <w:hideMark/>
          </w:tcPr>
          <w:p w:rsidR="00A05D6E" w:rsidRPr="00DC0237" w:rsidRDefault="00A05D6E" w:rsidP="00A05D6E">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r>
      <w:tr w:rsidR="00A05D6E" w:rsidRPr="00DC0237" w:rsidTr="00A05D6E">
        <w:trPr>
          <w:trHeight w:val="285"/>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05D6E" w:rsidRPr="00DC0237" w:rsidRDefault="00A05D6E"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lastRenderedPageBreak/>
              <w:t>LOI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05D6E" w:rsidRPr="00DC0237" w:rsidRDefault="00A05D6E"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05D6E" w:rsidRPr="00DC0237" w:rsidRDefault="00A05D6E"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05D6E" w:rsidRPr="00DC0237" w:rsidRDefault="00A05D6E"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A05D6E" w:rsidRPr="00DC0237" w:rsidRDefault="00A05D6E" w:rsidP="00A05D6E">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LOI 400</w:t>
            </w:r>
          </w:p>
        </w:tc>
      </w:tr>
      <w:tr w:rsidR="003C747D"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9.1 KLASSIFIKATION</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3C747D"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sidRPr="0036655A">
              <w:rPr>
                <w:b/>
                <w:color w:val="1D3175" w:themeColor="text2"/>
                <w:sz w:val="18"/>
                <w:szCs w:val="18"/>
              </w:rPr>
              <w:t>Klassifikationskode version</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r w:rsidRPr="00F33537">
              <w:rPr>
                <w:color w:val="1D3175" w:themeColor="text2"/>
                <w:sz w:val="18"/>
                <w:szCs w:val="18"/>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sz w:val="18"/>
                <w:szCs w:val="18"/>
              </w:rPr>
            </w:pPr>
            <w:r w:rsidRPr="00DC0237">
              <w:rPr>
                <w:sz w:val="18"/>
                <w:szCs w:val="18"/>
              </w:rPr>
              <w:t> …</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Topnode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Klassekode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Klassenavn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Klassifikation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i/>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6E1FB7">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cs="Times New Roman"/>
                <w:b/>
                <w:bCs/>
                <w:i/>
                <w:color w:val="1D3175" w:themeColor="text2"/>
                <w:szCs w:val="20"/>
                <w:lang w:eastAsia="da-DK"/>
              </w:rPr>
            </w:pPr>
            <w:r w:rsidRPr="00DC0237">
              <w:rPr>
                <w:rFonts w:asciiTheme="minorHAnsi" w:eastAsia="Times New Roman" w:hAnsiTheme="minorHAnsi"/>
                <w:b/>
                <w:i/>
                <w:color w:val="1D3175" w:themeColor="text2"/>
                <w:lang w:eastAsia="da-DK"/>
              </w:rPr>
              <w:t>9.4 DIGITAL PROJEKTERING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2724F8" w:rsidRPr="00DC0237" w:rsidTr="006E1FB7">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724F8" w:rsidRPr="00DC0237" w:rsidRDefault="002724F8" w:rsidP="002724F8">
            <w:pPr>
              <w:pStyle w:val="Tabel"/>
              <w:rPr>
                <w:color w:val="1D3175" w:themeColor="text2"/>
                <w:sz w:val="18"/>
                <w:szCs w:val="18"/>
              </w:rPr>
            </w:pPr>
            <w:r w:rsidRPr="00DC0237">
              <w:rPr>
                <w:color w:val="1D3175" w:themeColor="text2"/>
                <w:sz w:val="18"/>
                <w:szCs w:val="18"/>
              </w:rPr>
              <w:t> </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Typenavn</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DC0237" w:rsidRDefault="002724F8" w:rsidP="002724F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DC0237" w:rsidRDefault="002724F8" w:rsidP="002724F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tcPr>
          <w:p w:rsidR="002724F8" w:rsidRPr="00DC0237" w:rsidRDefault="002724F8" w:rsidP="002724F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r>
      <w:tr w:rsidR="002724F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724F8" w:rsidRPr="00DC0237" w:rsidRDefault="002724F8" w:rsidP="002724F8">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Længde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i/>
                <w:color w:val="1D3175" w:themeColor="text2"/>
                <w:sz w:val="18"/>
                <w:szCs w:val="18"/>
                <w:lang w:eastAsia="da-DK"/>
              </w:rPr>
            </w:pPr>
            <w:r w:rsidRPr="002724F8">
              <w:rPr>
                <w:rFonts w:asciiTheme="minorHAnsi" w:eastAsia="Times New Roman" w:hAnsiTheme="minorHAnsi"/>
                <w:i/>
                <w:color w:val="50AC30" w:themeColor="accent3"/>
                <w:sz w:val="18"/>
                <w:szCs w:val="18"/>
                <w:lang w:eastAsia="da-DK"/>
              </w:rPr>
              <w:t>Lastbærende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DC0237" w:rsidRDefault="002724F8" w:rsidP="002724F8">
            <w:pPr>
              <w:pStyle w:val="Ingenafstand"/>
              <w:rPr>
                <w:rFonts w:asciiTheme="minorHAnsi" w:eastAsia="Times New Roman" w:hAnsiTheme="minorHAnsi"/>
                <w:color w:val="1D3175" w:themeColor="text2"/>
                <w:sz w:val="18"/>
                <w:szCs w:val="18"/>
                <w:lang w:eastAsia="da-DK"/>
              </w:rPr>
            </w:pPr>
            <w:r w:rsidRPr="002724F8">
              <w:rPr>
                <w:rFonts w:asciiTheme="minorHAnsi" w:eastAsia="Times New Roman" w:hAnsiTheme="minorHAnsi"/>
                <w:b/>
                <w:color w:val="50AC30" w:themeColor="accent3"/>
                <w:sz w:val="18"/>
                <w:szCs w:val="18"/>
                <w:lang w:eastAsia="da-DK"/>
              </w:rPr>
              <w:t>Betontrykstyrke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Overfladebehandling</w:t>
            </w:r>
          </w:p>
        </w:tc>
      </w:tr>
      <w:tr w:rsidR="002724F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724F8" w:rsidRPr="00DC0237" w:rsidRDefault="002724F8" w:rsidP="002724F8">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Tykkelse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i/>
                <w:color w:val="1D3175" w:themeColor="text2"/>
                <w:sz w:val="18"/>
                <w:szCs w:val="18"/>
                <w:lang w:eastAsia="da-DK"/>
              </w:rPr>
            </w:pPr>
            <w:r w:rsidRPr="002724F8">
              <w:rPr>
                <w:rFonts w:asciiTheme="minorHAnsi" w:eastAsia="Times New Roman" w:hAnsiTheme="minorHAnsi"/>
                <w:i/>
                <w:color w:val="1D3175" w:themeColor="text2"/>
                <w:sz w:val="18"/>
                <w:szCs w:val="18"/>
                <w:lang w:eastAsia="da-DK"/>
              </w:rPr>
              <w:t>Eksponeringsklasse (Miljøklasse)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F33537" w:rsidRDefault="002724F8" w:rsidP="002724F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Brandklasse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Overfladekrav</w:t>
            </w:r>
          </w:p>
        </w:tc>
      </w:tr>
      <w:tr w:rsidR="002724F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724F8" w:rsidRPr="00DC0237" w:rsidRDefault="002724F8" w:rsidP="002724F8">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Højde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F33537" w:rsidRDefault="002724F8" w:rsidP="002724F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Brandklasse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F33537" w:rsidRDefault="002724F8" w:rsidP="002724F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Brændbar(e) materialer</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Maks. stenstørrelse</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36655A" w:rsidRDefault="00500FE8" w:rsidP="00500FE8">
            <w:pPr>
              <w:pStyle w:val="Ingenafstand"/>
              <w:rPr>
                <w:rFonts w:asciiTheme="minorHAnsi" w:eastAsia="Times New Roman" w:hAnsiTheme="minorHAnsi"/>
                <w:i/>
                <w:color w:val="1D3175" w:themeColor="text2"/>
                <w:sz w:val="18"/>
                <w:szCs w:val="18"/>
                <w:lang w:eastAsia="da-DK"/>
              </w:rPr>
            </w:pPr>
            <w:r w:rsidRPr="0036655A">
              <w:rPr>
                <w:rFonts w:asciiTheme="minorHAnsi" w:eastAsia="Times New Roman" w:hAnsiTheme="minorHAnsi"/>
                <w:i/>
                <w:color w:val="1D3175" w:themeColor="text2"/>
                <w:sz w:val="18"/>
                <w:szCs w:val="18"/>
                <w:lang w:eastAsia="da-DK"/>
              </w:rPr>
              <w:t>Er udvendig</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Brændbar(e) materialer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Flammespredning på overflade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2724F8" w:rsidRDefault="00500FE8" w:rsidP="00500FE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Enterprise</w:t>
            </w: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Flammespredning på overflade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Brandadskillende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Ingenafstand"/>
              <w:rPr>
                <w:rFonts w:asciiTheme="minorHAnsi" w:eastAsia="Times New Roman" w:hAnsiTheme="minorHAnsi"/>
                <w:strike/>
                <w:color w:val="C00000" w:themeColor="accent6"/>
                <w:sz w:val="18"/>
                <w:szCs w:val="18"/>
                <w:lang w:eastAsia="da-DK"/>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Brandadskillende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U-værdi</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Ingenafstand"/>
              <w:rPr>
                <w:rFonts w:asciiTheme="minorHAnsi" w:eastAsia="Times New Roman" w:hAnsiTheme="minorHAnsi"/>
                <w:strike/>
                <w:color w:val="C00000" w:themeColor="accent6"/>
                <w:sz w:val="18"/>
                <w:szCs w:val="18"/>
                <w:lang w:eastAsia="da-DK"/>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U-værdi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Blyækvivalent</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Blyækvivalent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Luftlydsisolering</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Luftlydsisolering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Trinlydsisolering</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Trinlydsisolering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Pr>
                <w:rFonts w:asciiTheme="minorHAnsi" w:eastAsia="Times New Roman" w:hAnsiTheme="minorHAnsi"/>
                <w:i/>
                <w:color w:val="1D3175" w:themeColor="text2"/>
                <w:sz w:val="18"/>
                <w:szCs w:val="18"/>
                <w:lang w:eastAsia="da-DK"/>
              </w:rPr>
              <w:t>Bygningsnummer</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Byggepladszone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6E1FB7">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bl>
    <w:p w:rsidR="00C917D0" w:rsidRPr="00DC0237" w:rsidRDefault="00C917D0" w:rsidP="00C917D0">
      <w:pPr>
        <w:pStyle w:val="Overskrift2"/>
        <w:numPr>
          <w:ilvl w:val="0"/>
          <w:numId w:val="0"/>
        </w:numPr>
        <w:ind w:left="851" w:hanging="851"/>
      </w:pPr>
      <w:bookmarkStart w:id="38" w:name="_Toc144113209"/>
      <w:r w:rsidRPr="00DC0237">
        <w:lastRenderedPageBreak/>
        <w:t>[</w:t>
      </w:r>
      <w:r w:rsidR="00DC0237" w:rsidRPr="00DC0237">
        <w:t>K09_</w:t>
      </w:r>
      <w:r w:rsidR="00325C14">
        <w:t>M999</w:t>
      </w:r>
      <w:r w:rsidRPr="00DC0237">
        <w:t>] Konstruktion, Betonsøjle</w:t>
      </w:r>
      <w:bookmarkEnd w:id="38"/>
    </w:p>
    <w:tbl>
      <w:tblPr>
        <w:tblW w:w="13530" w:type="dxa"/>
        <w:tblInd w:w="-65" w:type="dxa"/>
        <w:tblCellMar>
          <w:left w:w="70" w:type="dxa"/>
          <w:right w:w="70" w:type="dxa"/>
        </w:tblCellMar>
        <w:tblLook w:val="04A0" w:firstRow="1" w:lastRow="0" w:firstColumn="1" w:lastColumn="0" w:noHBand="0" w:noVBand="1"/>
      </w:tblPr>
      <w:tblGrid>
        <w:gridCol w:w="2758"/>
        <w:gridCol w:w="2693"/>
        <w:gridCol w:w="2693"/>
        <w:gridCol w:w="1396"/>
        <w:gridCol w:w="1297"/>
        <w:gridCol w:w="2693"/>
      </w:tblGrid>
      <w:tr w:rsidR="00E94BC4" w:rsidRPr="00DC0237" w:rsidTr="00A05D6E">
        <w:trPr>
          <w:trHeight w:val="283"/>
        </w:trPr>
        <w:tc>
          <w:tcPr>
            <w:tcW w:w="9540"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tcPr>
          <w:p w:rsidR="00E94BC4" w:rsidRPr="00DC0237" w:rsidRDefault="00A05D6E" w:rsidP="00A05D6E">
            <w:pPr>
              <w:pStyle w:val="Ingenafstand"/>
              <w:rPr>
                <w:rFonts w:asciiTheme="minorHAnsi" w:eastAsia="Times New Roman" w:hAnsiTheme="minorHAnsi"/>
                <w:b/>
                <w:sz w:val="24"/>
                <w:lang w:eastAsia="da-DK"/>
              </w:rPr>
            </w:pPr>
            <w:r w:rsidRPr="00DC0237">
              <w:rPr>
                <w:rFonts w:asciiTheme="minorHAnsi" w:hAnsiTheme="minorHAnsi"/>
                <w:sz w:val="18"/>
              </w:rPr>
              <w:t>Gælder for pladsstøbt og præfabrikeret betonsøjler</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4BC4" w:rsidRPr="00DC0237" w:rsidRDefault="00E94BC4" w:rsidP="00A05D6E">
            <w:pPr>
              <w:pStyle w:val="Ingenafstand"/>
              <w:rPr>
                <w:rFonts w:asciiTheme="minorHAnsi" w:eastAsia="Times New Roman" w:hAnsiTheme="minorHAnsi"/>
                <w:b/>
                <w:sz w:val="18"/>
                <w:lang w:eastAsia="da-DK"/>
              </w:rPr>
            </w:pPr>
            <w:r w:rsidRPr="00DC0237">
              <w:rPr>
                <w:rFonts w:asciiTheme="minorHAnsi" w:eastAsia="Times New Roman" w:hAnsiTheme="minorHAnsi"/>
                <w:b/>
                <w:sz w:val="18"/>
                <w:lang w:eastAsia="da-DK"/>
              </w:rPr>
              <w:t>Versionsdato</w:t>
            </w:r>
          </w:p>
        </w:tc>
        <w:sdt>
          <w:sdtPr>
            <w:rPr>
              <w:rFonts w:asciiTheme="minorHAnsi" w:hAnsiTheme="minorHAnsi"/>
              <w:sz w:val="18"/>
            </w:rPr>
            <w:id w:val="-170642944"/>
            <w:placeholder>
              <w:docPart w:val="6AE1E768564648BC8F1C1735ACFA08FA"/>
            </w:placeholder>
            <w:date w:fullDate="2021-09-10T00:00:00Z">
              <w:dateFormat w:val="dd-MM-yyyy"/>
              <w:lid w:val="da-DK"/>
              <w:storeMappedDataAs w:val="dateTime"/>
              <w:calendar w:val="gregorian"/>
            </w:date>
          </w:sdtPr>
          <w:sdtEndPr/>
          <w:sdtContent>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4BC4" w:rsidRPr="00DC0237" w:rsidRDefault="00E94BC4" w:rsidP="00A05D6E">
                <w:pPr>
                  <w:pStyle w:val="Ingenafstand"/>
                  <w:rPr>
                    <w:rFonts w:asciiTheme="minorHAnsi" w:eastAsia="Times New Roman" w:hAnsiTheme="minorHAnsi"/>
                    <w:b/>
                    <w:sz w:val="18"/>
                    <w:lang w:eastAsia="da-DK"/>
                  </w:rPr>
                </w:pPr>
                <w:r w:rsidRPr="00DC0237">
                  <w:rPr>
                    <w:rFonts w:asciiTheme="minorHAnsi" w:hAnsiTheme="minorHAnsi"/>
                    <w:sz w:val="18"/>
                  </w:rPr>
                  <w:t>10-09-2021</w:t>
                </w:r>
              </w:p>
            </w:tc>
          </w:sdtContent>
        </w:sdt>
      </w:tr>
      <w:tr w:rsidR="00E94BC4"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100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200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300 DK</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325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400 DK</w:t>
            </w:r>
          </w:p>
        </w:tc>
      </w:tr>
      <w:tr w:rsidR="00E94BC4"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E94BC4" w:rsidRPr="00DC0237" w:rsidRDefault="00E94BC4" w:rsidP="00A05D6E">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LOR 400</w:t>
            </w:r>
          </w:p>
        </w:tc>
      </w:tr>
      <w:tr w:rsidR="00E94BC4"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ANTAGET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FORVENTET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FASTLAGT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 DETALJERET</w:t>
            </w:r>
          </w:p>
        </w:tc>
      </w:tr>
      <w:tr w:rsidR="00A05D6E" w:rsidRPr="00DC0237" w:rsidTr="00A05D6E">
        <w:trPr>
          <w:trHeight w:val="1134"/>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A05D6E" w:rsidRPr="00DC0237" w:rsidRDefault="00A05D6E" w:rsidP="00A05D6E">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05D6E" w:rsidRPr="00DC0237" w:rsidRDefault="00A05D6E" w:rsidP="00A05D6E">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Søjler defineres på forventet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05D6E" w:rsidRPr="00DC0237" w:rsidRDefault="00A05D6E" w:rsidP="00A05D6E">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Søjler defineres på fastlagt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05D6E" w:rsidRPr="00DC0237" w:rsidRDefault="00A05D6E" w:rsidP="00A05D6E">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Søjler defineres på endeligt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A05D6E" w:rsidRPr="00DC0237" w:rsidRDefault="00A05D6E" w:rsidP="00A05D6E">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Søjler defineres på endelig detaljeret niveau for geometri, placering og tilhørende egenskabsdata i henhold til faktiske produktvalg</w:t>
            </w:r>
            <w:r w:rsidRPr="00DC0237">
              <w:rPr>
                <w:rFonts w:asciiTheme="minorHAnsi" w:eastAsia="Times New Roman" w:hAnsiTheme="minorHAnsi" w:cs="Tahoma"/>
                <w:color w:val="1D3175" w:themeColor="text2"/>
                <w:sz w:val="18"/>
                <w:szCs w:val="20"/>
                <w:lang w:eastAsia="da-DK"/>
              </w:rPr>
              <w:t>.</w:t>
            </w:r>
          </w:p>
        </w:tc>
      </w:tr>
      <w:tr w:rsidR="00A05D6E"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05D6E" w:rsidRPr="00DC0237" w:rsidRDefault="00A05D6E"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05D6E" w:rsidRPr="00DC0237" w:rsidRDefault="00A05D6E"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05D6E" w:rsidRPr="00DC0237" w:rsidRDefault="00A05D6E"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05D6E" w:rsidRPr="00DC0237" w:rsidRDefault="00A05D6E"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A05D6E" w:rsidRPr="00DC0237" w:rsidRDefault="00A05D6E" w:rsidP="00A05D6E">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LOG 400</w:t>
            </w:r>
          </w:p>
        </w:tc>
      </w:tr>
      <w:tr w:rsidR="00A05D6E" w:rsidRPr="00DC0237" w:rsidTr="00A05D6E">
        <w:trPr>
          <w:trHeight w:val="28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05D6E" w:rsidRPr="00DC0237" w:rsidRDefault="00A05D6E"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FORSLAGSNIVEAU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05D6E" w:rsidRPr="00DC0237" w:rsidRDefault="00A05D6E"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GENERISK 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05D6E" w:rsidRPr="00DC0237" w:rsidRDefault="00A05D6E"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TYPE-NIVEAU</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A05D6E" w:rsidRPr="00DC0237" w:rsidRDefault="00A05D6E"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DETALJERET TYPE-NIVEAU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A05D6E" w:rsidRPr="00DC0237" w:rsidRDefault="00A05D6E"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PRODUKTIONSNIVEAU</w:t>
            </w:r>
          </w:p>
        </w:tc>
      </w:tr>
      <w:tr w:rsidR="00A05D6E" w:rsidRPr="00DC0237" w:rsidTr="00A05D6E">
        <w:trPr>
          <w:trHeight w:val="2717"/>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tcPr>
          <w:p w:rsidR="00A05D6E" w:rsidRPr="00DC0237" w:rsidRDefault="00A05D6E" w:rsidP="00A05D6E">
            <w:pPr>
              <w:pStyle w:val="Ingenafstand"/>
              <w:rPr>
                <w:rFonts w:asciiTheme="minorHAnsi" w:eastAsia="Times New Roman" w:hAnsiTheme="minorHAnsi" w:cs="Times New Roman"/>
                <w:noProof/>
                <w:color w:val="222B35"/>
                <w:sz w:val="18"/>
                <w:szCs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A05D6E" w:rsidRPr="00DC0237" w:rsidRDefault="00A05D6E" w:rsidP="00A05D6E">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81120" behindDoc="0" locked="0" layoutInCell="1" allowOverlap="1" wp14:anchorId="0D56053B" wp14:editId="38136DAB">
                  <wp:simplePos x="0" y="0"/>
                  <wp:positionH relativeFrom="column">
                    <wp:posOffset>516565</wp:posOffset>
                  </wp:positionH>
                  <wp:positionV relativeFrom="paragraph">
                    <wp:posOffset>33655</wp:posOffset>
                  </wp:positionV>
                  <wp:extent cx="587523" cy="1669312"/>
                  <wp:effectExtent l="0" t="0" r="3175" b="7620"/>
                  <wp:wrapNone/>
                  <wp:docPr id="418" name="Billed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7523" cy="1669312"/>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A05D6E" w:rsidRPr="00DC0237" w:rsidRDefault="00A05D6E" w:rsidP="00A05D6E">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82144" behindDoc="0" locked="0" layoutInCell="1" allowOverlap="1" wp14:anchorId="5C630CAA" wp14:editId="5EE9C3E7">
                  <wp:simplePos x="0" y="0"/>
                  <wp:positionH relativeFrom="column">
                    <wp:posOffset>496865</wp:posOffset>
                  </wp:positionH>
                  <wp:positionV relativeFrom="paragraph">
                    <wp:posOffset>33803</wp:posOffset>
                  </wp:positionV>
                  <wp:extent cx="587523" cy="1669312"/>
                  <wp:effectExtent l="0" t="0" r="3175" b="7620"/>
                  <wp:wrapNone/>
                  <wp:docPr id="422" name="Billed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7523" cy="1669312"/>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A05D6E" w:rsidRPr="00DC0237" w:rsidRDefault="00A05D6E" w:rsidP="00A05D6E">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83168" behindDoc="0" locked="0" layoutInCell="1" allowOverlap="1" wp14:anchorId="490D4F35" wp14:editId="1EA47960">
                  <wp:simplePos x="0" y="0"/>
                  <wp:positionH relativeFrom="column">
                    <wp:posOffset>615891</wp:posOffset>
                  </wp:positionH>
                  <wp:positionV relativeFrom="paragraph">
                    <wp:posOffset>86965</wp:posOffset>
                  </wp:positionV>
                  <wp:extent cx="409524" cy="1600000"/>
                  <wp:effectExtent l="0" t="0" r="0" b="635"/>
                  <wp:wrapNone/>
                  <wp:docPr id="423" name="Billed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09524" cy="1600000"/>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A05D6E" w:rsidRPr="00DC0237" w:rsidRDefault="00A05D6E" w:rsidP="00A05D6E">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84192" behindDoc="0" locked="0" layoutInCell="1" allowOverlap="1" wp14:anchorId="26D1188A" wp14:editId="3EA7369B">
                  <wp:simplePos x="0" y="0"/>
                  <wp:positionH relativeFrom="column">
                    <wp:posOffset>681665</wp:posOffset>
                  </wp:positionH>
                  <wp:positionV relativeFrom="paragraph">
                    <wp:posOffset>53518</wp:posOffset>
                  </wp:positionV>
                  <wp:extent cx="446567" cy="1616574"/>
                  <wp:effectExtent l="0" t="0" r="0" b="3175"/>
                  <wp:wrapNone/>
                  <wp:docPr id="424" name="Billed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6567" cy="1616574"/>
                          </a:xfrm>
                          <a:prstGeom prst="rect">
                            <a:avLst/>
                          </a:prstGeom>
                        </pic:spPr>
                      </pic:pic>
                    </a:graphicData>
                  </a:graphic>
                  <wp14:sizeRelH relativeFrom="margin">
                    <wp14:pctWidth>0</wp14:pctWidth>
                  </wp14:sizeRelH>
                  <wp14:sizeRelV relativeFrom="margin">
                    <wp14:pctHeight>0</wp14:pctHeight>
                  </wp14:sizeRelV>
                </wp:anchor>
              </w:drawing>
            </w:r>
          </w:p>
        </w:tc>
      </w:tr>
      <w:tr w:rsidR="00A05D6E" w:rsidRPr="00DC0237" w:rsidTr="006E1FB7">
        <w:trPr>
          <w:trHeight w:val="1382"/>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hideMark/>
          </w:tcPr>
          <w:p w:rsidR="00A05D6E" w:rsidRPr="00DC0237" w:rsidRDefault="00A05D6E" w:rsidP="00A05D6E">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05D6E" w:rsidRPr="00DC0237" w:rsidRDefault="00A05D6E" w:rsidP="00A05D6E">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Søjler modelleres som generiske objekter i maks</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ydre kontur opdelt på overordnede typer</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05D6E" w:rsidRPr="00DC0237" w:rsidRDefault="00A05D6E" w:rsidP="00A05D6E">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Søjler modelleres med angivelse af større huller for gennemføring af installationer</w:t>
            </w:r>
            <w:r w:rsidRPr="00DC0237">
              <w:rPr>
                <w:rFonts w:asciiTheme="minorHAnsi" w:eastAsia="Times New Roman" w:hAnsiTheme="minorHAnsi" w:cs="Tahoma"/>
                <w:color w:val="1D3175" w:themeColor="text2"/>
                <w:sz w:val="18"/>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05D6E" w:rsidRPr="00DC0237" w:rsidRDefault="00A05D6E" w:rsidP="00A05D6E">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Søjler modelleres i producerbare længder med konsoller, forankringer, samt huller for gennemføring af installationer</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A05D6E" w:rsidRPr="00DC0237" w:rsidRDefault="00A05D6E" w:rsidP="00A05D6E">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Søjler modelleres i produktionslængde med konsoller, forankringer, huller til gennemføringer for installationer, samlinger, armering inkl</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st</w:t>
            </w:r>
            <w:r w:rsidRPr="00DC0237">
              <w:rPr>
                <w:rFonts w:asciiTheme="minorHAnsi" w:eastAsia="Times New Roman" w:hAnsiTheme="minorHAnsi" w:cs="Futura LtCn BT"/>
                <w:color w:val="1D3175" w:themeColor="text2"/>
                <w:sz w:val="18"/>
                <w:lang w:eastAsia="da-DK"/>
              </w:rPr>
              <w:t>ø</w:t>
            </w:r>
            <w:r w:rsidRPr="00DC0237">
              <w:rPr>
                <w:rFonts w:asciiTheme="minorHAnsi" w:eastAsia="Times New Roman" w:hAnsiTheme="minorHAnsi"/>
                <w:color w:val="1D3175" w:themeColor="text2"/>
                <w:sz w:val="18"/>
                <w:lang w:eastAsia="da-DK"/>
              </w:rPr>
              <w:t xml:space="preserve">d, monteringsjern, affasninger, </w:t>
            </w:r>
            <w:proofErr w:type="spellStart"/>
            <w:r w:rsidRPr="00DC0237">
              <w:rPr>
                <w:rFonts w:asciiTheme="minorHAnsi" w:eastAsia="Times New Roman" w:hAnsiTheme="minorHAnsi"/>
                <w:color w:val="1D3175" w:themeColor="text2"/>
                <w:sz w:val="18"/>
                <w:lang w:eastAsia="da-DK"/>
              </w:rPr>
              <w:t>insert</w:t>
            </w:r>
            <w:proofErr w:type="spellEnd"/>
            <w:r w:rsidRPr="00DC0237">
              <w:rPr>
                <w:rFonts w:asciiTheme="minorHAnsi" w:eastAsia="Times New Roman" w:hAnsiTheme="minorHAnsi"/>
                <w:color w:val="1D3175" w:themeColor="text2"/>
                <w:sz w:val="18"/>
                <w:lang w:eastAsia="da-DK"/>
              </w:rPr>
              <w:t xml:space="preserve"> og plader</w:t>
            </w:r>
            <w:r w:rsidRPr="00DC0237">
              <w:rPr>
                <w:rFonts w:asciiTheme="minorHAnsi" w:eastAsia="Times New Roman" w:hAnsiTheme="minorHAnsi" w:cs="Tahoma"/>
                <w:color w:val="1D3175" w:themeColor="text2"/>
                <w:sz w:val="18"/>
                <w:lang w:eastAsia="da-DK"/>
              </w:rPr>
              <w:t>.</w:t>
            </w:r>
          </w:p>
        </w:tc>
      </w:tr>
      <w:tr w:rsidR="00A05D6E" w:rsidRPr="00DC0237" w:rsidTr="006E1FB7">
        <w:trPr>
          <w:trHeight w:val="283"/>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A05D6E" w:rsidRPr="00DC0237" w:rsidRDefault="00A05D6E" w:rsidP="00A05D6E">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9.6 MÆNGDEFORTEGNELSE</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bottom"/>
            <w:hideMark/>
          </w:tcPr>
          <w:p w:rsidR="00A05D6E" w:rsidRPr="00DC0237" w:rsidRDefault="00A05D6E" w:rsidP="00A05D6E">
            <w:pPr>
              <w:spacing w:after="0"/>
              <w:outlineLvl w:val="0"/>
              <w:rPr>
                <w:rFonts w:eastAsia="Times New Roman" w:cs="Times New Roman"/>
                <w:b/>
                <w:color w:val="1D3175" w:themeColor="text2"/>
                <w:sz w:val="20"/>
                <w:szCs w:val="20"/>
                <w:lang w:eastAsia="da-DK"/>
              </w:rPr>
            </w:pPr>
            <w:r w:rsidRPr="00DC0237">
              <w:rPr>
                <w:rFonts w:eastAsia="Times New Roman" w:cs="Times New Roman"/>
                <w:b/>
                <w:color w:val="1D3175" w:themeColor="text2"/>
                <w:sz w:val="20"/>
                <w:szCs w:val="20"/>
                <w:lang w:eastAsia="da-DK"/>
              </w:rPr>
              <w:t> </w:t>
            </w:r>
          </w:p>
        </w:tc>
      </w:tr>
      <w:tr w:rsidR="00A05D6E" w:rsidRPr="00DC0237" w:rsidTr="006E1FB7">
        <w:trPr>
          <w:trHeight w:val="285"/>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05D6E" w:rsidRPr="00DC0237" w:rsidRDefault="00A05D6E" w:rsidP="00A05D6E">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05D6E" w:rsidRPr="00DC0237" w:rsidRDefault="00A05D6E" w:rsidP="00A05D6E">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05D6E" w:rsidRPr="00DC0237" w:rsidRDefault="00A05D6E"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A05D6E" w:rsidRPr="00DC0237" w:rsidRDefault="00A05D6E"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A05D6E" w:rsidRPr="00DC0237" w:rsidRDefault="00A05D6E"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r>
      <w:tr w:rsidR="00A05D6E" w:rsidRPr="00DC0237" w:rsidTr="006E1FB7">
        <w:trPr>
          <w:trHeight w:val="285"/>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A05D6E" w:rsidRPr="00DC0237" w:rsidRDefault="00A05D6E" w:rsidP="00A05D6E">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A05D6E" w:rsidRPr="00DC0237" w:rsidRDefault="00A05D6E" w:rsidP="00A05D6E">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A05D6E" w:rsidRPr="00DC0237" w:rsidRDefault="00A05D6E" w:rsidP="00A05D6E">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A05D6E" w:rsidRPr="00DC0237" w:rsidRDefault="00A05D6E" w:rsidP="00A05D6E">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bottom"/>
            <w:hideMark/>
          </w:tcPr>
          <w:p w:rsidR="00A05D6E" w:rsidRPr="00DC0237" w:rsidRDefault="00A05D6E" w:rsidP="00A05D6E">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r>
      <w:tr w:rsidR="00A05D6E" w:rsidRPr="00DC0237" w:rsidTr="00A05D6E">
        <w:trPr>
          <w:trHeight w:val="285"/>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05D6E" w:rsidRPr="00DC0237" w:rsidRDefault="00A05D6E"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lastRenderedPageBreak/>
              <w:t>LOI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05D6E" w:rsidRPr="00DC0237" w:rsidRDefault="00A05D6E"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05D6E" w:rsidRPr="00DC0237" w:rsidRDefault="00A05D6E"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A05D6E" w:rsidRPr="00DC0237" w:rsidRDefault="00A05D6E"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A05D6E" w:rsidRPr="00DC0237" w:rsidRDefault="00A05D6E" w:rsidP="00A05D6E">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LOI 400</w:t>
            </w:r>
          </w:p>
        </w:tc>
      </w:tr>
      <w:tr w:rsidR="003C747D" w:rsidRPr="00DC0237" w:rsidTr="00C0038C">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9.1 KLASSIFIKATION</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3C747D" w:rsidRPr="00DC0237" w:rsidTr="00C0038C">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sidRPr="0036655A">
              <w:rPr>
                <w:b/>
                <w:color w:val="1D3175" w:themeColor="text2"/>
                <w:sz w:val="18"/>
                <w:szCs w:val="18"/>
              </w:rPr>
              <w:t>Klassifikationskode version</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r w:rsidRPr="00F33537">
              <w:rPr>
                <w:color w:val="1D3175" w:themeColor="text2"/>
                <w:sz w:val="18"/>
                <w:szCs w:val="18"/>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sz w:val="18"/>
                <w:szCs w:val="18"/>
              </w:rPr>
            </w:pPr>
            <w:r w:rsidRPr="00DC0237">
              <w:rPr>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Topnode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Klassekode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Klassenavn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Klassifikation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i/>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cs="Times New Roman"/>
                <w:b/>
                <w:bCs/>
                <w:i/>
                <w:color w:val="1D3175" w:themeColor="text2"/>
                <w:szCs w:val="20"/>
                <w:lang w:eastAsia="da-DK"/>
              </w:rPr>
            </w:pPr>
            <w:r w:rsidRPr="00DC0237">
              <w:rPr>
                <w:rFonts w:asciiTheme="minorHAnsi" w:eastAsia="Times New Roman" w:hAnsiTheme="minorHAnsi"/>
                <w:b/>
                <w:i/>
                <w:color w:val="1D3175" w:themeColor="text2"/>
                <w:lang w:eastAsia="da-DK"/>
              </w:rPr>
              <w:t>9.4 DIGITAL PROJEKTERING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2724F8" w:rsidRPr="00DC0237" w:rsidTr="00C0038C">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724F8" w:rsidRPr="00DC0237" w:rsidRDefault="002724F8" w:rsidP="002724F8">
            <w:pPr>
              <w:pStyle w:val="Tabel"/>
              <w:rPr>
                <w:color w:val="1D3175" w:themeColor="text2"/>
                <w:sz w:val="18"/>
                <w:szCs w:val="18"/>
              </w:rPr>
            </w:pPr>
            <w:r w:rsidRPr="00DC0237">
              <w:rPr>
                <w:color w:val="1D3175" w:themeColor="text2"/>
                <w:sz w:val="18"/>
                <w:szCs w:val="18"/>
              </w:rPr>
              <w:t> </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Typenavn</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DC0237" w:rsidRDefault="002724F8" w:rsidP="002724F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DC0237" w:rsidRDefault="002724F8" w:rsidP="002724F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tcPr>
          <w:p w:rsidR="002724F8" w:rsidRPr="00DC0237" w:rsidRDefault="002724F8" w:rsidP="002724F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r>
      <w:tr w:rsidR="002724F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724F8" w:rsidRPr="00DC0237" w:rsidRDefault="002724F8" w:rsidP="002724F8">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Længde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i/>
                <w:color w:val="1D3175" w:themeColor="text2"/>
                <w:sz w:val="18"/>
                <w:szCs w:val="18"/>
                <w:lang w:eastAsia="da-DK"/>
              </w:rPr>
            </w:pPr>
            <w:r w:rsidRPr="002724F8">
              <w:rPr>
                <w:rFonts w:asciiTheme="minorHAnsi" w:eastAsia="Times New Roman" w:hAnsiTheme="minorHAnsi"/>
                <w:i/>
                <w:color w:val="50AC30" w:themeColor="accent3"/>
                <w:sz w:val="18"/>
                <w:szCs w:val="18"/>
                <w:lang w:eastAsia="da-DK"/>
              </w:rPr>
              <w:t>Lastbærende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DC0237" w:rsidRDefault="002724F8" w:rsidP="002724F8">
            <w:pPr>
              <w:pStyle w:val="Ingenafstand"/>
              <w:rPr>
                <w:rFonts w:asciiTheme="minorHAnsi" w:eastAsia="Times New Roman" w:hAnsiTheme="minorHAnsi"/>
                <w:color w:val="1D3175" w:themeColor="text2"/>
                <w:sz w:val="18"/>
                <w:szCs w:val="18"/>
                <w:lang w:eastAsia="da-DK"/>
              </w:rPr>
            </w:pPr>
            <w:r w:rsidRPr="002724F8">
              <w:rPr>
                <w:rFonts w:asciiTheme="minorHAnsi" w:eastAsia="Times New Roman" w:hAnsiTheme="minorHAnsi"/>
                <w:b/>
                <w:color w:val="50AC30" w:themeColor="accent3"/>
                <w:sz w:val="18"/>
                <w:szCs w:val="18"/>
                <w:lang w:eastAsia="da-DK"/>
              </w:rPr>
              <w:t>Betontrykstyrke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Overfladebehandling</w:t>
            </w:r>
          </w:p>
        </w:tc>
      </w:tr>
      <w:tr w:rsidR="002724F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724F8" w:rsidRPr="00DC0237" w:rsidRDefault="002724F8" w:rsidP="002724F8">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Tykkelse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i/>
                <w:color w:val="1D3175" w:themeColor="text2"/>
                <w:sz w:val="18"/>
                <w:szCs w:val="18"/>
                <w:lang w:eastAsia="da-DK"/>
              </w:rPr>
            </w:pPr>
            <w:r w:rsidRPr="002724F8">
              <w:rPr>
                <w:rFonts w:asciiTheme="minorHAnsi" w:eastAsia="Times New Roman" w:hAnsiTheme="minorHAnsi"/>
                <w:i/>
                <w:color w:val="1D3175" w:themeColor="text2"/>
                <w:sz w:val="18"/>
                <w:szCs w:val="18"/>
                <w:lang w:eastAsia="da-DK"/>
              </w:rPr>
              <w:t>Eksponeringsklasse (Miljøklasse)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F33537" w:rsidRDefault="002724F8" w:rsidP="002724F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Brandklasse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Overfladekrav</w:t>
            </w:r>
          </w:p>
        </w:tc>
      </w:tr>
      <w:tr w:rsidR="002724F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724F8" w:rsidRPr="00DC0237" w:rsidRDefault="002724F8" w:rsidP="002724F8">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Højde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F33537" w:rsidRDefault="002724F8" w:rsidP="002724F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Brandklasse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F33537" w:rsidRDefault="002724F8" w:rsidP="002724F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Brændbar(e) materialer</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Maks. stenstørrelse</w:t>
            </w: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36655A" w:rsidRDefault="00500FE8" w:rsidP="00500FE8">
            <w:pPr>
              <w:pStyle w:val="Ingenafstand"/>
              <w:rPr>
                <w:rFonts w:asciiTheme="minorHAnsi" w:eastAsia="Times New Roman" w:hAnsiTheme="minorHAnsi"/>
                <w:i/>
                <w:color w:val="1D3175" w:themeColor="text2"/>
                <w:sz w:val="18"/>
                <w:szCs w:val="18"/>
                <w:lang w:eastAsia="da-DK"/>
              </w:rPr>
            </w:pPr>
            <w:r w:rsidRPr="0036655A">
              <w:rPr>
                <w:rFonts w:asciiTheme="minorHAnsi" w:eastAsia="Times New Roman" w:hAnsiTheme="minorHAnsi"/>
                <w:i/>
                <w:color w:val="1D3175" w:themeColor="text2"/>
                <w:sz w:val="18"/>
                <w:szCs w:val="18"/>
                <w:lang w:eastAsia="da-DK"/>
              </w:rPr>
              <w:t>Er udvendig</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Brændbar(e) materialer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Flammespredning på overflade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2724F8" w:rsidRDefault="00500FE8" w:rsidP="00500FE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Enterprise</w:t>
            </w: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Flammespredning på overflade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Ingenafstand"/>
              <w:rPr>
                <w:rFonts w:asciiTheme="minorHAnsi" w:eastAsia="Times New Roman" w:hAnsiTheme="minorHAnsi"/>
                <w:strike/>
                <w:color w:val="C00000" w:themeColor="accent6"/>
                <w:sz w:val="18"/>
                <w:szCs w:val="18"/>
                <w:lang w:eastAsia="da-DK"/>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Pr>
                <w:rFonts w:asciiTheme="minorHAnsi" w:eastAsia="Times New Roman" w:hAnsiTheme="minorHAnsi"/>
                <w:i/>
                <w:color w:val="1D3175" w:themeColor="text2"/>
                <w:sz w:val="18"/>
                <w:szCs w:val="18"/>
                <w:lang w:eastAsia="da-DK"/>
              </w:rPr>
              <w:t>Bygningsnummer</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Byggepladszone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Ingenafstand"/>
              <w:rPr>
                <w:rFonts w:asciiTheme="minorHAnsi" w:eastAsia="Times New Roman" w:hAnsiTheme="minorHAnsi"/>
                <w:strike/>
                <w:color w:val="C00000" w:themeColor="accent6"/>
                <w:sz w:val="18"/>
                <w:szCs w:val="18"/>
                <w:lang w:eastAsia="da-DK"/>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bl>
    <w:p w:rsidR="00000D7B" w:rsidRPr="00DC0237" w:rsidRDefault="00000D7B" w:rsidP="00000D7B">
      <w:pPr>
        <w:pStyle w:val="Overskrift2"/>
        <w:numPr>
          <w:ilvl w:val="0"/>
          <w:numId w:val="0"/>
        </w:numPr>
        <w:ind w:left="851" w:hanging="851"/>
      </w:pPr>
      <w:bookmarkStart w:id="39" w:name="_Toc144113210"/>
      <w:r w:rsidRPr="00DC0237">
        <w:lastRenderedPageBreak/>
        <w:t>[</w:t>
      </w:r>
      <w:r w:rsidR="00DC0237" w:rsidRPr="00DC0237">
        <w:t>K09_</w:t>
      </w:r>
      <w:r w:rsidR="00325C14">
        <w:t>M999</w:t>
      </w:r>
      <w:r w:rsidRPr="00DC0237">
        <w:t>] Konstruktion, Stålsøjle</w:t>
      </w:r>
      <w:bookmarkEnd w:id="39"/>
    </w:p>
    <w:tbl>
      <w:tblPr>
        <w:tblW w:w="13530" w:type="dxa"/>
        <w:tblInd w:w="-65" w:type="dxa"/>
        <w:tblCellMar>
          <w:left w:w="70" w:type="dxa"/>
          <w:right w:w="70" w:type="dxa"/>
        </w:tblCellMar>
        <w:tblLook w:val="04A0" w:firstRow="1" w:lastRow="0" w:firstColumn="1" w:lastColumn="0" w:noHBand="0" w:noVBand="1"/>
      </w:tblPr>
      <w:tblGrid>
        <w:gridCol w:w="2758"/>
        <w:gridCol w:w="2693"/>
        <w:gridCol w:w="2693"/>
        <w:gridCol w:w="1396"/>
        <w:gridCol w:w="1297"/>
        <w:gridCol w:w="2693"/>
      </w:tblGrid>
      <w:tr w:rsidR="00000D7B" w:rsidRPr="00DC0237" w:rsidTr="00C0038C">
        <w:trPr>
          <w:trHeight w:val="283"/>
        </w:trPr>
        <w:tc>
          <w:tcPr>
            <w:tcW w:w="9540"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tcPr>
          <w:p w:rsidR="00000D7B" w:rsidRPr="00DC0237" w:rsidRDefault="00000D7B" w:rsidP="00C0038C">
            <w:pPr>
              <w:pStyle w:val="Ingenafstand"/>
              <w:rPr>
                <w:rFonts w:asciiTheme="minorHAnsi" w:eastAsia="Times New Roman" w:hAnsiTheme="minorHAnsi"/>
                <w:b/>
                <w:sz w:val="24"/>
                <w:lang w:eastAsia="da-DK"/>
              </w:rPr>
            </w:pPr>
            <w:r w:rsidRPr="00DC0237">
              <w:rPr>
                <w:rFonts w:asciiTheme="minorHAnsi" w:hAnsiTheme="minorHAnsi"/>
                <w:sz w:val="18"/>
              </w:rPr>
              <w:t>Gælder for stålsøjler</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000D7B" w:rsidRPr="00DC0237" w:rsidRDefault="00000D7B" w:rsidP="00C0038C">
            <w:pPr>
              <w:pStyle w:val="Ingenafstand"/>
              <w:rPr>
                <w:rFonts w:asciiTheme="minorHAnsi" w:eastAsia="Times New Roman" w:hAnsiTheme="minorHAnsi"/>
                <w:b/>
                <w:sz w:val="18"/>
                <w:lang w:eastAsia="da-DK"/>
              </w:rPr>
            </w:pPr>
            <w:r w:rsidRPr="00DC0237">
              <w:rPr>
                <w:rFonts w:asciiTheme="minorHAnsi" w:eastAsia="Times New Roman" w:hAnsiTheme="minorHAnsi"/>
                <w:b/>
                <w:sz w:val="18"/>
                <w:lang w:eastAsia="da-DK"/>
              </w:rPr>
              <w:t>Versionsdato</w:t>
            </w:r>
          </w:p>
        </w:tc>
        <w:sdt>
          <w:sdtPr>
            <w:rPr>
              <w:rFonts w:asciiTheme="minorHAnsi" w:hAnsiTheme="minorHAnsi"/>
              <w:sz w:val="18"/>
            </w:rPr>
            <w:id w:val="-55702668"/>
            <w:placeholder>
              <w:docPart w:val="58B55BFD32B14655993D806766B8A40E"/>
            </w:placeholder>
            <w:date w:fullDate="2021-09-10T00:00:00Z">
              <w:dateFormat w:val="dd-MM-yyyy"/>
              <w:lid w:val="da-DK"/>
              <w:storeMappedDataAs w:val="dateTime"/>
              <w:calendar w:val="gregorian"/>
            </w:date>
          </w:sdtPr>
          <w:sdtEndPr/>
          <w:sdtContent>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000D7B" w:rsidRPr="00DC0237" w:rsidRDefault="00000D7B" w:rsidP="00C0038C">
                <w:pPr>
                  <w:pStyle w:val="Ingenafstand"/>
                  <w:rPr>
                    <w:rFonts w:asciiTheme="minorHAnsi" w:eastAsia="Times New Roman" w:hAnsiTheme="minorHAnsi"/>
                    <w:b/>
                    <w:sz w:val="18"/>
                    <w:lang w:eastAsia="da-DK"/>
                  </w:rPr>
                </w:pPr>
                <w:r w:rsidRPr="00DC0237">
                  <w:rPr>
                    <w:rFonts w:asciiTheme="minorHAnsi" w:hAnsiTheme="minorHAnsi"/>
                    <w:sz w:val="18"/>
                  </w:rPr>
                  <w:t>10-09-2021</w:t>
                </w:r>
              </w:p>
            </w:tc>
          </w:sdtContent>
        </w:sdt>
      </w:tr>
      <w:tr w:rsidR="00000D7B" w:rsidRPr="00DC0237" w:rsidTr="00C0038C">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000D7B" w:rsidRPr="00DC0237" w:rsidRDefault="00000D7B" w:rsidP="00C0038C">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100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000D7B" w:rsidRPr="00DC0237" w:rsidRDefault="00000D7B" w:rsidP="00C0038C">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200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000D7B" w:rsidRPr="00DC0237" w:rsidRDefault="00000D7B" w:rsidP="00C0038C">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300 DK</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000D7B" w:rsidRPr="00DC0237" w:rsidRDefault="00000D7B" w:rsidP="00C0038C">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325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000D7B" w:rsidRPr="00DC0237" w:rsidRDefault="00000D7B" w:rsidP="00C0038C">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400 DK</w:t>
            </w:r>
          </w:p>
        </w:tc>
      </w:tr>
      <w:tr w:rsidR="00000D7B" w:rsidRPr="00DC0237" w:rsidTr="00C0038C">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000D7B" w:rsidRPr="00DC0237" w:rsidRDefault="00000D7B" w:rsidP="00C0038C">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LOR 400</w:t>
            </w:r>
          </w:p>
        </w:tc>
      </w:tr>
      <w:tr w:rsidR="00000D7B" w:rsidRPr="00DC0237" w:rsidTr="00C0038C">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ANTAGET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FORVENTET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FASTLAGT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000D7B" w:rsidRPr="00DC0237" w:rsidRDefault="00000D7B"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 DETALJERET</w:t>
            </w:r>
          </w:p>
        </w:tc>
      </w:tr>
      <w:tr w:rsidR="00000D7B" w:rsidRPr="00DC0237" w:rsidTr="00C0038C">
        <w:trPr>
          <w:trHeight w:val="1134"/>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000D7B" w:rsidRPr="00DC0237" w:rsidRDefault="00000D7B" w:rsidP="00C0038C">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0D7B" w:rsidRPr="00DC0237" w:rsidRDefault="00000D7B" w:rsidP="00C0038C">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Søjler defineres på forventet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0D7B" w:rsidRPr="00DC0237" w:rsidRDefault="00000D7B" w:rsidP="00C0038C">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Søjler defineres på fastlagt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0D7B" w:rsidRPr="00DC0237" w:rsidRDefault="00000D7B" w:rsidP="00C0038C">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xml:space="preserve">Søjler defineres på endeligt niveau for </w:t>
            </w:r>
            <w:proofErr w:type="spellStart"/>
            <w:r w:rsidRPr="00DC0237">
              <w:rPr>
                <w:rFonts w:asciiTheme="minorHAnsi" w:eastAsia="Times New Roman" w:hAnsiTheme="minorHAnsi"/>
                <w:color w:val="1D3175" w:themeColor="text2"/>
                <w:sz w:val="18"/>
                <w:szCs w:val="20"/>
                <w:lang w:eastAsia="da-DK"/>
              </w:rPr>
              <w:t>geometri,placering</w:t>
            </w:r>
            <w:proofErr w:type="spellEnd"/>
            <w:r w:rsidRPr="00DC0237">
              <w:rPr>
                <w:rFonts w:asciiTheme="minorHAnsi" w:eastAsia="Times New Roman" w:hAnsiTheme="minorHAnsi"/>
                <w:color w:val="1D3175" w:themeColor="text2"/>
                <w:sz w:val="18"/>
                <w:szCs w:val="20"/>
                <w:lang w:eastAsia="da-DK"/>
              </w:rPr>
              <w:t xml:space="preserve">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000D7B" w:rsidRPr="00DC0237" w:rsidRDefault="00000D7B" w:rsidP="00C0038C">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Søjler defineres på endelig detaljeret niveau for geometri, placering og tilhørende egenskabsdata i henhold til faktiske produktvalg</w:t>
            </w:r>
            <w:r w:rsidRPr="00DC0237">
              <w:rPr>
                <w:rFonts w:asciiTheme="minorHAnsi" w:eastAsia="Times New Roman" w:hAnsiTheme="minorHAnsi" w:cs="Tahoma"/>
                <w:color w:val="1D3175" w:themeColor="text2"/>
                <w:sz w:val="18"/>
                <w:szCs w:val="20"/>
                <w:lang w:eastAsia="da-DK"/>
              </w:rPr>
              <w:t>.</w:t>
            </w:r>
          </w:p>
        </w:tc>
      </w:tr>
      <w:tr w:rsidR="00000D7B" w:rsidRPr="00DC0237" w:rsidTr="00C0038C">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000D7B" w:rsidRPr="00DC0237" w:rsidRDefault="00000D7B" w:rsidP="00C0038C">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LOG 400</w:t>
            </w:r>
          </w:p>
        </w:tc>
      </w:tr>
      <w:tr w:rsidR="00000D7B" w:rsidRPr="00DC0237" w:rsidTr="00C0038C">
        <w:trPr>
          <w:trHeight w:val="28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FORSLAGSNIVEAU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GENERISK 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TYPE-NIVEAU</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DETALJERET TYPE-NIVEAU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000D7B" w:rsidRPr="00DC0237" w:rsidRDefault="00000D7B"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PRODUKTIONSNIVEAU</w:t>
            </w:r>
          </w:p>
        </w:tc>
      </w:tr>
      <w:tr w:rsidR="00000D7B" w:rsidRPr="00DC0237" w:rsidTr="00C0038C">
        <w:trPr>
          <w:trHeight w:val="2717"/>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tcPr>
          <w:p w:rsidR="00000D7B" w:rsidRPr="00DC0237" w:rsidRDefault="00000D7B" w:rsidP="00C0038C">
            <w:pPr>
              <w:pStyle w:val="Ingenafstand"/>
              <w:rPr>
                <w:rFonts w:asciiTheme="minorHAnsi" w:eastAsia="Times New Roman" w:hAnsiTheme="minorHAnsi" w:cs="Times New Roman"/>
                <w:noProof/>
                <w:color w:val="222B35"/>
                <w:sz w:val="18"/>
                <w:szCs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000D7B" w:rsidRPr="00DC0237" w:rsidRDefault="00000D7B" w:rsidP="00C0038C">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96480" behindDoc="0" locked="0" layoutInCell="1" allowOverlap="1" wp14:anchorId="33FBDBEB" wp14:editId="60309053">
                  <wp:simplePos x="0" y="0"/>
                  <wp:positionH relativeFrom="column">
                    <wp:posOffset>478140</wp:posOffset>
                  </wp:positionH>
                  <wp:positionV relativeFrom="paragraph">
                    <wp:posOffset>22550</wp:posOffset>
                  </wp:positionV>
                  <wp:extent cx="658123" cy="1679944"/>
                  <wp:effectExtent l="0" t="0" r="8890" b="0"/>
                  <wp:wrapNone/>
                  <wp:docPr id="425" name="Billed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58123" cy="1679944"/>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000D7B" w:rsidRPr="00DC0237" w:rsidRDefault="00000D7B" w:rsidP="00C0038C">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97504" behindDoc="0" locked="0" layoutInCell="1" allowOverlap="1" wp14:anchorId="421DA4B5" wp14:editId="06448475">
                  <wp:simplePos x="0" y="0"/>
                  <wp:positionH relativeFrom="column">
                    <wp:posOffset>443865</wp:posOffset>
                  </wp:positionH>
                  <wp:positionV relativeFrom="paragraph">
                    <wp:posOffset>33803</wp:posOffset>
                  </wp:positionV>
                  <wp:extent cx="691574" cy="1647825"/>
                  <wp:effectExtent l="0" t="0" r="0" b="0"/>
                  <wp:wrapNone/>
                  <wp:docPr id="426" name="Billed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91574" cy="1647825"/>
                          </a:xfrm>
                          <a:prstGeom prst="rect">
                            <a:avLst/>
                          </a:prstGeom>
                        </pic:spPr>
                      </pic:pic>
                    </a:graphicData>
                  </a:graphic>
                </wp:anchor>
              </w:drawing>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000D7B" w:rsidRPr="00DC0237" w:rsidRDefault="00000D7B" w:rsidP="00C0038C">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98528" behindDoc="0" locked="0" layoutInCell="1" allowOverlap="1" wp14:anchorId="0D9A21AC" wp14:editId="6D0A7A8E">
                  <wp:simplePos x="0" y="0"/>
                  <wp:positionH relativeFrom="column">
                    <wp:posOffset>477668</wp:posOffset>
                  </wp:positionH>
                  <wp:positionV relativeFrom="paragraph">
                    <wp:posOffset>34284</wp:posOffset>
                  </wp:positionV>
                  <wp:extent cx="667670" cy="1648047"/>
                  <wp:effectExtent l="0" t="0" r="0" b="0"/>
                  <wp:wrapNone/>
                  <wp:docPr id="427" name="Billed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67670" cy="1648047"/>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000D7B" w:rsidRPr="00DC0237" w:rsidRDefault="00000D7B" w:rsidP="00C0038C">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799552" behindDoc="0" locked="0" layoutInCell="1" allowOverlap="1" wp14:anchorId="460C86D5" wp14:editId="699D6CEC">
                  <wp:simplePos x="0" y="0"/>
                  <wp:positionH relativeFrom="column">
                    <wp:posOffset>405145</wp:posOffset>
                  </wp:positionH>
                  <wp:positionV relativeFrom="paragraph">
                    <wp:posOffset>33803</wp:posOffset>
                  </wp:positionV>
                  <wp:extent cx="870506" cy="1648047"/>
                  <wp:effectExtent l="0" t="0" r="6350" b="0"/>
                  <wp:wrapNone/>
                  <wp:docPr id="428" name="Billed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70506" cy="1648047"/>
                          </a:xfrm>
                          <a:prstGeom prst="rect">
                            <a:avLst/>
                          </a:prstGeom>
                        </pic:spPr>
                      </pic:pic>
                    </a:graphicData>
                  </a:graphic>
                </wp:anchor>
              </w:drawing>
            </w:r>
          </w:p>
        </w:tc>
      </w:tr>
      <w:tr w:rsidR="00000D7B" w:rsidRPr="00DC0237" w:rsidTr="006E1FB7">
        <w:trPr>
          <w:trHeight w:val="1382"/>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hideMark/>
          </w:tcPr>
          <w:p w:rsidR="00000D7B" w:rsidRPr="00DC0237" w:rsidRDefault="00000D7B" w:rsidP="00C0038C">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0D7B" w:rsidRPr="00DC0237" w:rsidRDefault="00000D7B" w:rsidP="00C0038C">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Søjler modelleres som generiske objekter i maks</w:t>
            </w:r>
            <w:r w:rsidRPr="00DC0237">
              <w:rPr>
                <w:rFonts w:asciiTheme="minorHAnsi" w:eastAsia="Times New Roman" w:hAnsiTheme="minorHAnsi" w:cs="Tahoma"/>
                <w:color w:val="1D3175" w:themeColor="text2"/>
                <w:sz w:val="18"/>
                <w:lang w:eastAsia="da-DK"/>
              </w:rPr>
              <w:t xml:space="preserve">. </w:t>
            </w:r>
            <w:r w:rsidRPr="00DC0237">
              <w:rPr>
                <w:rFonts w:asciiTheme="minorHAnsi" w:eastAsia="Times New Roman" w:hAnsiTheme="minorHAnsi"/>
                <w:color w:val="1D3175" w:themeColor="text2"/>
                <w:sz w:val="18"/>
                <w:lang w:eastAsia="da-DK"/>
              </w:rPr>
              <w:t>ydre kontur opdelt på overordnede typer</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0D7B" w:rsidRPr="00DC0237" w:rsidRDefault="00000D7B" w:rsidP="00C0038C">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Søjler modelleres i hoveddimensioner med angivelse af større huller for gennemføring af installationer</w:t>
            </w:r>
            <w:r w:rsidRPr="00DC0237">
              <w:rPr>
                <w:rFonts w:asciiTheme="minorHAnsi" w:eastAsia="Times New Roman" w:hAnsiTheme="minorHAnsi" w:cs="Tahoma"/>
                <w:color w:val="1D3175" w:themeColor="text2"/>
                <w:sz w:val="18"/>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0D7B" w:rsidRPr="00DC0237" w:rsidRDefault="00000D7B" w:rsidP="00C0038C">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Søjler modelleres i producerbare længder med konsoller samt huller for gennemføring af installationer</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Brandisolering modelleres, hvor det er afgørende i forhold til tværfaglig koordinering</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000D7B" w:rsidRPr="00DC0237" w:rsidRDefault="00000D7B" w:rsidP="00C0038C">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Søjler modelleres i profillængde for produktion med konsoller, huller til gennemføringer for installationer, bolte, samlingsplader, svejsesømme og brandisolering</w:t>
            </w:r>
            <w:r w:rsidRPr="00DC0237">
              <w:rPr>
                <w:rFonts w:asciiTheme="minorHAnsi" w:eastAsia="Times New Roman" w:hAnsiTheme="minorHAnsi" w:cs="Tahoma"/>
                <w:color w:val="1D3175" w:themeColor="text2"/>
                <w:sz w:val="18"/>
                <w:lang w:eastAsia="da-DK"/>
              </w:rPr>
              <w:t>.</w:t>
            </w:r>
          </w:p>
        </w:tc>
      </w:tr>
      <w:tr w:rsidR="00000D7B" w:rsidRPr="00DC0237" w:rsidTr="00C0038C">
        <w:trPr>
          <w:trHeight w:val="283"/>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000D7B" w:rsidRPr="00DC0237" w:rsidRDefault="00000D7B" w:rsidP="00C0038C">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9.6 MÆNGDEFORTEGNELSE</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bottom"/>
            <w:hideMark/>
          </w:tcPr>
          <w:p w:rsidR="00000D7B" w:rsidRPr="00DC0237" w:rsidRDefault="00000D7B" w:rsidP="00C0038C">
            <w:pPr>
              <w:spacing w:after="0"/>
              <w:outlineLvl w:val="0"/>
              <w:rPr>
                <w:rFonts w:eastAsia="Times New Roman" w:cs="Times New Roman"/>
                <w:b/>
                <w:color w:val="1D3175" w:themeColor="text2"/>
                <w:sz w:val="20"/>
                <w:szCs w:val="20"/>
                <w:lang w:eastAsia="da-DK"/>
              </w:rPr>
            </w:pPr>
            <w:r w:rsidRPr="00DC0237">
              <w:rPr>
                <w:rFonts w:eastAsia="Times New Roman" w:cs="Times New Roman"/>
                <w:b/>
                <w:color w:val="1D3175" w:themeColor="text2"/>
                <w:sz w:val="20"/>
                <w:szCs w:val="20"/>
                <w:lang w:eastAsia="da-DK"/>
              </w:rPr>
              <w:t> </w:t>
            </w:r>
          </w:p>
        </w:tc>
      </w:tr>
      <w:tr w:rsidR="00000D7B" w:rsidRPr="00DC0237" w:rsidTr="00C0038C">
        <w:trPr>
          <w:trHeight w:val="285"/>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C0038C">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C0038C">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000D7B" w:rsidRPr="00DC0237" w:rsidRDefault="00000D7B"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r>
      <w:tr w:rsidR="00000D7B" w:rsidRPr="00DC0237" w:rsidTr="00C0038C">
        <w:trPr>
          <w:trHeight w:val="285"/>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000D7B" w:rsidRPr="00DC0237" w:rsidRDefault="00000D7B" w:rsidP="00C0038C">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000D7B" w:rsidRPr="00DC0237" w:rsidRDefault="00000D7B" w:rsidP="00C0038C">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000D7B" w:rsidRPr="00DC0237" w:rsidRDefault="00000D7B" w:rsidP="00C0038C">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000D7B" w:rsidRPr="00DC0237" w:rsidRDefault="00000D7B" w:rsidP="00C0038C">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bottom"/>
            <w:hideMark/>
          </w:tcPr>
          <w:p w:rsidR="00000D7B" w:rsidRPr="00DC0237" w:rsidRDefault="00000D7B" w:rsidP="00C0038C">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r>
      <w:tr w:rsidR="00000D7B" w:rsidRPr="00DC0237" w:rsidTr="00C0038C">
        <w:trPr>
          <w:trHeight w:val="285"/>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lastRenderedPageBreak/>
              <w:t>LOI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000D7B" w:rsidRPr="00DC0237" w:rsidRDefault="00000D7B" w:rsidP="00C0038C">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LOI 400</w:t>
            </w:r>
          </w:p>
        </w:tc>
      </w:tr>
      <w:tr w:rsidR="003C747D" w:rsidRPr="00DC0237" w:rsidTr="00C0038C">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9.1 KLASSIFIKATION</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3C747D" w:rsidRPr="00DC0237" w:rsidTr="00C0038C">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sidRPr="0036655A">
              <w:rPr>
                <w:b/>
                <w:color w:val="1D3175" w:themeColor="text2"/>
                <w:sz w:val="18"/>
                <w:szCs w:val="18"/>
              </w:rPr>
              <w:t>Klassifikationskode version</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r w:rsidRPr="00F33537">
              <w:rPr>
                <w:color w:val="1D3175" w:themeColor="text2"/>
                <w:sz w:val="18"/>
                <w:szCs w:val="18"/>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sz w:val="18"/>
                <w:szCs w:val="18"/>
              </w:rPr>
            </w:pPr>
            <w:r w:rsidRPr="00DC0237">
              <w:rPr>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Topnode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Klassekode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Klassenavn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Klassifikation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i/>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cs="Times New Roman"/>
                <w:b/>
                <w:bCs/>
                <w:i/>
                <w:color w:val="1D3175" w:themeColor="text2"/>
                <w:szCs w:val="20"/>
                <w:lang w:eastAsia="da-DK"/>
              </w:rPr>
            </w:pPr>
            <w:r w:rsidRPr="00DC0237">
              <w:rPr>
                <w:rFonts w:asciiTheme="minorHAnsi" w:eastAsia="Times New Roman" w:hAnsiTheme="minorHAnsi"/>
                <w:b/>
                <w:i/>
                <w:color w:val="1D3175" w:themeColor="text2"/>
                <w:lang w:eastAsia="da-DK"/>
              </w:rPr>
              <w:t>9.4 DIGITAL PROJEKTERING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2724F8" w:rsidRPr="00DC0237" w:rsidTr="00C0038C">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724F8" w:rsidRPr="00DC0237" w:rsidRDefault="002724F8" w:rsidP="002724F8">
            <w:pPr>
              <w:pStyle w:val="Tabel"/>
              <w:rPr>
                <w:color w:val="1D3175" w:themeColor="text2"/>
                <w:sz w:val="18"/>
                <w:szCs w:val="18"/>
              </w:rPr>
            </w:pPr>
            <w:r w:rsidRPr="00DC0237">
              <w:rPr>
                <w:color w:val="1D3175" w:themeColor="text2"/>
                <w:sz w:val="18"/>
                <w:szCs w:val="18"/>
              </w:rPr>
              <w:t> </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Typenavn</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DC0237" w:rsidRDefault="002724F8" w:rsidP="002724F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DC0237" w:rsidRDefault="002724F8" w:rsidP="002724F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tcPr>
          <w:p w:rsidR="002724F8" w:rsidRPr="00DC0237" w:rsidRDefault="002724F8" w:rsidP="002724F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r>
      <w:tr w:rsidR="002724F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724F8" w:rsidRPr="00DC0237" w:rsidRDefault="002724F8" w:rsidP="002724F8">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Længde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i/>
                <w:color w:val="1D3175" w:themeColor="text2"/>
                <w:sz w:val="18"/>
                <w:szCs w:val="18"/>
                <w:lang w:eastAsia="da-DK"/>
              </w:rPr>
            </w:pPr>
            <w:r w:rsidRPr="002724F8">
              <w:rPr>
                <w:rFonts w:asciiTheme="minorHAnsi" w:eastAsia="Times New Roman" w:hAnsiTheme="minorHAnsi"/>
                <w:i/>
                <w:color w:val="50AC30" w:themeColor="accent3"/>
                <w:sz w:val="18"/>
                <w:szCs w:val="18"/>
                <w:lang w:eastAsia="da-DK"/>
              </w:rPr>
              <w:t>Lastbærende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DC0237" w:rsidRDefault="002724F8" w:rsidP="002724F8">
            <w:pPr>
              <w:pStyle w:val="Ingenafstand"/>
              <w:rPr>
                <w:rFonts w:asciiTheme="minorHAnsi" w:eastAsia="Times New Roman" w:hAnsiTheme="minorHAnsi"/>
                <w:color w:val="1D3175" w:themeColor="text2"/>
                <w:sz w:val="18"/>
                <w:szCs w:val="18"/>
                <w:lang w:eastAsia="da-DK"/>
              </w:rPr>
            </w:pPr>
            <w:r>
              <w:rPr>
                <w:rFonts w:asciiTheme="minorHAnsi" w:eastAsia="Times New Roman" w:hAnsiTheme="minorHAnsi"/>
                <w:b/>
                <w:color w:val="50AC30" w:themeColor="accent3"/>
                <w:sz w:val="18"/>
                <w:szCs w:val="18"/>
                <w:lang w:eastAsia="da-DK"/>
              </w:rPr>
              <w:t>Stålkvalitet</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Overfladebehandling</w:t>
            </w:r>
          </w:p>
        </w:tc>
      </w:tr>
      <w:tr w:rsidR="002724F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724F8" w:rsidRPr="00DC0237" w:rsidRDefault="002724F8" w:rsidP="002724F8">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Tykkelse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i/>
                <w:color w:val="1D3175" w:themeColor="text2"/>
                <w:sz w:val="18"/>
                <w:szCs w:val="18"/>
                <w:lang w:eastAsia="da-DK"/>
              </w:rPr>
            </w:pPr>
            <w:r w:rsidRPr="002724F8">
              <w:rPr>
                <w:rFonts w:asciiTheme="minorHAnsi" w:eastAsia="Times New Roman" w:hAnsiTheme="minorHAnsi"/>
                <w:i/>
                <w:color w:val="1D3175" w:themeColor="text2"/>
                <w:sz w:val="18"/>
                <w:szCs w:val="18"/>
                <w:lang w:eastAsia="da-DK"/>
              </w:rPr>
              <w:t>Eksponeringsklasse (Miljøklasse)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F33537" w:rsidRDefault="002724F8" w:rsidP="002724F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Brandklasse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Overfladekrav</w:t>
            </w:r>
          </w:p>
        </w:tc>
      </w:tr>
      <w:tr w:rsidR="002724F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724F8" w:rsidRPr="00DC0237" w:rsidRDefault="002724F8" w:rsidP="002724F8">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Højde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F33537" w:rsidRDefault="002724F8" w:rsidP="002724F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Brandklasse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F33537" w:rsidRDefault="002724F8" w:rsidP="002724F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Brændbar(e) materialer</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Maks. stenstørrelse</w:t>
            </w: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36655A" w:rsidRDefault="00500FE8" w:rsidP="00500FE8">
            <w:pPr>
              <w:pStyle w:val="Ingenafstand"/>
              <w:rPr>
                <w:rFonts w:asciiTheme="minorHAnsi" w:eastAsia="Times New Roman" w:hAnsiTheme="minorHAnsi"/>
                <w:i/>
                <w:color w:val="1D3175" w:themeColor="text2"/>
                <w:sz w:val="18"/>
                <w:szCs w:val="18"/>
                <w:lang w:eastAsia="da-DK"/>
              </w:rPr>
            </w:pPr>
            <w:r w:rsidRPr="0036655A">
              <w:rPr>
                <w:rFonts w:asciiTheme="minorHAnsi" w:eastAsia="Times New Roman" w:hAnsiTheme="minorHAnsi"/>
                <w:i/>
                <w:color w:val="1D3175" w:themeColor="text2"/>
                <w:sz w:val="18"/>
                <w:szCs w:val="18"/>
                <w:lang w:eastAsia="da-DK"/>
              </w:rPr>
              <w:t>Er udvendig</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Brændbar(e) materialer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Flammespredning på overflade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2724F8" w:rsidRDefault="00500FE8" w:rsidP="00500FE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Enterprise</w:t>
            </w: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Flammespredning på overflade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Ingenafstand"/>
              <w:rPr>
                <w:rFonts w:asciiTheme="minorHAnsi" w:eastAsia="Times New Roman" w:hAnsiTheme="minorHAnsi"/>
                <w:strike/>
                <w:color w:val="C00000" w:themeColor="accent6"/>
                <w:sz w:val="18"/>
                <w:szCs w:val="18"/>
                <w:lang w:eastAsia="da-DK"/>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Pr>
                <w:rFonts w:asciiTheme="minorHAnsi" w:eastAsia="Times New Roman" w:hAnsiTheme="minorHAnsi"/>
                <w:i/>
                <w:color w:val="1D3175" w:themeColor="text2"/>
                <w:sz w:val="18"/>
                <w:szCs w:val="18"/>
                <w:lang w:eastAsia="da-DK"/>
              </w:rPr>
              <w:t>Bygningsnummer</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Byggepladszone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Ingenafstand"/>
              <w:rPr>
                <w:rFonts w:asciiTheme="minorHAnsi" w:eastAsia="Times New Roman" w:hAnsiTheme="minorHAnsi"/>
                <w:strike/>
                <w:color w:val="C00000" w:themeColor="accent6"/>
                <w:sz w:val="18"/>
                <w:szCs w:val="18"/>
                <w:lang w:eastAsia="da-DK"/>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bl>
    <w:p w:rsidR="00C917D0" w:rsidRPr="00DC0237" w:rsidRDefault="00C917D0" w:rsidP="00C917D0">
      <w:pPr>
        <w:pStyle w:val="Overskrift2"/>
        <w:numPr>
          <w:ilvl w:val="0"/>
          <w:numId w:val="0"/>
        </w:numPr>
        <w:ind w:left="851" w:hanging="851"/>
      </w:pPr>
      <w:bookmarkStart w:id="40" w:name="_Toc144113211"/>
      <w:r w:rsidRPr="00DC0237">
        <w:lastRenderedPageBreak/>
        <w:t>[</w:t>
      </w:r>
      <w:r w:rsidR="00DC0237" w:rsidRPr="00DC0237">
        <w:t>K09_</w:t>
      </w:r>
      <w:r w:rsidR="00325C14">
        <w:t>M999</w:t>
      </w:r>
      <w:r w:rsidRPr="00DC0237">
        <w:t>] Konstruktion, Betondæk</w:t>
      </w:r>
      <w:bookmarkEnd w:id="40"/>
    </w:p>
    <w:tbl>
      <w:tblPr>
        <w:tblW w:w="13530" w:type="dxa"/>
        <w:tblInd w:w="-65" w:type="dxa"/>
        <w:tblCellMar>
          <w:left w:w="70" w:type="dxa"/>
          <w:right w:w="70" w:type="dxa"/>
        </w:tblCellMar>
        <w:tblLook w:val="04A0" w:firstRow="1" w:lastRow="0" w:firstColumn="1" w:lastColumn="0" w:noHBand="0" w:noVBand="1"/>
      </w:tblPr>
      <w:tblGrid>
        <w:gridCol w:w="2758"/>
        <w:gridCol w:w="2693"/>
        <w:gridCol w:w="2693"/>
        <w:gridCol w:w="1396"/>
        <w:gridCol w:w="1297"/>
        <w:gridCol w:w="2693"/>
      </w:tblGrid>
      <w:tr w:rsidR="00000D7B" w:rsidRPr="00DC0237" w:rsidTr="00C0038C">
        <w:trPr>
          <w:trHeight w:val="283"/>
        </w:trPr>
        <w:tc>
          <w:tcPr>
            <w:tcW w:w="9540"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tcPr>
          <w:p w:rsidR="00000D7B" w:rsidRPr="00DC0237" w:rsidRDefault="00000D7B" w:rsidP="00C0038C">
            <w:pPr>
              <w:pStyle w:val="Ingenafstand"/>
              <w:rPr>
                <w:rFonts w:asciiTheme="minorHAnsi" w:eastAsia="Times New Roman" w:hAnsiTheme="minorHAnsi"/>
                <w:b/>
                <w:sz w:val="18"/>
                <w:lang w:eastAsia="da-DK"/>
              </w:rPr>
            </w:pPr>
            <w:r w:rsidRPr="00DC0237">
              <w:rPr>
                <w:rFonts w:asciiTheme="minorHAnsi" w:hAnsiTheme="minorHAnsi"/>
                <w:sz w:val="18"/>
              </w:rPr>
              <w:t>Gælder for pladsstøbte og præfabrikerede betondæk</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000D7B" w:rsidRPr="00DC0237" w:rsidRDefault="00000D7B" w:rsidP="00C0038C">
            <w:pPr>
              <w:pStyle w:val="Ingenafstand"/>
              <w:rPr>
                <w:rFonts w:asciiTheme="minorHAnsi" w:eastAsia="Times New Roman" w:hAnsiTheme="minorHAnsi"/>
                <w:b/>
                <w:sz w:val="18"/>
                <w:lang w:eastAsia="da-DK"/>
              </w:rPr>
            </w:pPr>
            <w:r w:rsidRPr="00DC0237">
              <w:rPr>
                <w:rFonts w:asciiTheme="minorHAnsi" w:eastAsia="Times New Roman" w:hAnsiTheme="minorHAnsi"/>
                <w:b/>
                <w:sz w:val="18"/>
                <w:lang w:eastAsia="da-DK"/>
              </w:rPr>
              <w:t>Versionsdato</w:t>
            </w:r>
          </w:p>
        </w:tc>
        <w:sdt>
          <w:sdtPr>
            <w:rPr>
              <w:rFonts w:asciiTheme="minorHAnsi" w:hAnsiTheme="minorHAnsi"/>
              <w:sz w:val="18"/>
            </w:rPr>
            <w:id w:val="-2081125378"/>
            <w:placeholder>
              <w:docPart w:val="8DEDD3E5152F4157A805EDC98F9898B8"/>
            </w:placeholder>
            <w:date w:fullDate="2021-09-10T00:00:00Z">
              <w:dateFormat w:val="dd-MM-yyyy"/>
              <w:lid w:val="da-DK"/>
              <w:storeMappedDataAs w:val="dateTime"/>
              <w:calendar w:val="gregorian"/>
            </w:date>
          </w:sdtPr>
          <w:sdtEndPr/>
          <w:sdtContent>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000D7B" w:rsidRPr="00DC0237" w:rsidRDefault="00000D7B" w:rsidP="00C0038C">
                <w:pPr>
                  <w:pStyle w:val="Ingenafstand"/>
                  <w:rPr>
                    <w:rFonts w:asciiTheme="minorHAnsi" w:eastAsia="Times New Roman" w:hAnsiTheme="minorHAnsi"/>
                    <w:b/>
                    <w:sz w:val="18"/>
                    <w:lang w:eastAsia="da-DK"/>
                  </w:rPr>
                </w:pPr>
                <w:r w:rsidRPr="00DC0237">
                  <w:rPr>
                    <w:rFonts w:asciiTheme="minorHAnsi" w:hAnsiTheme="minorHAnsi"/>
                    <w:sz w:val="18"/>
                  </w:rPr>
                  <w:t>10-09-2021</w:t>
                </w:r>
              </w:p>
            </w:tc>
          </w:sdtContent>
        </w:sdt>
      </w:tr>
      <w:tr w:rsidR="00000D7B" w:rsidRPr="00DC0237" w:rsidTr="00C0038C">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000D7B" w:rsidRPr="00DC0237" w:rsidRDefault="00000D7B" w:rsidP="00C0038C">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100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000D7B" w:rsidRPr="00DC0237" w:rsidRDefault="00000D7B" w:rsidP="00C0038C">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200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000D7B" w:rsidRPr="00DC0237" w:rsidRDefault="00000D7B" w:rsidP="00C0038C">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300 DK</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000D7B" w:rsidRPr="00DC0237" w:rsidRDefault="00000D7B" w:rsidP="00C0038C">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325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000D7B" w:rsidRPr="00DC0237" w:rsidRDefault="00000D7B" w:rsidP="00C0038C">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400 DK</w:t>
            </w:r>
          </w:p>
        </w:tc>
      </w:tr>
      <w:tr w:rsidR="00000D7B" w:rsidRPr="00DC0237" w:rsidTr="00C0038C">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000D7B" w:rsidRPr="00DC0237" w:rsidRDefault="00000D7B" w:rsidP="00C0038C">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LOR 400</w:t>
            </w:r>
          </w:p>
        </w:tc>
      </w:tr>
      <w:tr w:rsidR="00000D7B" w:rsidRPr="00DC0237" w:rsidTr="00C0038C">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ANTAGET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FORVENTET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FASTLAGT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000D7B" w:rsidRPr="00DC0237" w:rsidRDefault="00000D7B"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 DETALJERET</w:t>
            </w:r>
          </w:p>
        </w:tc>
      </w:tr>
      <w:tr w:rsidR="00000D7B" w:rsidRPr="00DC0237" w:rsidTr="00C0038C">
        <w:trPr>
          <w:trHeight w:val="1134"/>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000D7B" w:rsidRPr="00DC0237" w:rsidRDefault="00000D7B" w:rsidP="00C0038C">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0D7B" w:rsidRPr="00DC0237" w:rsidRDefault="00000D7B" w:rsidP="00C0038C">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Betondæk defineres på forventet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0D7B" w:rsidRPr="00DC0237" w:rsidRDefault="00000D7B" w:rsidP="00C0038C">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Betondæk defineres på fastlagt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0D7B" w:rsidRPr="00DC0237" w:rsidRDefault="00000D7B" w:rsidP="00C0038C">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Betondæk defineres på endeligt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000D7B" w:rsidRPr="00DC0237" w:rsidRDefault="00000D7B" w:rsidP="00C0038C">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Betondæk defineres på endelig detaljeret niveau for geometri, placering og tilhørende egenskabsdata i henhold til faktiske produktvalg</w:t>
            </w:r>
            <w:r w:rsidRPr="00DC0237">
              <w:rPr>
                <w:rFonts w:asciiTheme="minorHAnsi" w:eastAsia="Times New Roman" w:hAnsiTheme="minorHAnsi" w:cs="Tahoma"/>
                <w:color w:val="1D3175" w:themeColor="text2"/>
                <w:sz w:val="18"/>
                <w:szCs w:val="20"/>
                <w:lang w:eastAsia="da-DK"/>
              </w:rPr>
              <w:t>.</w:t>
            </w:r>
          </w:p>
        </w:tc>
      </w:tr>
      <w:tr w:rsidR="00000D7B" w:rsidRPr="00DC0237" w:rsidTr="00C0038C">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000D7B" w:rsidRPr="00DC0237" w:rsidRDefault="00000D7B" w:rsidP="00C0038C">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LOG 400</w:t>
            </w:r>
          </w:p>
        </w:tc>
      </w:tr>
      <w:tr w:rsidR="00000D7B" w:rsidRPr="00DC0237" w:rsidTr="00C0038C">
        <w:trPr>
          <w:trHeight w:val="28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FORSLAGSNIVEAU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GENERISK 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TYPE-NIVEAU</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DETALJERET TYPE-NIVEAU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000D7B" w:rsidRPr="00DC0237" w:rsidRDefault="00000D7B"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PRODUKTIONSNIVEAU</w:t>
            </w:r>
          </w:p>
        </w:tc>
      </w:tr>
      <w:tr w:rsidR="00000D7B" w:rsidRPr="00DC0237" w:rsidTr="00C0038C">
        <w:trPr>
          <w:trHeight w:val="2270"/>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tcPr>
          <w:p w:rsidR="00000D7B" w:rsidRPr="00DC0237" w:rsidRDefault="00000D7B" w:rsidP="00C0038C">
            <w:pPr>
              <w:pStyle w:val="Ingenafstand"/>
              <w:rPr>
                <w:rFonts w:asciiTheme="minorHAnsi" w:eastAsia="Times New Roman" w:hAnsiTheme="minorHAnsi" w:cs="Times New Roman"/>
                <w:noProof/>
                <w:color w:val="222B35"/>
                <w:sz w:val="18"/>
                <w:szCs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000D7B" w:rsidRPr="00DC0237" w:rsidRDefault="00000D7B" w:rsidP="00C0038C">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801600" behindDoc="0" locked="0" layoutInCell="1" allowOverlap="1" wp14:anchorId="5B1B41FB" wp14:editId="3FBF3092">
                  <wp:simplePos x="0" y="0"/>
                  <wp:positionH relativeFrom="column">
                    <wp:posOffset>-4607</wp:posOffset>
                  </wp:positionH>
                  <wp:positionV relativeFrom="paragraph">
                    <wp:posOffset>267719</wp:posOffset>
                  </wp:positionV>
                  <wp:extent cx="1571956" cy="885854"/>
                  <wp:effectExtent l="0" t="0" r="9525" b="0"/>
                  <wp:wrapNone/>
                  <wp:docPr id="435" name="Billed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71956" cy="885854"/>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000D7B" w:rsidRPr="00DC0237" w:rsidRDefault="00000D7B" w:rsidP="00C0038C">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802624" behindDoc="0" locked="0" layoutInCell="1" allowOverlap="1" wp14:anchorId="24B72A95" wp14:editId="21E94BEE">
                  <wp:simplePos x="0" y="0"/>
                  <wp:positionH relativeFrom="column">
                    <wp:posOffset>-13335</wp:posOffset>
                  </wp:positionH>
                  <wp:positionV relativeFrom="paragraph">
                    <wp:posOffset>299617</wp:posOffset>
                  </wp:positionV>
                  <wp:extent cx="1605516" cy="905906"/>
                  <wp:effectExtent l="0" t="0" r="0" b="8890"/>
                  <wp:wrapNone/>
                  <wp:docPr id="436" name="Billed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5516" cy="905906"/>
                          </a:xfrm>
                          <a:prstGeom prst="rect">
                            <a:avLst/>
                          </a:prstGeom>
                        </pic:spPr>
                      </pic:pic>
                    </a:graphicData>
                  </a:graphic>
                </wp:anchor>
              </w:drawing>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000D7B" w:rsidRPr="00DC0237" w:rsidRDefault="00000D7B" w:rsidP="00C0038C">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803648" behindDoc="0" locked="0" layoutInCell="1" allowOverlap="1" wp14:anchorId="0E12ACFA" wp14:editId="7D82992E">
                  <wp:simplePos x="0" y="0"/>
                  <wp:positionH relativeFrom="column">
                    <wp:posOffset>-11430</wp:posOffset>
                  </wp:positionH>
                  <wp:positionV relativeFrom="paragraph">
                    <wp:posOffset>331514</wp:posOffset>
                  </wp:positionV>
                  <wp:extent cx="1605516" cy="908616"/>
                  <wp:effectExtent l="0" t="0" r="0" b="6350"/>
                  <wp:wrapNone/>
                  <wp:docPr id="437" name="Billed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5516" cy="908616"/>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000D7B" w:rsidRPr="00DC0237" w:rsidRDefault="00000D7B" w:rsidP="00C0038C">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804672" behindDoc="0" locked="0" layoutInCell="1" allowOverlap="1" wp14:anchorId="163B79EB" wp14:editId="02C0D7C2">
                  <wp:simplePos x="0" y="0"/>
                  <wp:positionH relativeFrom="column">
                    <wp:posOffset>22373</wp:posOffset>
                  </wp:positionH>
                  <wp:positionV relativeFrom="paragraph">
                    <wp:posOffset>320882</wp:posOffset>
                  </wp:positionV>
                  <wp:extent cx="1615915" cy="941897"/>
                  <wp:effectExtent l="0" t="0" r="3810" b="0"/>
                  <wp:wrapNone/>
                  <wp:docPr id="438" name="Billed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5915" cy="941897"/>
                          </a:xfrm>
                          <a:prstGeom prst="rect">
                            <a:avLst/>
                          </a:prstGeom>
                        </pic:spPr>
                      </pic:pic>
                    </a:graphicData>
                  </a:graphic>
                </wp:anchor>
              </w:drawing>
            </w:r>
          </w:p>
        </w:tc>
      </w:tr>
      <w:tr w:rsidR="00000D7B" w:rsidRPr="00DC0237" w:rsidTr="00C0038C">
        <w:trPr>
          <w:trHeight w:val="187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hideMark/>
          </w:tcPr>
          <w:p w:rsidR="00000D7B" w:rsidRPr="00DC0237" w:rsidRDefault="00000D7B" w:rsidP="00C0038C">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0D7B" w:rsidRPr="00DC0237" w:rsidRDefault="00000D7B" w:rsidP="00C0038C">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Dæk modelleres som generiske objekter i maks</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ydre kontur opdelt på overordnede typer</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0D7B" w:rsidRPr="00DC0237" w:rsidRDefault="00000D7B" w:rsidP="00C0038C">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Dæk modelleres med større huller til hovedgennemføringer for installationer</w:t>
            </w:r>
            <w:r w:rsidRPr="00DC0237">
              <w:rPr>
                <w:rFonts w:asciiTheme="minorHAnsi" w:eastAsia="Times New Roman" w:hAnsiTheme="minorHAnsi" w:cs="Tahoma"/>
                <w:color w:val="1D3175" w:themeColor="text2"/>
                <w:sz w:val="18"/>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0D7B" w:rsidRPr="00DC0237" w:rsidRDefault="00000D7B" w:rsidP="00C0038C">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Dæk modelleres med angivelse af spændretning, større pladsstøbte felter samt åbninger og huller til gennemføringer for installationer med en diameter eller kantlængde over 150 mm</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Omfang af elementopdeling aftales projektspecifikt.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000D7B" w:rsidRPr="00DC0237" w:rsidRDefault="00000D7B" w:rsidP="00C0038C">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Dæk modelleres i elementopdeling for produktion med åbninger og huller til gennemføringer for installationer, konsoller, samlinger, fugelåse, armering inkl</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st</w:t>
            </w:r>
            <w:r w:rsidRPr="00DC0237">
              <w:rPr>
                <w:rFonts w:asciiTheme="minorHAnsi" w:eastAsia="Times New Roman" w:hAnsiTheme="minorHAnsi" w:cs="Futura LtCn BT"/>
                <w:color w:val="1D3175" w:themeColor="text2"/>
                <w:sz w:val="18"/>
                <w:lang w:eastAsia="da-DK"/>
              </w:rPr>
              <w:t>ø</w:t>
            </w:r>
            <w:r w:rsidRPr="00DC0237">
              <w:rPr>
                <w:rFonts w:asciiTheme="minorHAnsi" w:eastAsia="Times New Roman" w:hAnsiTheme="minorHAnsi"/>
                <w:color w:val="1D3175" w:themeColor="text2"/>
                <w:sz w:val="18"/>
                <w:lang w:eastAsia="da-DK"/>
              </w:rPr>
              <w:t xml:space="preserve">d, monteringsjern, affasninger, </w:t>
            </w:r>
            <w:proofErr w:type="spellStart"/>
            <w:r w:rsidRPr="00DC0237">
              <w:rPr>
                <w:rFonts w:asciiTheme="minorHAnsi" w:eastAsia="Times New Roman" w:hAnsiTheme="minorHAnsi"/>
                <w:color w:val="1D3175" w:themeColor="text2"/>
                <w:sz w:val="18"/>
                <w:lang w:eastAsia="da-DK"/>
              </w:rPr>
              <w:t>inserts</w:t>
            </w:r>
            <w:proofErr w:type="spellEnd"/>
            <w:r w:rsidRPr="00DC0237">
              <w:rPr>
                <w:rFonts w:asciiTheme="minorHAnsi" w:eastAsia="Times New Roman" w:hAnsiTheme="minorHAnsi"/>
                <w:color w:val="1D3175" w:themeColor="text2"/>
                <w:sz w:val="18"/>
                <w:lang w:eastAsia="da-DK"/>
              </w:rPr>
              <w:t>, og plader konstruktive fuger og afretningslag</w:t>
            </w:r>
            <w:r w:rsidRPr="00DC0237">
              <w:rPr>
                <w:rFonts w:asciiTheme="minorHAnsi" w:eastAsia="Times New Roman" w:hAnsiTheme="minorHAnsi" w:cs="Tahoma"/>
                <w:color w:val="1D3175" w:themeColor="text2"/>
                <w:sz w:val="18"/>
                <w:lang w:eastAsia="da-DK"/>
              </w:rPr>
              <w:t>.</w:t>
            </w:r>
          </w:p>
        </w:tc>
      </w:tr>
      <w:tr w:rsidR="00000D7B" w:rsidRPr="00DC0237" w:rsidTr="00C0038C">
        <w:trPr>
          <w:trHeight w:val="283"/>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000D7B" w:rsidRPr="00DC0237" w:rsidRDefault="00000D7B" w:rsidP="00C0038C">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9.6 MÆNGDEFORTEGNELSE</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bottom"/>
            <w:hideMark/>
          </w:tcPr>
          <w:p w:rsidR="00000D7B" w:rsidRPr="00DC0237" w:rsidRDefault="00000D7B" w:rsidP="00C0038C">
            <w:pPr>
              <w:spacing w:after="0"/>
              <w:outlineLvl w:val="0"/>
              <w:rPr>
                <w:rFonts w:eastAsia="Times New Roman" w:cs="Times New Roman"/>
                <w:b/>
                <w:color w:val="1D3175" w:themeColor="text2"/>
                <w:sz w:val="20"/>
                <w:szCs w:val="20"/>
                <w:lang w:eastAsia="da-DK"/>
              </w:rPr>
            </w:pPr>
            <w:r w:rsidRPr="00DC0237">
              <w:rPr>
                <w:rFonts w:eastAsia="Times New Roman" w:cs="Times New Roman"/>
                <w:b/>
                <w:color w:val="1D3175" w:themeColor="text2"/>
                <w:sz w:val="20"/>
                <w:szCs w:val="20"/>
                <w:lang w:eastAsia="da-DK"/>
              </w:rPr>
              <w:t> </w:t>
            </w:r>
          </w:p>
        </w:tc>
      </w:tr>
      <w:tr w:rsidR="00000D7B" w:rsidRPr="00DC0237" w:rsidTr="00C0038C">
        <w:trPr>
          <w:trHeight w:val="285"/>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C0038C">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C0038C">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000D7B" w:rsidRPr="00DC0237" w:rsidRDefault="00000D7B"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r>
      <w:tr w:rsidR="00000D7B" w:rsidRPr="00DC0237" w:rsidTr="00C0038C">
        <w:trPr>
          <w:trHeight w:val="285"/>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000D7B" w:rsidRPr="00DC0237" w:rsidRDefault="00000D7B" w:rsidP="00C0038C">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000D7B" w:rsidRPr="00DC0237" w:rsidRDefault="00000D7B" w:rsidP="00C0038C">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000D7B" w:rsidRPr="00DC0237" w:rsidRDefault="00000D7B" w:rsidP="00C0038C">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000D7B" w:rsidRPr="00DC0237" w:rsidRDefault="00000D7B" w:rsidP="00C0038C">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bottom"/>
            <w:hideMark/>
          </w:tcPr>
          <w:p w:rsidR="00000D7B" w:rsidRPr="00DC0237" w:rsidRDefault="00000D7B" w:rsidP="00C0038C">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r>
      <w:tr w:rsidR="00000D7B" w:rsidRPr="00DC0237" w:rsidTr="00C0038C">
        <w:trPr>
          <w:trHeight w:val="285"/>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lastRenderedPageBreak/>
              <w:t>LOI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000D7B" w:rsidRPr="00DC0237" w:rsidRDefault="00000D7B" w:rsidP="00C0038C">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LOI 400</w:t>
            </w:r>
          </w:p>
        </w:tc>
      </w:tr>
      <w:tr w:rsidR="003C747D" w:rsidRPr="00DC0237" w:rsidTr="00C0038C">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9.1 KLASSIFIKATION</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3C747D" w:rsidRPr="00DC0237" w:rsidTr="00C0038C">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sidRPr="0036655A">
              <w:rPr>
                <w:b/>
                <w:color w:val="1D3175" w:themeColor="text2"/>
                <w:sz w:val="18"/>
                <w:szCs w:val="18"/>
              </w:rPr>
              <w:t>Klassifikationskode version</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r w:rsidRPr="00F33537">
              <w:rPr>
                <w:color w:val="1D3175" w:themeColor="text2"/>
                <w:sz w:val="18"/>
                <w:szCs w:val="18"/>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sz w:val="18"/>
                <w:szCs w:val="18"/>
              </w:rPr>
            </w:pPr>
            <w:r w:rsidRPr="00DC0237">
              <w:rPr>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Topnode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Klassekode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Klassenavn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Klassifikation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i/>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cs="Times New Roman"/>
                <w:b/>
                <w:bCs/>
                <w:i/>
                <w:color w:val="1D3175" w:themeColor="text2"/>
                <w:szCs w:val="20"/>
                <w:lang w:eastAsia="da-DK"/>
              </w:rPr>
            </w:pPr>
            <w:r w:rsidRPr="00DC0237">
              <w:rPr>
                <w:rFonts w:asciiTheme="minorHAnsi" w:eastAsia="Times New Roman" w:hAnsiTheme="minorHAnsi"/>
                <w:b/>
                <w:i/>
                <w:color w:val="1D3175" w:themeColor="text2"/>
                <w:lang w:eastAsia="da-DK"/>
              </w:rPr>
              <w:t>9.4 DIGITAL PROJEKTERING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2724F8" w:rsidRPr="00DC0237" w:rsidTr="00C0038C">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724F8" w:rsidRPr="00DC0237" w:rsidRDefault="002724F8" w:rsidP="002724F8">
            <w:pPr>
              <w:pStyle w:val="Tabel"/>
              <w:rPr>
                <w:color w:val="1D3175" w:themeColor="text2"/>
                <w:sz w:val="18"/>
                <w:szCs w:val="18"/>
              </w:rPr>
            </w:pPr>
            <w:r w:rsidRPr="00DC0237">
              <w:rPr>
                <w:color w:val="1D3175" w:themeColor="text2"/>
                <w:sz w:val="18"/>
                <w:szCs w:val="18"/>
              </w:rPr>
              <w:t> </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Typenavn</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DC0237" w:rsidRDefault="002724F8" w:rsidP="002724F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DC0237" w:rsidRDefault="002724F8" w:rsidP="002724F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tcPr>
          <w:p w:rsidR="002724F8" w:rsidRPr="00DC0237" w:rsidRDefault="002724F8" w:rsidP="002724F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r>
      <w:tr w:rsidR="002724F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724F8" w:rsidRPr="00DC0237" w:rsidRDefault="002724F8" w:rsidP="002724F8">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Længde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i/>
                <w:color w:val="1D3175" w:themeColor="text2"/>
                <w:sz w:val="18"/>
                <w:szCs w:val="18"/>
                <w:lang w:eastAsia="da-DK"/>
              </w:rPr>
            </w:pPr>
            <w:r w:rsidRPr="002724F8">
              <w:rPr>
                <w:rFonts w:asciiTheme="minorHAnsi" w:eastAsia="Times New Roman" w:hAnsiTheme="minorHAnsi"/>
                <w:i/>
                <w:color w:val="50AC30" w:themeColor="accent3"/>
                <w:sz w:val="18"/>
                <w:szCs w:val="18"/>
                <w:lang w:eastAsia="da-DK"/>
              </w:rPr>
              <w:t>Lastbærende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DC0237" w:rsidRDefault="002724F8" w:rsidP="002724F8">
            <w:pPr>
              <w:pStyle w:val="Ingenafstand"/>
              <w:rPr>
                <w:rFonts w:asciiTheme="minorHAnsi" w:eastAsia="Times New Roman" w:hAnsiTheme="minorHAnsi"/>
                <w:color w:val="1D3175" w:themeColor="text2"/>
                <w:sz w:val="18"/>
                <w:szCs w:val="18"/>
                <w:lang w:eastAsia="da-DK"/>
              </w:rPr>
            </w:pPr>
            <w:r w:rsidRPr="002724F8">
              <w:rPr>
                <w:rFonts w:asciiTheme="minorHAnsi" w:eastAsia="Times New Roman" w:hAnsiTheme="minorHAnsi"/>
                <w:b/>
                <w:color w:val="50AC30" w:themeColor="accent3"/>
                <w:sz w:val="18"/>
                <w:szCs w:val="18"/>
                <w:lang w:eastAsia="da-DK"/>
              </w:rPr>
              <w:t>Betontrykstyrke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Overfladebehandling</w:t>
            </w:r>
          </w:p>
        </w:tc>
      </w:tr>
      <w:tr w:rsidR="002724F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724F8" w:rsidRPr="00DC0237" w:rsidRDefault="002724F8" w:rsidP="002724F8">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Tykkelse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i/>
                <w:color w:val="1D3175" w:themeColor="text2"/>
                <w:sz w:val="18"/>
                <w:szCs w:val="18"/>
                <w:lang w:eastAsia="da-DK"/>
              </w:rPr>
            </w:pPr>
            <w:r w:rsidRPr="002724F8">
              <w:rPr>
                <w:rFonts w:asciiTheme="minorHAnsi" w:eastAsia="Times New Roman" w:hAnsiTheme="minorHAnsi"/>
                <w:i/>
                <w:color w:val="1D3175" w:themeColor="text2"/>
                <w:sz w:val="18"/>
                <w:szCs w:val="18"/>
                <w:lang w:eastAsia="da-DK"/>
              </w:rPr>
              <w:t>Eksponeringsklasse (Miljøklasse)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F33537" w:rsidRDefault="002724F8" w:rsidP="002724F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Brandklasse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Overfladekrav</w:t>
            </w:r>
          </w:p>
        </w:tc>
      </w:tr>
      <w:tr w:rsidR="002724F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724F8" w:rsidRPr="00DC0237" w:rsidRDefault="002724F8" w:rsidP="002724F8">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Højde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F33537" w:rsidRDefault="002724F8" w:rsidP="002724F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Brandklasse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F33537" w:rsidRDefault="002724F8" w:rsidP="002724F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Brændbar(e) materialer</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Maks. stenstørrelse</w:t>
            </w: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36655A" w:rsidRDefault="00500FE8" w:rsidP="00500FE8">
            <w:pPr>
              <w:pStyle w:val="Ingenafstand"/>
              <w:rPr>
                <w:rFonts w:asciiTheme="minorHAnsi" w:eastAsia="Times New Roman" w:hAnsiTheme="minorHAnsi"/>
                <w:i/>
                <w:color w:val="1D3175" w:themeColor="text2"/>
                <w:sz w:val="18"/>
                <w:szCs w:val="18"/>
                <w:lang w:eastAsia="da-DK"/>
              </w:rPr>
            </w:pPr>
            <w:r w:rsidRPr="0036655A">
              <w:rPr>
                <w:rFonts w:asciiTheme="minorHAnsi" w:eastAsia="Times New Roman" w:hAnsiTheme="minorHAnsi"/>
                <w:i/>
                <w:color w:val="1D3175" w:themeColor="text2"/>
                <w:sz w:val="18"/>
                <w:szCs w:val="18"/>
                <w:lang w:eastAsia="da-DK"/>
              </w:rPr>
              <w:t>Er udvendig</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Brændbar(e) materialer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Flammespredning på overflade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2724F8" w:rsidRDefault="00500FE8" w:rsidP="00500FE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Enterprise</w:t>
            </w: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Flammespredning på overflade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Brandadskillende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Ingenafstand"/>
              <w:rPr>
                <w:rFonts w:asciiTheme="minorHAnsi" w:eastAsia="Times New Roman" w:hAnsiTheme="minorHAnsi"/>
                <w:strike/>
                <w:color w:val="C00000" w:themeColor="accent6"/>
                <w:sz w:val="18"/>
                <w:szCs w:val="18"/>
                <w:lang w:eastAsia="da-DK"/>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Brandadskillende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U-værdi</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Ingenafstand"/>
              <w:rPr>
                <w:rFonts w:asciiTheme="minorHAnsi" w:eastAsia="Times New Roman" w:hAnsiTheme="minorHAnsi"/>
                <w:strike/>
                <w:color w:val="C00000" w:themeColor="accent6"/>
                <w:sz w:val="18"/>
                <w:szCs w:val="18"/>
                <w:lang w:eastAsia="da-DK"/>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U-værdi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Blyækvivalent</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Blyækvivalent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Luftlydsisolering</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Luftlydsisolering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Trinlydsisolering</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Trinlydsisolering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Pr>
                <w:rFonts w:asciiTheme="minorHAnsi" w:eastAsia="Times New Roman" w:hAnsiTheme="minorHAnsi"/>
                <w:i/>
                <w:color w:val="1D3175" w:themeColor="text2"/>
                <w:sz w:val="18"/>
                <w:szCs w:val="18"/>
                <w:lang w:eastAsia="da-DK"/>
              </w:rPr>
              <w:t>Bygningsnummer</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Byggepladszone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bl>
    <w:p w:rsidR="00C917D0" w:rsidRPr="00DC0237" w:rsidRDefault="00C917D0" w:rsidP="00C917D0">
      <w:pPr>
        <w:pStyle w:val="Overskrift2"/>
        <w:numPr>
          <w:ilvl w:val="0"/>
          <w:numId w:val="0"/>
        </w:numPr>
        <w:ind w:left="851" w:hanging="851"/>
      </w:pPr>
      <w:bookmarkStart w:id="41" w:name="_Toc144113212"/>
      <w:r w:rsidRPr="00DC0237">
        <w:lastRenderedPageBreak/>
        <w:t>[</w:t>
      </w:r>
      <w:r w:rsidR="00DC0237" w:rsidRPr="00DC0237">
        <w:t>K09_</w:t>
      </w:r>
      <w:r w:rsidR="00325C14">
        <w:t>M999</w:t>
      </w:r>
      <w:r w:rsidRPr="00DC0237">
        <w:t>] Konstruktion, Betonbjælke</w:t>
      </w:r>
      <w:bookmarkEnd w:id="41"/>
    </w:p>
    <w:tbl>
      <w:tblPr>
        <w:tblW w:w="13530" w:type="dxa"/>
        <w:tblInd w:w="-65" w:type="dxa"/>
        <w:tblCellMar>
          <w:left w:w="70" w:type="dxa"/>
          <w:right w:w="70" w:type="dxa"/>
        </w:tblCellMar>
        <w:tblLook w:val="04A0" w:firstRow="1" w:lastRow="0" w:firstColumn="1" w:lastColumn="0" w:noHBand="0" w:noVBand="1"/>
      </w:tblPr>
      <w:tblGrid>
        <w:gridCol w:w="2758"/>
        <w:gridCol w:w="2693"/>
        <w:gridCol w:w="2693"/>
        <w:gridCol w:w="1396"/>
        <w:gridCol w:w="1297"/>
        <w:gridCol w:w="2693"/>
      </w:tblGrid>
      <w:tr w:rsidR="00000D7B" w:rsidRPr="00DC0237" w:rsidTr="00C0038C">
        <w:trPr>
          <w:trHeight w:val="283"/>
        </w:trPr>
        <w:tc>
          <w:tcPr>
            <w:tcW w:w="9540"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tcPr>
          <w:p w:rsidR="00000D7B" w:rsidRPr="00DC0237" w:rsidRDefault="00000D7B" w:rsidP="00C0038C">
            <w:pPr>
              <w:pStyle w:val="Ingenafstand"/>
              <w:rPr>
                <w:rFonts w:asciiTheme="minorHAnsi" w:eastAsia="Times New Roman" w:hAnsiTheme="minorHAnsi"/>
                <w:b/>
                <w:sz w:val="24"/>
                <w:lang w:eastAsia="da-DK"/>
              </w:rPr>
            </w:pPr>
            <w:r w:rsidRPr="00DC0237">
              <w:rPr>
                <w:rFonts w:asciiTheme="minorHAnsi" w:hAnsiTheme="minorHAnsi"/>
                <w:sz w:val="18"/>
              </w:rPr>
              <w:t>Gælder for pladsstøbt og præfabrikeret betonbjælker</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000D7B" w:rsidRPr="00DC0237" w:rsidRDefault="00000D7B" w:rsidP="00C0038C">
            <w:pPr>
              <w:pStyle w:val="Ingenafstand"/>
              <w:rPr>
                <w:rFonts w:asciiTheme="minorHAnsi" w:eastAsia="Times New Roman" w:hAnsiTheme="minorHAnsi"/>
                <w:b/>
                <w:sz w:val="18"/>
                <w:lang w:eastAsia="da-DK"/>
              </w:rPr>
            </w:pPr>
            <w:r w:rsidRPr="00DC0237">
              <w:rPr>
                <w:rFonts w:asciiTheme="minorHAnsi" w:eastAsia="Times New Roman" w:hAnsiTheme="minorHAnsi"/>
                <w:b/>
                <w:sz w:val="18"/>
                <w:lang w:eastAsia="da-DK"/>
              </w:rPr>
              <w:t>Versionsdato</w:t>
            </w:r>
          </w:p>
        </w:tc>
        <w:sdt>
          <w:sdtPr>
            <w:rPr>
              <w:rFonts w:asciiTheme="minorHAnsi" w:hAnsiTheme="minorHAnsi"/>
              <w:sz w:val="18"/>
            </w:rPr>
            <w:id w:val="-2065092573"/>
            <w:placeholder>
              <w:docPart w:val="D4B8D58EA87D4AAE92485B44C1390E65"/>
            </w:placeholder>
            <w:date w:fullDate="2021-09-10T00:00:00Z">
              <w:dateFormat w:val="dd-MM-yyyy"/>
              <w:lid w:val="da-DK"/>
              <w:storeMappedDataAs w:val="dateTime"/>
              <w:calendar w:val="gregorian"/>
            </w:date>
          </w:sdtPr>
          <w:sdtEndPr/>
          <w:sdtContent>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000D7B" w:rsidRPr="00DC0237" w:rsidRDefault="00000D7B" w:rsidP="00C0038C">
                <w:pPr>
                  <w:pStyle w:val="Ingenafstand"/>
                  <w:rPr>
                    <w:rFonts w:asciiTheme="minorHAnsi" w:eastAsia="Times New Roman" w:hAnsiTheme="minorHAnsi"/>
                    <w:b/>
                    <w:sz w:val="18"/>
                    <w:lang w:eastAsia="da-DK"/>
                  </w:rPr>
                </w:pPr>
                <w:r w:rsidRPr="00DC0237">
                  <w:rPr>
                    <w:rFonts w:asciiTheme="minorHAnsi" w:hAnsiTheme="minorHAnsi"/>
                    <w:sz w:val="18"/>
                  </w:rPr>
                  <w:t>10-09-2021</w:t>
                </w:r>
              </w:p>
            </w:tc>
          </w:sdtContent>
        </w:sdt>
      </w:tr>
      <w:tr w:rsidR="00000D7B" w:rsidRPr="00DC0237" w:rsidTr="00C0038C">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000D7B" w:rsidRPr="00DC0237" w:rsidRDefault="00000D7B" w:rsidP="00C0038C">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100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000D7B" w:rsidRPr="00DC0237" w:rsidRDefault="00000D7B" w:rsidP="00C0038C">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200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000D7B" w:rsidRPr="00DC0237" w:rsidRDefault="00000D7B" w:rsidP="00C0038C">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300 DK</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000D7B" w:rsidRPr="00DC0237" w:rsidRDefault="00000D7B" w:rsidP="00C0038C">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325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000D7B" w:rsidRPr="00DC0237" w:rsidRDefault="00000D7B" w:rsidP="00C0038C">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400 DK</w:t>
            </w:r>
          </w:p>
        </w:tc>
      </w:tr>
      <w:tr w:rsidR="00000D7B" w:rsidRPr="00DC0237" w:rsidTr="00C0038C">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000D7B" w:rsidRPr="00DC0237" w:rsidRDefault="00000D7B" w:rsidP="00C0038C">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LOR 400</w:t>
            </w:r>
          </w:p>
        </w:tc>
      </w:tr>
      <w:tr w:rsidR="00000D7B" w:rsidRPr="00DC0237" w:rsidTr="00C0038C">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ANTAGET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FORVENTET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FASTLAGT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000D7B" w:rsidRPr="00DC0237" w:rsidRDefault="00000D7B"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 DETALJERET</w:t>
            </w:r>
          </w:p>
        </w:tc>
      </w:tr>
      <w:tr w:rsidR="00000D7B" w:rsidRPr="00DC0237" w:rsidTr="00C0038C">
        <w:trPr>
          <w:trHeight w:val="1134"/>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000D7B" w:rsidRPr="00DC0237" w:rsidRDefault="00000D7B" w:rsidP="00000D7B">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0D7B" w:rsidRPr="00DC0237" w:rsidRDefault="00000D7B" w:rsidP="00000D7B">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Bjælker defineres på forventet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0D7B" w:rsidRPr="00DC0237" w:rsidRDefault="00000D7B" w:rsidP="00000D7B">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xml:space="preserve">Bjælker defineres på fastlagt niveau for geometri, </w:t>
            </w:r>
          </w:p>
          <w:p w:rsidR="00000D7B" w:rsidRPr="00DC0237" w:rsidRDefault="00000D7B" w:rsidP="00000D7B">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0D7B" w:rsidRPr="00DC0237" w:rsidRDefault="00000D7B" w:rsidP="00000D7B">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xml:space="preserve">Bjælker defineres på endeligt niveau for geometri, </w:t>
            </w:r>
          </w:p>
          <w:p w:rsidR="00000D7B" w:rsidRPr="00DC0237" w:rsidRDefault="00000D7B" w:rsidP="00000D7B">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000D7B" w:rsidRPr="00DC0237" w:rsidRDefault="00000D7B" w:rsidP="00000D7B">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xml:space="preserve">Bjælker defineres på endelig detaljeret niveau </w:t>
            </w:r>
          </w:p>
          <w:p w:rsidR="00000D7B" w:rsidRPr="00DC0237" w:rsidRDefault="00000D7B" w:rsidP="00000D7B">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for geometri, placering og tilhørende egenskabsdata i henhold til faktiske produktvalg</w:t>
            </w:r>
            <w:r w:rsidRPr="00DC0237">
              <w:rPr>
                <w:rFonts w:asciiTheme="minorHAnsi" w:eastAsia="Times New Roman" w:hAnsiTheme="minorHAnsi" w:cs="Tahoma"/>
                <w:color w:val="1D3175" w:themeColor="text2"/>
                <w:sz w:val="18"/>
                <w:szCs w:val="20"/>
                <w:lang w:eastAsia="da-DK"/>
              </w:rPr>
              <w:t>.</w:t>
            </w:r>
          </w:p>
        </w:tc>
      </w:tr>
      <w:tr w:rsidR="00000D7B" w:rsidRPr="00DC0237" w:rsidTr="00C0038C">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000D7B">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000D7B">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000D7B">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000D7B">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000D7B" w:rsidRPr="00DC0237" w:rsidRDefault="00000D7B" w:rsidP="00000D7B">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LOG 400</w:t>
            </w:r>
          </w:p>
        </w:tc>
      </w:tr>
      <w:tr w:rsidR="00000D7B" w:rsidRPr="00DC0237" w:rsidTr="00C0038C">
        <w:trPr>
          <w:trHeight w:val="28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000D7B">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FORSLAGSNIVEAU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000D7B">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GENERISK 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000D7B">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TYPE-NIVEAU</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000D7B">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DETALJERET TYPE-NIVEAU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000D7B" w:rsidRPr="00DC0237" w:rsidRDefault="00000D7B" w:rsidP="00000D7B">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PRODUKTIONSNIVEAU</w:t>
            </w:r>
          </w:p>
        </w:tc>
      </w:tr>
      <w:tr w:rsidR="00000D7B" w:rsidRPr="00DC0237" w:rsidTr="00C0038C">
        <w:trPr>
          <w:trHeight w:val="2270"/>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tcPr>
          <w:p w:rsidR="00000D7B" w:rsidRPr="00DC0237" w:rsidRDefault="00000D7B" w:rsidP="00000D7B">
            <w:pPr>
              <w:pStyle w:val="Ingenafstand"/>
              <w:rPr>
                <w:rFonts w:asciiTheme="minorHAnsi" w:eastAsia="Times New Roman" w:hAnsiTheme="minorHAnsi" w:cs="Times New Roman"/>
                <w:noProof/>
                <w:color w:val="222B35"/>
                <w:sz w:val="18"/>
                <w:szCs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000D7B" w:rsidRPr="00DC0237" w:rsidRDefault="00000D7B" w:rsidP="00000D7B">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811840" behindDoc="0" locked="0" layoutInCell="1" allowOverlap="1" wp14:anchorId="512F7CE1" wp14:editId="25D6B303">
                  <wp:simplePos x="0" y="0"/>
                  <wp:positionH relativeFrom="column">
                    <wp:posOffset>17292</wp:posOffset>
                  </wp:positionH>
                  <wp:positionV relativeFrom="paragraph">
                    <wp:posOffset>172026</wp:posOffset>
                  </wp:positionV>
                  <wp:extent cx="1580952" cy="1076190"/>
                  <wp:effectExtent l="0" t="0" r="635" b="0"/>
                  <wp:wrapNone/>
                  <wp:docPr id="439" name="Billed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0952" cy="1076190"/>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000D7B" w:rsidRPr="00DC0237" w:rsidRDefault="00000D7B" w:rsidP="00000D7B">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812864" behindDoc="0" locked="0" layoutInCell="1" allowOverlap="1" wp14:anchorId="389E2EEA" wp14:editId="277AA306">
                  <wp:simplePos x="0" y="0"/>
                  <wp:positionH relativeFrom="column">
                    <wp:posOffset>19198</wp:posOffset>
                  </wp:positionH>
                  <wp:positionV relativeFrom="paragraph">
                    <wp:posOffset>235822</wp:posOffset>
                  </wp:positionV>
                  <wp:extent cx="1552381" cy="1066667"/>
                  <wp:effectExtent l="0" t="0" r="0" b="635"/>
                  <wp:wrapNone/>
                  <wp:docPr id="440" name="Billed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52381" cy="1066667"/>
                          </a:xfrm>
                          <a:prstGeom prst="rect">
                            <a:avLst/>
                          </a:prstGeom>
                        </pic:spPr>
                      </pic:pic>
                    </a:graphicData>
                  </a:graphic>
                </wp:anchor>
              </w:drawing>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000D7B" w:rsidRPr="00DC0237" w:rsidRDefault="00000D7B" w:rsidP="00000D7B">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813888" behindDoc="0" locked="0" layoutInCell="1" allowOverlap="1" wp14:anchorId="26CCD2C1" wp14:editId="1ABE0B16">
                  <wp:simplePos x="0" y="0"/>
                  <wp:positionH relativeFrom="column">
                    <wp:posOffset>-10382</wp:posOffset>
                  </wp:positionH>
                  <wp:positionV relativeFrom="paragraph">
                    <wp:posOffset>257086</wp:posOffset>
                  </wp:positionV>
                  <wp:extent cx="1666667" cy="1009524"/>
                  <wp:effectExtent l="0" t="0" r="0" b="635"/>
                  <wp:wrapNone/>
                  <wp:docPr id="441" name="Billed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66667" cy="1009524"/>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000D7B" w:rsidRPr="00DC0237" w:rsidRDefault="00000D7B" w:rsidP="00000D7B">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814912" behindDoc="0" locked="0" layoutInCell="1" allowOverlap="1" wp14:anchorId="07BBFDB9" wp14:editId="5201548F">
                  <wp:simplePos x="0" y="0"/>
                  <wp:positionH relativeFrom="column">
                    <wp:posOffset>32842</wp:posOffset>
                  </wp:positionH>
                  <wp:positionV relativeFrom="paragraph">
                    <wp:posOffset>299395</wp:posOffset>
                  </wp:positionV>
                  <wp:extent cx="1605516" cy="985203"/>
                  <wp:effectExtent l="0" t="0" r="0" b="5715"/>
                  <wp:wrapNone/>
                  <wp:docPr id="442" name="Billed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5516" cy="985203"/>
                          </a:xfrm>
                          <a:prstGeom prst="rect">
                            <a:avLst/>
                          </a:prstGeom>
                        </pic:spPr>
                      </pic:pic>
                    </a:graphicData>
                  </a:graphic>
                  <wp14:sizeRelH relativeFrom="margin">
                    <wp14:pctWidth>0</wp14:pctWidth>
                  </wp14:sizeRelH>
                  <wp14:sizeRelV relativeFrom="margin">
                    <wp14:pctHeight>0</wp14:pctHeight>
                  </wp14:sizeRelV>
                </wp:anchor>
              </w:drawing>
            </w:r>
          </w:p>
        </w:tc>
      </w:tr>
      <w:tr w:rsidR="00000D7B" w:rsidRPr="00DC0237" w:rsidTr="00C0038C">
        <w:trPr>
          <w:trHeight w:val="187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hideMark/>
          </w:tcPr>
          <w:p w:rsidR="00000D7B" w:rsidRPr="00DC0237" w:rsidRDefault="00000D7B" w:rsidP="00000D7B">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0D7B" w:rsidRPr="00DC0237" w:rsidRDefault="00000D7B" w:rsidP="00000D7B">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Bjælker modelleres som generiske objekter i maks</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ydre kontur opdelt på overordnede typer.</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0D7B" w:rsidRPr="00DC0237" w:rsidRDefault="00000D7B" w:rsidP="00000D7B">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Bjælker modelleres med angivelse af større huller til hovedgennemføringer for installationer</w:t>
            </w:r>
            <w:r w:rsidRPr="00DC0237">
              <w:rPr>
                <w:rFonts w:asciiTheme="minorHAnsi" w:eastAsia="Times New Roman" w:hAnsiTheme="minorHAnsi" w:cs="Tahoma"/>
                <w:color w:val="1D3175" w:themeColor="text2"/>
                <w:sz w:val="18"/>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0D7B" w:rsidRPr="00DC0237" w:rsidRDefault="00000D7B" w:rsidP="00000D7B">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Bjælker modelleres i producerbare længder med konsoller og huller til gennemføringer for installationer</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000D7B" w:rsidRPr="00DC0237" w:rsidRDefault="00000D7B" w:rsidP="00000D7B">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xml:space="preserve">Bjælker modelleres i produktionslængde, med konsoller, huller til gennemføringer for </w:t>
            </w:r>
          </w:p>
          <w:p w:rsidR="00000D7B" w:rsidRPr="00DC0237" w:rsidRDefault="00000D7B" w:rsidP="00000D7B">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installationer, samlinger, armering inkl</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st</w:t>
            </w:r>
            <w:r w:rsidRPr="00DC0237">
              <w:rPr>
                <w:rFonts w:asciiTheme="minorHAnsi" w:eastAsia="Times New Roman" w:hAnsiTheme="minorHAnsi" w:cs="Futura LtCn BT"/>
                <w:color w:val="1D3175" w:themeColor="text2"/>
                <w:sz w:val="18"/>
                <w:lang w:eastAsia="da-DK"/>
              </w:rPr>
              <w:t>ø</w:t>
            </w:r>
            <w:r w:rsidRPr="00DC0237">
              <w:rPr>
                <w:rFonts w:asciiTheme="minorHAnsi" w:eastAsia="Times New Roman" w:hAnsiTheme="minorHAnsi"/>
                <w:color w:val="1D3175" w:themeColor="text2"/>
                <w:sz w:val="18"/>
                <w:lang w:eastAsia="da-DK"/>
              </w:rPr>
              <w:t xml:space="preserve">d, monteringsjern, affasninger, </w:t>
            </w:r>
            <w:proofErr w:type="spellStart"/>
            <w:r w:rsidRPr="00DC0237">
              <w:rPr>
                <w:rFonts w:asciiTheme="minorHAnsi" w:eastAsia="Times New Roman" w:hAnsiTheme="minorHAnsi"/>
                <w:color w:val="1D3175" w:themeColor="text2"/>
                <w:sz w:val="18"/>
                <w:lang w:eastAsia="da-DK"/>
              </w:rPr>
              <w:t>inserts</w:t>
            </w:r>
            <w:proofErr w:type="spellEnd"/>
            <w:r w:rsidRPr="00DC0237">
              <w:rPr>
                <w:rFonts w:asciiTheme="minorHAnsi" w:eastAsia="Times New Roman" w:hAnsiTheme="minorHAnsi"/>
                <w:color w:val="1D3175" w:themeColor="text2"/>
                <w:sz w:val="18"/>
                <w:lang w:eastAsia="da-DK"/>
              </w:rPr>
              <w:t xml:space="preserve"> og plader</w:t>
            </w:r>
            <w:r w:rsidRPr="00DC0237">
              <w:rPr>
                <w:rFonts w:asciiTheme="minorHAnsi" w:eastAsia="Times New Roman" w:hAnsiTheme="minorHAnsi" w:cs="Tahoma"/>
                <w:color w:val="1D3175" w:themeColor="text2"/>
                <w:sz w:val="18"/>
                <w:lang w:eastAsia="da-DK"/>
              </w:rPr>
              <w:t>.</w:t>
            </w:r>
          </w:p>
        </w:tc>
      </w:tr>
      <w:tr w:rsidR="00000D7B" w:rsidRPr="00DC0237" w:rsidTr="00C0038C">
        <w:trPr>
          <w:trHeight w:val="283"/>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000D7B" w:rsidRPr="00DC0237" w:rsidRDefault="00000D7B" w:rsidP="00000D7B">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9.6 MÆNGDEFORTEGNELSE</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bottom"/>
            <w:hideMark/>
          </w:tcPr>
          <w:p w:rsidR="00000D7B" w:rsidRPr="00DC0237" w:rsidRDefault="00000D7B" w:rsidP="00000D7B">
            <w:pPr>
              <w:spacing w:after="0"/>
              <w:outlineLvl w:val="0"/>
              <w:rPr>
                <w:rFonts w:eastAsia="Times New Roman" w:cs="Times New Roman"/>
                <w:b/>
                <w:color w:val="1D3175" w:themeColor="text2"/>
                <w:sz w:val="20"/>
                <w:szCs w:val="20"/>
                <w:lang w:eastAsia="da-DK"/>
              </w:rPr>
            </w:pPr>
            <w:r w:rsidRPr="00DC0237">
              <w:rPr>
                <w:rFonts w:eastAsia="Times New Roman" w:cs="Times New Roman"/>
                <w:b/>
                <w:color w:val="1D3175" w:themeColor="text2"/>
                <w:sz w:val="20"/>
                <w:szCs w:val="20"/>
                <w:lang w:eastAsia="da-DK"/>
              </w:rPr>
              <w:t> </w:t>
            </w:r>
          </w:p>
        </w:tc>
      </w:tr>
      <w:tr w:rsidR="00000D7B" w:rsidRPr="00DC0237" w:rsidTr="00C0038C">
        <w:trPr>
          <w:trHeight w:val="285"/>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000D7B">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000D7B">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000D7B">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000D7B">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000D7B" w:rsidRPr="00DC0237" w:rsidRDefault="00000D7B" w:rsidP="00000D7B">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r>
      <w:tr w:rsidR="00000D7B" w:rsidRPr="00DC0237" w:rsidTr="00C0038C">
        <w:trPr>
          <w:trHeight w:val="285"/>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000D7B" w:rsidRPr="00DC0237" w:rsidRDefault="00000D7B" w:rsidP="00000D7B">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000D7B" w:rsidRPr="00DC0237" w:rsidRDefault="00000D7B" w:rsidP="00000D7B">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000D7B" w:rsidRPr="00DC0237" w:rsidRDefault="00000D7B" w:rsidP="00000D7B">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000D7B" w:rsidRPr="00DC0237" w:rsidRDefault="00000D7B" w:rsidP="00000D7B">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bottom"/>
            <w:hideMark/>
          </w:tcPr>
          <w:p w:rsidR="00000D7B" w:rsidRPr="00DC0237" w:rsidRDefault="00000D7B" w:rsidP="00000D7B">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r>
      <w:tr w:rsidR="00000D7B" w:rsidRPr="00DC0237" w:rsidTr="00C0038C">
        <w:trPr>
          <w:trHeight w:val="285"/>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000D7B">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lastRenderedPageBreak/>
              <w:t>LOI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000D7B">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000D7B">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000D7B">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000D7B" w:rsidRPr="00DC0237" w:rsidRDefault="00000D7B" w:rsidP="00000D7B">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LOI 400</w:t>
            </w:r>
          </w:p>
        </w:tc>
      </w:tr>
      <w:tr w:rsidR="003C747D" w:rsidRPr="00DC0237" w:rsidTr="00C0038C">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9.1 KLASSIFIKATION</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3C747D" w:rsidRPr="00DC0237" w:rsidTr="00C0038C">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sidRPr="0036655A">
              <w:rPr>
                <w:b/>
                <w:color w:val="1D3175" w:themeColor="text2"/>
                <w:sz w:val="18"/>
                <w:szCs w:val="18"/>
              </w:rPr>
              <w:t>Klassifikationskode version</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r w:rsidRPr="00F33537">
              <w:rPr>
                <w:color w:val="1D3175" w:themeColor="text2"/>
                <w:sz w:val="18"/>
                <w:szCs w:val="18"/>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sz w:val="18"/>
                <w:szCs w:val="18"/>
              </w:rPr>
            </w:pPr>
            <w:r w:rsidRPr="00DC0237">
              <w:rPr>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Topnode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Klassekode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Klassenavn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Klassifikation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i/>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cs="Times New Roman"/>
                <w:b/>
                <w:bCs/>
                <w:i/>
                <w:color w:val="1D3175" w:themeColor="text2"/>
                <w:szCs w:val="20"/>
                <w:lang w:eastAsia="da-DK"/>
              </w:rPr>
            </w:pPr>
            <w:r w:rsidRPr="00DC0237">
              <w:rPr>
                <w:rFonts w:asciiTheme="minorHAnsi" w:eastAsia="Times New Roman" w:hAnsiTheme="minorHAnsi"/>
                <w:b/>
                <w:i/>
                <w:color w:val="1D3175" w:themeColor="text2"/>
                <w:lang w:eastAsia="da-DK"/>
              </w:rPr>
              <w:t>9.4 DIGITAL PROJEKTERING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2724F8" w:rsidRPr="00DC0237" w:rsidTr="00C0038C">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724F8" w:rsidRPr="00DC0237" w:rsidRDefault="002724F8" w:rsidP="002724F8">
            <w:pPr>
              <w:pStyle w:val="Tabel"/>
              <w:rPr>
                <w:color w:val="1D3175" w:themeColor="text2"/>
                <w:sz w:val="18"/>
                <w:szCs w:val="18"/>
              </w:rPr>
            </w:pPr>
            <w:r w:rsidRPr="00DC0237">
              <w:rPr>
                <w:color w:val="1D3175" w:themeColor="text2"/>
                <w:sz w:val="18"/>
                <w:szCs w:val="18"/>
              </w:rPr>
              <w:t> </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Typenavn</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DC0237" w:rsidRDefault="002724F8" w:rsidP="002724F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DC0237" w:rsidRDefault="002724F8" w:rsidP="002724F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tcPr>
          <w:p w:rsidR="002724F8" w:rsidRPr="00DC0237" w:rsidRDefault="002724F8" w:rsidP="002724F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r>
      <w:tr w:rsidR="002724F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724F8" w:rsidRPr="00DC0237" w:rsidRDefault="002724F8" w:rsidP="002724F8">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Længde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i/>
                <w:color w:val="1D3175" w:themeColor="text2"/>
                <w:sz w:val="18"/>
                <w:szCs w:val="18"/>
                <w:lang w:eastAsia="da-DK"/>
              </w:rPr>
            </w:pPr>
            <w:r w:rsidRPr="002724F8">
              <w:rPr>
                <w:rFonts w:asciiTheme="minorHAnsi" w:eastAsia="Times New Roman" w:hAnsiTheme="minorHAnsi"/>
                <w:i/>
                <w:color w:val="50AC30" w:themeColor="accent3"/>
                <w:sz w:val="18"/>
                <w:szCs w:val="18"/>
                <w:lang w:eastAsia="da-DK"/>
              </w:rPr>
              <w:t>Lastbærende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DC0237" w:rsidRDefault="002724F8" w:rsidP="002724F8">
            <w:pPr>
              <w:pStyle w:val="Ingenafstand"/>
              <w:rPr>
                <w:rFonts w:asciiTheme="minorHAnsi" w:eastAsia="Times New Roman" w:hAnsiTheme="minorHAnsi"/>
                <w:color w:val="1D3175" w:themeColor="text2"/>
                <w:sz w:val="18"/>
                <w:szCs w:val="18"/>
                <w:lang w:eastAsia="da-DK"/>
              </w:rPr>
            </w:pPr>
            <w:r w:rsidRPr="002724F8">
              <w:rPr>
                <w:rFonts w:asciiTheme="minorHAnsi" w:eastAsia="Times New Roman" w:hAnsiTheme="minorHAnsi"/>
                <w:b/>
                <w:color w:val="50AC30" w:themeColor="accent3"/>
                <w:sz w:val="18"/>
                <w:szCs w:val="18"/>
                <w:lang w:eastAsia="da-DK"/>
              </w:rPr>
              <w:t>Betontrykstyrke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Overfladebehandling</w:t>
            </w:r>
          </w:p>
        </w:tc>
      </w:tr>
      <w:tr w:rsidR="002724F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724F8" w:rsidRPr="00DC0237" w:rsidRDefault="002724F8" w:rsidP="002724F8">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Tykkelse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i/>
                <w:color w:val="1D3175" w:themeColor="text2"/>
                <w:sz w:val="18"/>
                <w:szCs w:val="18"/>
                <w:lang w:eastAsia="da-DK"/>
              </w:rPr>
            </w:pPr>
            <w:r w:rsidRPr="002724F8">
              <w:rPr>
                <w:rFonts w:asciiTheme="minorHAnsi" w:eastAsia="Times New Roman" w:hAnsiTheme="minorHAnsi"/>
                <w:i/>
                <w:color w:val="1D3175" w:themeColor="text2"/>
                <w:sz w:val="18"/>
                <w:szCs w:val="18"/>
                <w:lang w:eastAsia="da-DK"/>
              </w:rPr>
              <w:t>Eksponeringsklasse (Miljøklasse)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F33537" w:rsidRDefault="002724F8" w:rsidP="002724F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Brandklasse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Overfladekrav</w:t>
            </w:r>
          </w:p>
        </w:tc>
      </w:tr>
      <w:tr w:rsidR="002724F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724F8" w:rsidRPr="00DC0237" w:rsidRDefault="002724F8" w:rsidP="002724F8">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Højde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F33537" w:rsidRDefault="002724F8" w:rsidP="002724F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Brandklasse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F33537" w:rsidRDefault="002724F8" w:rsidP="002724F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Brændbar(e) materialer</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Maks. stenstørrelse</w:t>
            </w: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36655A" w:rsidRDefault="00500FE8" w:rsidP="00500FE8">
            <w:pPr>
              <w:pStyle w:val="Ingenafstand"/>
              <w:rPr>
                <w:rFonts w:asciiTheme="minorHAnsi" w:eastAsia="Times New Roman" w:hAnsiTheme="minorHAnsi"/>
                <w:i/>
                <w:color w:val="1D3175" w:themeColor="text2"/>
                <w:sz w:val="18"/>
                <w:szCs w:val="18"/>
                <w:lang w:eastAsia="da-DK"/>
              </w:rPr>
            </w:pPr>
            <w:r w:rsidRPr="0036655A">
              <w:rPr>
                <w:rFonts w:asciiTheme="minorHAnsi" w:eastAsia="Times New Roman" w:hAnsiTheme="minorHAnsi"/>
                <w:i/>
                <w:color w:val="1D3175" w:themeColor="text2"/>
                <w:sz w:val="18"/>
                <w:szCs w:val="18"/>
                <w:lang w:eastAsia="da-DK"/>
              </w:rPr>
              <w:t>Er udvendig</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Brændbar(e) materialer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Flammespredning på overflade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2724F8" w:rsidRDefault="00500FE8" w:rsidP="00500FE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Enterprise</w:t>
            </w: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Flammespredning på overflade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Ingenafstand"/>
              <w:rPr>
                <w:rFonts w:asciiTheme="minorHAnsi" w:eastAsia="Times New Roman" w:hAnsiTheme="minorHAnsi"/>
                <w:strike/>
                <w:color w:val="C00000" w:themeColor="accent6"/>
                <w:sz w:val="18"/>
                <w:szCs w:val="18"/>
                <w:lang w:eastAsia="da-DK"/>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Pr>
                <w:rFonts w:asciiTheme="minorHAnsi" w:eastAsia="Times New Roman" w:hAnsiTheme="minorHAnsi"/>
                <w:i/>
                <w:color w:val="1D3175" w:themeColor="text2"/>
                <w:sz w:val="18"/>
                <w:szCs w:val="18"/>
                <w:lang w:eastAsia="da-DK"/>
              </w:rPr>
              <w:t>Bygningsnummer</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Byggepladszone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Ingenafstand"/>
              <w:rPr>
                <w:rFonts w:asciiTheme="minorHAnsi" w:eastAsia="Times New Roman" w:hAnsiTheme="minorHAnsi"/>
                <w:strike/>
                <w:color w:val="C00000" w:themeColor="accent6"/>
                <w:sz w:val="18"/>
                <w:szCs w:val="18"/>
                <w:lang w:eastAsia="da-DK"/>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bl>
    <w:p w:rsidR="00C917D0" w:rsidRPr="00DC0237" w:rsidRDefault="00C917D0" w:rsidP="00C917D0">
      <w:pPr>
        <w:pStyle w:val="Overskrift2"/>
        <w:numPr>
          <w:ilvl w:val="0"/>
          <w:numId w:val="0"/>
        </w:numPr>
        <w:ind w:left="851" w:hanging="851"/>
      </w:pPr>
      <w:bookmarkStart w:id="42" w:name="_Toc144113213"/>
      <w:r w:rsidRPr="00DC0237">
        <w:lastRenderedPageBreak/>
        <w:t>[</w:t>
      </w:r>
      <w:r w:rsidR="00DC0237" w:rsidRPr="00DC0237">
        <w:t>K09_</w:t>
      </w:r>
      <w:r w:rsidR="00325C14">
        <w:t>M999</w:t>
      </w:r>
      <w:r w:rsidRPr="00DC0237">
        <w:t>] Konstruktion, Stålbjælke</w:t>
      </w:r>
      <w:bookmarkEnd w:id="42"/>
    </w:p>
    <w:tbl>
      <w:tblPr>
        <w:tblW w:w="13530" w:type="dxa"/>
        <w:tblInd w:w="-65" w:type="dxa"/>
        <w:tblCellMar>
          <w:left w:w="70" w:type="dxa"/>
          <w:right w:w="70" w:type="dxa"/>
        </w:tblCellMar>
        <w:tblLook w:val="04A0" w:firstRow="1" w:lastRow="0" w:firstColumn="1" w:lastColumn="0" w:noHBand="0" w:noVBand="1"/>
      </w:tblPr>
      <w:tblGrid>
        <w:gridCol w:w="2758"/>
        <w:gridCol w:w="2693"/>
        <w:gridCol w:w="2693"/>
        <w:gridCol w:w="1396"/>
        <w:gridCol w:w="1297"/>
        <w:gridCol w:w="2693"/>
      </w:tblGrid>
      <w:tr w:rsidR="00E94BC4" w:rsidRPr="00DC0237" w:rsidTr="00A05D6E">
        <w:trPr>
          <w:trHeight w:val="283"/>
        </w:trPr>
        <w:tc>
          <w:tcPr>
            <w:tcW w:w="9540"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tcPr>
          <w:p w:rsidR="00E94BC4" w:rsidRPr="00D07359" w:rsidRDefault="00D07359" w:rsidP="00A05D6E">
            <w:pPr>
              <w:pStyle w:val="Ingenafstand"/>
              <w:rPr>
                <w:rFonts w:asciiTheme="minorHAnsi" w:eastAsia="Times New Roman" w:hAnsiTheme="minorHAnsi"/>
                <w:b/>
                <w:sz w:val="18"/>
                <w:lang w:eastAsia="da-DK"/>
              </w:rPr>
            </w:pPr>
            <w:r w:rsidRPr="00D07359">
              <w:rPr>
                <w:sz w:val="18"/>
              </w:rPr>
              <w:t>Gælder for stålbjælker</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4BC4" w:rsidRPr="00DC0237" w:rsidRDefault="00E94BC4" w:rsidP="00A05D6E">
            <w:pPr>
              <w:pStyle w:val="Ingenafstand"/>
              <w:rPr>
                <w:rFonts w:asciiTheme="minorHAnsi" w:eastAsia="Times New Roman" w:hAnsiTheme="minorHAnsi"/>
                <w:b/>
                <w:sz w:val="18"/>
                <w:lang w:eastAsia="da-DK"/>
              </w:rPr>
            </w:pPr>
            <w:r w:rsidRPr="00DC0237">
              <w:rPr>
                <w:rFonts w:asciiTheme="minorHAnsi" w:eastAsia="Times New Roman" w:hAnsiTheme="minorHAnsi"/>
                <w:b/>
                <w:sz w:val="18"/>
                <w:lang w:eastAsia="da-DK"/>
              </w:rPr>
              <w:t>Versionsdato</w:t>
            </w:r>
          </w:p>
        </w:tc>
        <w:sdt>
          <w:sdtPr>
            <w:rPr>
              <w:rFonts w:asciiTheme="minorHAnsi" w:hAnsiTheme="minorHAnsi"/>
              <w:sz w:val="18"/>
            </w:rPr>
            <w:id w:val="-239341972"/>
            <w:placeholder>
              <w:docPart w:val="696DB4E2CC7C4829999DB1D4B7782D06"/>
            </w:placeholder>
            <w:date w:fullDate="2021-09-10T00:00:00Z">
              <w:dateFormat w:val="dd-MM-yyyy"/>
              <w:lid w:val="da-DK"/>
              <w:storeMappedDataAs w:val="dateTime"/>
              <w:calendar w:val="gregorian"/>
            </w:date>
          </w:sdtPr>
          <w:sdtEndPr/>
          <w:sdtContent>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4BC4" w:rsidRPr="00DC0237" w:rsidRDefault="00E94BC4" w:rsidP="00A05D6E">
                <w:pPr>
                  <w:pStyle w:val="Ingenafstand"/>
                  <w:rPr>
                    <w:rFonts w:asciiTheme="minorHAnsi" w:eastAsia="Times New Roman" w:hAnsiTheme="minorHAnsi"/>
                    <w:b/>
                    <w:sz w:val="18"/>
                    <w:lang w:eastAsia="da-DK"/>
                  </w:rPr>
                </w:pPr>
                <w:r w:rsidRPr="00DC0237">
                  <w:rPr>
                    <w:rFonts w:asciiTheme="minorHAnsi" w:hAnsiTheme="minorHAnsi"/>
                    <w:sz w:val="18"/>
                  </w:rPr>
                  <w:t>10-09-2021</w:t>
                </w:r>
              </w:p>
            </w:tc>
          </w:sdtContent>
        </w:sdt>
      </w:tr>
      <w:tr w:rsidR="00E94BC4"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100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200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300 DK</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325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400 DK</w:t>
            </w:r>
          </w:p>
        </w:tc>
      </w:tr>
      <w:tr w:rsidR="00E94BC4"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E94BC4" w:rsidRPr="00DC0237" w:rsidRDefault="00E94BC4" w:rsidP="00A05D6E">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LOR 400</w:t>
            </w:r>
          </w:p>
        </w:tc>
      </w:tr>
      <w:tr w:rsidR="00E94BC4"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ANTAGET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FORVENTET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FASTLAGT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 DETALJERET</w:t>
            </w:r>
          </w:p>
        </w:tc>
      </w:tr>
      <w:tr w:rsidR="00000D7B" w:rsidRPr="00DC0237" w:rsidTr="00A05D6E">
        <w:trPr>
          <w:trHeight w:val="1134"/>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000D7B" w:rsidRPr="00DC0237" w:rsidRDefault="00000D7B" w:rsidP="00000D7B">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0D7B" w:rsidRPr="00DC0237" w:rsidRDefault="00000D7B" w:rsidP="00000D7B">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Bjælker defineres på forventet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0D7B" w:rsidRPr="00DC0237" w:rsidRDefault="00000D7B" w:rsidP="00000D7B">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Bjælker defineres på fastlagt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0D7B" w:rsidRPr="00DC0237" w:rsidRDefault="00000D7B" w:rsidP="00000D7B">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Bjælker defineres på endeligt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000D7B" w:rsidRPr="00DC0237" w:rsidRDefault="00000D7B" w:rsidP="00000D7B">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Bjælker defineres på endelig detaljeret niveau for geometri, placering og tilhørende egenskabsdata i henhold til faktiske produktvalg</w:t>
            </w:r>
            <w:r w:rsidRPr="00DC0237">
              <w:rPr>
                <w:rFonts w:asciiTheme="minorHAnsi" w:eastAsia="Times New Roman" w:hAnsiTheme="minorHAnsi" w:cs="Tahoma"/>
                <w:color w:val="1D3175" w:themeColor="text2"/>
                <w:sz w:val="18"/>
                <w:szCs w:val="20"/>
                <w:lang w:eastAsia="da-DK"/>
              </w:rPr>
              <w:t>.</w:t>
            </w:r>
          </w:p>
        </w:tc>
      </w:tr>
      <w:tr w:rsidR="00000D7B"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000D7B">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000D7B">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000D7B">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000D7B">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000D7B" w:rsidRPr="00DC0237" w:rsidRDefault="00000D7B" w:rsidP="00000D7B">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LOG 400</w:t>
            </w:r>
          </w:p>
        </w:tc>
      </w:tr>
      <w:tr w:rsidR="00000D7B" w:rsidRPr="00DC0237" w:rsidTr="00A05D6E">
        <w:trPr>
          <w:trHeight w:val="28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000D7B">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FORSLAGSNIVEAU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000D7B">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GENERISK 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000D7B">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TYPE-NIVEAU</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000D7B">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DETALJERET TYPE-NIVEAU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000D7B" w:rsidRPr="00DC0237" w:rsidRDefault="00000D7B" w:rsidP="00000D7B">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PRODUKTIONSNIVEAU</w:t>
            </w:r>
          </w:p>
        </w:tc>
      </w:tr>
      <w:tr w:rsidR="00000D7B" w:rsidRPr="00DC0237" w:rsidTr="00A05D6E">
        <w:trPr>
          <w:trHeight w:val="2270"/>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tcPr>
          <w:p w:rsidR="00000D7B" w:rsidRPr="00DC0237" w:rsidRDefault="00000D7B" w:rsidP="00000D7B">
            <w:pPr>
              <w:pStyle w:val="Ingenafstand"/>
              <w:rPr>
                <w:rFonts w:asciiTheme="minorHAnsi" w:eastAsia="Times New Roman" w:hAnsiTheme="minorHAnsi" w:cs="Times New Roman"/>
                <w:noProof/>
                <w:color w:val="222B35"/>
                <w:sz w:val="18"/>
                <w:szCs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000D7B" w:rsidRPr="00DC0237" w:rsidRDefault="00000D7B" w:rsidP="00000D7B">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822080" behindDoc="0" locked="0" layoutInCell="1" allowOverlap="1" wp14:anchorId="4A1F39B4" wp14:editId="2AF57BB8">
                  <wp:simplePos x="0" y="0"/>
                  <wp:positionH relativeFrom="column">
                    <wp:posOffset>6660</wp:posOffset>
                  </wp:positionH>
                  <wp:positionV relativeFrom="paragraph">
                    <wp:posOffset>299617</wp:posOffset>
                  </wp:positionV>
                  <wp:extent cx="1584251" cy="800735"/>
                  <wp:effectExtent l="0" t="0" r="0" b="0"/>
                  <wp:wrapNone/>
                  <wp:docPr id="443" name="Billed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4251" cy="800735"/>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000D7B" w:rsidRPr="00DC0237" w:rsidRDefault="00000D7B" w:rsidP="00000D7B">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823104" behindDoc="0" locked="0" layoutInCell="1" allowOverlap="1" wp14:anchorId="269806B4" wp14:editId="3145FE75">
                  <wp:simplePos x="0" y="0"/>
                  <wp:positionH relativeFrom="column">
                    <wp:posOffset>7930</wp:posOffset>
                  </wp:positionH>
                  <wp:positionV relativeFrom="paragraph">
                    <wp:posOffset>320882</wp:posOffset>
                  </wp:positionV>
                  <wp:extent cx="1584251" cy="796551"/>
                  <wp:effectExtent l="0" t="0" r="0" b="3810"/>
                  <wp:wrapNone/>
                  <wp:docPr id="444" name="Billed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4251" cy="796551"/>
                          </a:xfrm>
                          <a:prstGeom prst="rect">
                            <a:avLst/>
                          </a:prstGeom>
                        </pic:spPr>
                      </pic:pic>
                    </a:graphicData>
                  </a:graphic>
                </wp:anchor>
              </w:drawing>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000D7B" w:rsidRPr="00DC0237" w:rsidRDefault="00000D7B" w:rsidP="00000D7B">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824128" behindDoc="0" locked="0" layoutInCell="1" allowOverlap="1" wp14:anchorId="653FAAE3" wp14:editId="568BC53E">
                  <wp:simplePos x="0" y="0"/>
                  <wp:positionH relativeFrom="column">
                    <wp:posOffset>41733</wp:posOffset>
                  </wp:positionH>
                  <wp:positionV relativeFrom="paragraph">
                    <wp:posOffset>331515</wp:posOffset>
                  </wp:positionV>
                  <wp:extent cx="1541721" cy="818767"/>
                  <wp:effectExtent l="0" t="0" r="1905" b="635"/>
                  <wp:wrapNone/>
                  <wp:docPr id="445" name="Billed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41721" cy="818767"/>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000D7B" w:rsidRPr="00DC0237" w:rsidRDefault="00000D7B" w:rsidP="00000D7B">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825152" behindDoc="0" locked="0" layoutInCell="1" allowOverlap="1" wp14:anchorId="4B1AC240" wp14:editId="5C9AEC36">
                  <wp:simplePos x="0" y="0"/>
                  <wp:positionH relativeFrom="column">
                    <wp:posOffset>1108</wp:posOffset>
                  </wp:positionH>
                  <wp:positionV relativeFrom="paragraph">
                    <wp:posOffset>331515</wp:posOffset>
                  </wp:positionV>
                  <wp:extent cx="1605516" cy="870029"/>
                  <wp:effectExtent l="0" t="0" r="0" b="6350"/>
                  <wp:wrapNone/>
                  <wp:docPr id="446" name="Billed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5516" cy="870029"/>
                          </a:xfrm>
                          <a:prstGeom prst="rect">
                            <a:avLst/>
                          </a:prstGeom>
                        </pic:spPr>
                      </pic:pic>
                    </a:graphicData>
                  </a:graphic>
                </wp:anchor>
              </w:drawing>
            </w:r>
          </w:p>
        </w:tc>
      </w:tr>
      <w:tr w:rsidR="00000D7B" w:rsidRPr="00DC0237" w:rsidTr="00A05D6E">
        <w:trPr>
          <w:trHeight w:val="187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hideMark/>
          </w:tcPr>
          <w:p w:rsidR="00000D7B" w:rsidRPr="00DC0237" w:rsidRDefault="00000D7B" w:rsidP="00000D7B">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0D7B" w:rsidRPr="00DC0237" w:rsidRDefault="00000D7B" w:rsidP="00000D7B">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Bjælker modelleres som generiske objekter i maks</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ydre kontur opdelt på overordnede typer</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0D7B" w:rsidRPr="00DC0237" w:rsidRDefault="00000D7B" w:rsidP="00000D7B">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Bjælker modelleres med angivelse af større huller for gennemføring af installationer</w:t>
            </w:r>
            <w:r w:rsidRPr="00DC0237">
              <w:rPr>
                <w:rFonts w:asciiTheme="minorHAnsi" w:eastAsia="Times New Roman" w:hAnsiTheme="minorHAnsi" w:cs="Tahoma"/>
                <w:color w:val="1D3175" w:themeColor="text2"/>
                <w:sz w:val="18"/>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0D7B" w:rsidRPr="00DC0237" w:rsidRDefault="00000D7B" w:rsidP="00000D7B">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Bjælker modelleres i producerbare længder med konsoller og huller til gennemføringer for installationer</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Brandisolering modelleres på undersiden af bjælken, hvor det er afgørende i forhold til tværfaglig koordinering</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000D7B" w:rsidRPr="00DC0237" w:rsidRDefault="00000D7B" w:rsidP="00000D7B">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Bjælker modelleres i profillængde for produktion med konsoller, huller til gennemføringer for installationer, bolte, samlingsplader, svejsesømme og brandisolering</w:t>
            </w:r>
            <w:r w:rsidRPr="00DC0237">
              <w:rPr>
                <w:rFonts w:asciiTheme="minorHAnsi" w:eastAsia="Times New Roman" w:hAnsiTheme="minorHAnsi" w:cs="Tahoma"/>
                <w:color w:val="1D3175" w:themeColor="text2"/>
                <w:sz w:val="18"/>
                <w:lang w:eastAsia="da-DK"/>
              </w:rPr>
              <w:t>.</w:t>
            </w:r>
          </w:p>
        </w:tc>
      </w:tr>
      <w:tr w:rsidR="00000D7B" w:rsidRPr="00DC0237" w:rsidTr="00C0038C">
        <w:trPr>
          <w:trHeight w:val="283"/>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000D7B" w:rsidRPr="00DC0237" w:rsidRDefault="00000D7B" w:rsidP="00000D7B">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9.6 MÆNGDEFORTEGNELSE</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bottom"/>
            <w:hideMark/>
          </w:tcPr>
          <w:p w:rsidR="00000D7B" w:rsidRPr="00DC0237" w:rsidRDefault="00000D7B" w:rsidP="00000D7B">
            <w:pPr>
              <w:spacing w:after="0"/>
              <w:outlineLvl w:val="0"/>
              <w:rPr>
                <w:rFonts w:eastAsia="Times New Roman" w:cs="Times New Roman"/>
                <w:b/>
                <w:color w:val="1D3175" w:themeColor="text2"/>
                <w:sz w:val="20"/>
                <w:szCs w:val="20"/>
                <w:lang w:eastAsia="da-DK"/>
              </w:rPr>
            </w:pPr>
            <w:r w:rsidRPr="00DC0237">
              <w:rPr>
                <w:rFonts w:eastAsia="Times New Roman" w:cs="Times New Roman"/>
                <w:b/>
                <w:color w:val="1D3175" w:themeColor="text2"/>
                <w:sz w:val="20"/>
                <w:szCs w:val="20"/>
                <w:lang w:eastAsia="da-DK"/>
              </w:rPr>
              <w:t> </w:t>
            </w:r>
          </w:p>
        </w:tc>
      </w:tr>
      <w:tr w:rsidR="00000D7B" w:rsidRPr="00DC0237" w:rsidTr="00C0038C">
        <w:trPr>
          <w:trHeight w:val="285"/>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000D7B">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000D7B">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000D7B">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000D7B" w:rsidRPr="00DC0237" w:rsidRDefault="00000D7B" w:rsidP="00000D7B">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000D7B" w:rsidRPr="00DC0237" w:rsidRDefault="00000D7B" w:rsidP="00000D7B">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r>
      <w:tr w:rsidR="00000D7B" w:rsidRPr="00DC0237" w:rsidTr="00C0038C">
        <w:trPr>
          <w:trHeight w:val="285"/>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000D7B" w:rsidRPr="00DC0237" w:rsidRDefault="00000D7B" w:rsidP="00000D7B">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000D7B" w:rsidRPr="00DC0237" w:rsidRDefault="00000D7B" w:rsidP="00000D7B">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000D7B" w:rsidRPr="00DC0237" w:rsidRDefault="00000D7B" w:rsidP="00000D7B">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000D7B" w:rsidRPr="00DC0237" w:rsidRDefault="00000D7B" w:rsidP="00000D7B">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bottom"/>
            <w:hideMark/>
          </w:tcPr>
          <w:p w:rsidR="00000D7B" w:rsidRPr="00DC0237" w:rsidRDefault="00000D7B" w:rsidP="00000D7B">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r>
      <w:tr w:rsidR="00000D7B" w:rsidRPr="00DC0237" w:rsidTr="00A05D6E">
        <w:trPr>
          <w:trHeight w:val="285"/>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000D7B">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lastRenderedPageBreak/>
              <w:t>LOI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000D7B">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000D7B">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000D7B" w:rsidRPr="00DC0237" w:rsidRDefault="00000D7B" w:rsidP="00000D7B">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000D7B" w:rsidRPr="00DC0237" w:rsidRDefault="00000D7B" w:rsidP="00000D7B">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LOI 400</w:t>
            </w:r>
          </w:p>
        </w:tc>
      </w:tr>
      <w:tr w:rsidR="003C747D" w:rsidRPr="00DC0237" w:rsidTr="00C0038C">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9.1 KLASSIFIKATION</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3C747D" w:rsidRPr="00DC0237" w:rsidTr="00C0038C">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sidRPr="0036655A">
              <w:rPr>
                <w:b/>
                <w:color w:val="1D3175" w:themeColor="text2"/>
                <w:sz w:val="18"/>
                <w:szCs w:val="18"/>
              </w:rPr>
              <w:t>Klassifikationskode version</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r w:rsidRPr="00F33537">
              <w:rPr>
                <w:color w:val="1D3175" w:themeColor="text2"/>
                <w:sz w:val="18"/>
                <w:szCs w:val="18"/>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sz w:val="18"/>
                <w:szCs w:val="18"/>
              </w:rPr>
            </w:pPr>
            <w:r w:rsidRPr="00DC0237">
              <w:rPr>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Topnode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Klassekode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Klassenavn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Klassifikation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i/>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cs="Times New Roman"/>
                <w:b/>
                <w:bCs/>
                <w:i/>
                <w:color w:val="1D3175" w:themeColor="text2"/>
                <w:szCs w:val="20"/>
                <w:lang w:eastAsia="da-DK"/>
              </w:rPr>
            </w:pPr>
            <w:r w:rsidRPr="00DC0237">
              <w:rPr>
                <w:rFonts w:asciiTheme="minorHAnsi" w:eastAsia="Times New Roman" w:hAnsiTheme="minorHAnsi"/>
                <w:b/>
                <w:i/>
                <w:color w:val="1D3175" w:themeColor="text2"/>
                <w:lang w:eastAsia="da-DK"/>
              </w:rPr>
              <w:t>9.4 DIGITAL PROJEKTERING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2724F8" w:rsidRPr="00DC0237" w:rsidTr="00C0038C">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724F8" w:rsidRPr="00DC0237" w:rsidRDefault="002724F8" w:rsidP="002724F8">
            <w:pPr>
              <w:pStyle w:val="Tabel"/>
              <w:rPr>
                <w:color w:val="1D3175" w:themeColor="text2"/>
                <w:sz w:val="18"/>
                <w:szCs w:val="18"/>
              </w:rPr>
            </w:pPr>
            <w:r w:rsidRPr="00DC0237">
              <w:rPr>
                <w:color w:val="1D3175" w:themeColor="text2"/>
                <w:sz w:val="18"/>
                <w:szCs w:val="18"/>
              </w:rPr>
              <w:t> </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Typenavn</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DC0237" w:rsidRDefault="002724F8" w:rsidP="002724F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DC0237" w:rsidRDefault="002724F8" w:rsidP="002724F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tcPr>
          <w:p w:rsidR="002724F8" w:rsidRPr="00DC0237" w:rsidRDefault="002724F8" w:rsidP="002724F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r>
      <w:tr w:rsidR="002724F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724F8" w:rsidRPr="00DC0237" w:rsidRDefault="002724F8" w:rsidP="002724F8">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Længde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i/>
                <w:color w:val="1D3175" w:themeColor="text2"/>
                <w:sz w:val="18"/>
                <w:szCs w:val="18"/>
                <w:lang w:eastAsia="da-DK"/>
              </w:rPr>
            </w:pPr>
            <w:r w:rsidRPr="002724F8">
              <w:rPr>
                <w:rFonts w:asciiTheme="minorHAnsi" w:eastAsia="Times New Roman" w:hAnsiTheme="minorHAnsi"/>
                <w:i/>
                <w:color w:val="50AC30" w:themeColor="accent3"/>
                <w:sz w:val="18"/>
                <w:szCs w:val="18"/>
                <w:lang w:eastAsia="da-DK"/>
              </w:rPr>
              <w:t>Lastbærende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DC0237" w:rsidRDefault="002724F8" w:rsidP="002724F8">
            <w:pPr>
              <w:pStyle w:val="Ingenafstand"/>
              <w:rPr>
                <w:rFonts w:asciiTheme="minorHAnsi" w:eastAsia="Times New Roman" w:hAnsiTheme="minorHAnsi"/>
                <w:color w:val="1D3175" w:themeColor="text2"/>
                <w:sz w:val="18"/>
                <w:szCs w:val="18"/>
                <w:lang w:eastAsia="da-DK"/>
              </w:rPr>
            </w:pPr>
            <w:r>
              <w:rPr>
                <w:rFonts w:asciiTheme="minorHAnsi" w:eastAsia="Times New Roman" w:hAnsiTheme="minorHAnsi"/>
                <w:b/>
                <w:color w:val="50AC30" w:themeColor="accent3"/>
                <w:sz w:val="18"/>
                <w:szCs w:val="18"/>
                <w:lang w:eastAsia="da-DK"/>
              </w:rPr>
              <w:t>Stålkvalitet</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Overfladebehandling</w:t>
            </w:r>
          </w:p>
        </w:tc>
      </w:tr>
      <w:tr w:rsidR="002724F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724F8" w:rsidRPr="00DC0237" w:rsidRDefault="002724F8" w:rsidP="002724F8">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Tykkelse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i/>
                <w:color w:val="1D3175" w:themeColor="text2"/>
                <w:sz w:val="18"/>
                <w:szCs w:val="18"/>
                <w:lang w:eastAsia="da-DK"/>
              </w:rPr>
            </w:pPr>
            <w:r w:rsidRPr="002724F8">
              <w:rPr>
                <w:rFonts w:asciiTheme="minorHAnsi" w:eastAsia="Times New Roman" w:hAnsiTheme="minorHAnsi"/>
                <w:i/>
                <w:color w:val="1D3175" w:themeColor="text2"/>
                <w:sz w:val="18"/>
                <w:szCs w:val="18"/>
                <w:lang w:eastAsia="da-DK"/>
              </w:rPr>
              <w:t>Eksponeringsklasse (Miljøklasse)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F33537" w:rsidRDefault="002724F8" w:rsidP="002724F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Brandklasse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Overfladekrav</w:t>
            </w:r>
          </w:p>
        </w:tc>
      </w:tr>
      <w:tr w:rsidR="002724F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724F8" w:rsidRPr="00DC0237" w:rsidRDefault="002724F8" w:rsidP="002724F8">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Højde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F33537" w:rsidRDefault="002724F8" w:rsidP="002724F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Brandklasse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F33537" w:rsidRDefault="002724F8" w:rsidP="002724F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Brændbar(e) materialer</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Maks. stenstørrelse</w:t>
            </w: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36655A" w:rsidRDefault="00500FE8" w:rsidP="00500FE8">
            <w:pPr>
              <w:pStyle w:val="Ingenafstand"/>
              <w:rPr>
                <w:rFonts w:asciiTheme="minorHAnsi" w:eastAsia="Times New Roman" w:hAnsiTheme="minorHAnsi"/>
                <w:i/>
                <w:color w:val="1D3175" w:themeColor="text2"/>
                <w:sz w:val="18"/>
                <w:szCs w:val="18"/>
                <w:lang w:eastAsia="da-DK"/>
              </w:rPr>
            </w:pPr>
            <w:r w:rsidRPr="0036655A">
              <w:rPr>
                <w:rFonts w:asciiTheme="minorHAnsi" w:eastAsia="Times New Roman" w:hAnsiTheme="minorHAnsi"/>
                <w:i/>
                <w:color w:val="1D3175" w:themeColor="text2"/>
                <w:sz w:val="18"/>
                <w:szCs w:val="18"/>
                <w:lang w:eastAsia="da-DK"/>
              </w:rPr>
              <w:t>Er udvendig</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Brændbar(e) materialer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Flammespredning på overflade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2724F8" w:rsidRDefault="00500FE8" w:rsidP="00500FE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Enterprise</w:t>
            </w: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Flammespredning på overflade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Ingenafstand"/>
              <w:rPr>
                <w:rFonts w:asciiTheme="minorHAnsi" w:eastAsia="Times New Roman" w:hAnsiTheme="minorHAnsi"/>
                <w:strike/>
                <w:color w:val="C00000" w:themeColor="accent6"/>
                <w:sz w:val="18"/>
                <w:szCs w:val="18"/>
                <w:lang w:eastAsia="da-DK"/>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Pr>
                <w:rFonts w:asciiTheme="minorHAnsi" w:eastAsia="Times New Roman" w:hAnsiTheme="minorHAnsi"/>
                <w:i/>
                <w:color w:val="1D3175" w:themeColor="text2"/>
                <w:sz w:val="18"/>
                <w:szCs w:val="18"/>
                <w:lang w:eastAsia="da-DK"/>
              </w:rPr>
              <w:t>Bygningsnummer</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Byggepladszone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Ingenafstand"/>
              <w:rPr>
                <w:rFonts w:asciiTheme="minorHAnsi" w:eastAsia="Times New Roman" w:hAnsiTheme="minorHAnsi"/>
                <w:strike/>
                <w:color w:val="C00000" w:themeColor="accent6"/>
                <w:sz w:val="18"/>
                <w:szCs w:val="18"/>
                <w:lang w:eastAsia="da-DK"/>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bl>
    <w:p w:rsidR="003A510B" w:rsidRDefault="003A510B" w:rsidP="003A510B">
      <w:pPr>
        <w:pStyle w:val="Overskrift2"/>
        <w:numPr>
          <w:ilvl w:val="0"/>
          <w:numId w:val="0"/>
        </w:numPr>
        <w:ind w:left="851" w:hanging="851"/>
      </w:pPr>
      <w:bookmarkStart w:id="43" w:name="_Toc144113214"/>
      <w:r>
        <w:lastRenderedPageBreak/>
        <w:t>[K99_</w:t>
      </w:r>
      <w:r w:rsidR="00325C14">
        <w:t>M999</w:t>
      </w:r>
      <w:r>
        <w:t>] Tværfagligt, Reces- og hulobjekter</w:t>
      </w:r>
      <w:bookmarkEnd w:id="43"/>
    </w:p>
    <w:tbl>
      <w:tblPr>
        <w:tblW w:w="13530" w:type="dxa"/>
        <w:tblInd w:w="-65" w:type="dxa"/>
        <w:tblCellMar>
          <w:left w:w="70" w:type="dxa"/>
          <w:right w:w="70" w:type="dxa"/>
        </w:tblCellMar>
        <w:tblLook w:val="04A0" w:firstRow="1" w:lastRow="0" w:firstColumn="1" w:lastColumn="0" w:noHBand="0" w:noVBand="1"/>
      </w:tblPr>
      <w:tblGrid>
        <w:gridCol w:w="2758"/>
        <w:gridCol w:w="2693"/>
        <w:gridCol w:w="2693"/>
        <w:gridCol w:w="1396"/>
        <w:gridCol w:w="1297"/>
        <w:gridCol w:w="2693"/>
      </w:tblGrid>
      <w:tr w:rsidR="003A510B" w:rsidRPr="00DC0237" w:rsidTr="0053561F">
        <w:trPr>
          <w:trHeight w:val="283"/>
        </w:trPr>
        <w:tc>
          <w:tcPr>
            <w:tcW w:w="9540"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tcPr>
          <w:p w:rsidR="003A510B" w:rsidRPr="00D07359" w:rsidRDefault="003A510B" w:rsidP="003A510B">
            <w:pPr>
              <w:pStyle w:val="Ingenafstand"/>
              <w:rPr>
                <w:rFonts w:asciiTheme="minorHAnsi" w:eastAsia="Times New Roman" w:hAnsiTheme="minorHAnsi"/>
                <w:b/>
                <w:sz w:val="18"/>
                <w:lang w:eastAsia="da-DK"/>
              </w:rPr>
            </w:pPr>
            <w:r w:rsidRPr="00D07359">
              <w:rPr>
                <w:sz w:val="18"/>
              </w:rPr>
              <w:t xml:space="preserve">Gælder for </w:t>
            </w:r>
            <w:r>
              <w:rPr>
                <w:sz w:val="18"/>
              </w:rPr>
              <w:t>alle recesser og huller for installationer / gennemføringer</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3A510B" w:rsidRPr="00DC0237" w:rsidRDefault="003A510B" w:rsidP="0053561F">
            <w:pPr>
              <w:pStyle w:val="Ingenafstand"/>
              <w:rPr>
                <w:rFonts w:asciiTheme="minorHAnsi" w:eastAsia="Times New Roman" w:hAnsiTheme="minorHAnsi"/>
                <w:b/>
                <w:sz w:val="18"/>
                <w:lang w:eastAsia="da-DK"/>
              </w:rPr>
            </w:pPr>
            <w:r w:rsidRPr="00DC0237">
              <w:rPr>
                <w:rFonts w:asciiTheme="minorHAnsi" w:eastAsia="Times New Roman" w:hAnsiTheme="minorHAnsi"/>
                <w:b/>
                <w:sz w:val="18"/>
                <w:lang w:eastAsia="da-DK"/>
              </w:rPr>
              <w:t>Versionsdato</w:t>
            </w:r>
          </w:p>
        </w:tc>
        <w:sdt>
          <w:sdtPr>
            <w:rPr>
              <w:rFonts w:asciiTheme="minorHAnsi" w:hAnsiTheme="minorHAnsi"/>
              <w:sz w:val="18"/>
            </w:rPr>
            <w:id w:val="721407037"/>
            <w:placeholder>
              <w:docPart w:val="7432D0EA7E5248A8A9640DAB1505D8D3"/>
            </w:placeholder>
            <w:date w:fullDate="2021-09-10T00:00:00Z">
              <w:dateFormat w:val="dd-MM-yyyy"/>
              <w:lid w:val="da-DK"/>
              <w:storeMappedDataAs w:val="dateTime"/>
              <w:calendar w:val="gregorian"/>
            </w:date>
          </w:sdtPr>
          <w:sdtEndPr/>
          <w:sdtContent>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3A510B" w:rsidRPr="00DC0237" w:rsidRDefault="003A510B" w:rsidP="0053561F">
                <w:pPr>
                  <w:pStyle w:val="Ingenafstand"/>
                  <w:rPr>
                    <w:rFonts w:asciiTheme="minorHAnsi" w:eastAsia="Times New Roman" w:hAnsiTheme="minorHAnsi"/>
                    <w:b/>
                    <w:sz w:val="18"/>
                    <w:lang w:eastAsia="da-DK"/>
                  </w:rPr>
                </w:pPr>
                <w:r w:rsidRPr="00DC0237">
                  <w:rPr>
                    <w:rFonts w:asciiTheme="minorHAnsi" w:hAnsiTheme="minorHAnsi"/>
                    <w:sz w:val="18"/>
                  </w:rPr>
                  <w:t>10-09-2021</w:t>
                </w:r>
              </w:p>
            </w:tc>
          </w:sdtContent>
        </w:sdt>
      </w:tr>
      <w:tr w:rsidR="003A510B" w:rsidRPr="00DC0237" w:rsidTr="0053561F">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3A510B" w:rsidRPr="00DC0237" w:rsidRDefault="003A510B" w:rsidP="0053561F">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100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3A510B" w:rsidRPr="00DC0237" w:rsidRDefault="003A510B" w:rsidP="0053561F">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200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3A510B" w:rsidRPr="00DC0237" w:rsidRDefault="003A510B" w:rsidP="0053561F">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300 DK</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3A510B" w:rsidRPr="00DC0237" w:rsidRDefault="003A510B" w:rsidP="0053561F">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325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3A510B" w:rsidRPr="00DC0237" w:rsidRDefault="003A510B" w:rsidP="0053561F">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400 DK</w:t>
            </w:r>
          </w:p>
        </w:tc>
      </w:tr>
      <w:tr w:rsidR="003A510B" w:rsidRPr="00DC0237" w:rsidTr="0053561F">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3A510B" w:rsidRPr="00DC0237" w:rsidRDefault="003A510B" w:rsidP="0053561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3A510B" w:rsidRPr="00DC0237" w:rsidRDefault="003A510B" w:rsidP="0053561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3A510B" w:rsidRPr="00DC0237" w:rsidRDefault="003A510B" w:rsidP="0053561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3A510B" w:rsidRPr="00DC0237" w:rsidRDefault="003A510B" w:rsidP="0053561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3A510B" w:rsidRPr="00DC0237" w:rsidRDefault="003A510B" w:rsidP="0053561F">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LOR 400</w:t>
            </w:r>
          </w:p>
        </w:tc>
      </w:tr>
      <w:tr w:rsidR="003A510B" w:rsidRPr="00DC0237" w:rsidTr="0053561F">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A510B" w:rsidRPr="00DC0237" w:rsidRDefault="003A510B" w:rsidP="0053561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ANTAGET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A510B" w:rsidRPr="00DC0237" w:rsidRDefault="003A510B" w:rsidP="0053561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FORVENTET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A510B" w:rsidRPr="00DC0237" w:rsidRDefault="003A510B" w:rsidP="0053561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FASTLAGT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A510B" w:rsidRPr="00DC0237" w:rsidRDefault="003A510B" w:rsidP="0053561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3A510B" w:rsidRPr="00DC0237" w:rsidRDefault="003A510B" w:rsidP="0053561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 DETALJERET</w:t>
            </w:r>
          </w:p>
        </w:tc>
      </w:tr>
      <w:tr w:rsidR="003A510B" w:rsidRPr="00DC0237" w:rsidTr="0053561F">
        <w:trPr>
          <w:trHeight w:val="1134"/>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3A510B" w:rsidRPr="00DC0237" w:rsidRDefault="003A510B" w:rsidP="0053561F">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3A510B" w:rsidRPr="00DC0237" w:rsidRDefault="003A510B" w:rsidP="003A510B">
            <w:pPr>
              <w:pStyle w:val="Ingenafstand"/>
              <w:rPr>
                <w:rFonts w:asciiTheme="minorHAnsi" w:eastAsia="Times New Roman" w:hAnsiTheme="minorHAnsi"/>
                <w:color w:val="1D3175" w:themeColor="text2"/>
                <w:sz w:val="18"/>
                <w:szCs w:val="20"/>
                <w:lang w:eastAsia="da-DK"/>
              </w:rPr>
            </w:pPr>
            <w:r w:rsidRPr="003A510B">
              <w:rPr>
                <w:rFonts w:asciiTheme="minorHAnsi" w:eastAsia="Times New Roman" w:hAnsiTheme="minorHAnsi"/>
                <w:color w:val="1D3175" w:themeColor="text2"/>
                <w:sz w:val="18"/>
                <w:szCs w:val="20"/>
                <w:lang w:eastAsia="da-DK"/>
              </w:rPr>
              <w:t>Objekter for huller modelleres på forventet niveau for geometri, placering og tilhørende egenskaber</w:t>
            </w:r>
            <w:r>
              <w:rPr>
                <w:rFonts w:ascii="Tahoma" w:eastAsia="Times New Roman" w:hAnsi="Tahoma"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3A510B" w:rsidRPr="00DC0237" w:rsidRDefault="003A510B" w:rsidP="003A510B">
            <w:pPr>
              <w:pStyle w:val="Ingenafstand"/>
              <w:rPr>
                <w:rFonts w:asciiTheme="minorHAnsi" w:eastAsia="Times New Roman" w:hAnsiTheme="minorHAnsi"/>
                <w:color w:val="1D3175" w:themeColor="text2"/>
                <w:sz w:val="18"/>
                <w:szCs w:val="20"/>
                <w:lang w:eastAsia="da-DK"/>
              </w:rPr>
            </w:pPr>
            <w:r w:rsidRPr="003A510B">
              <w:rPr>
                <w:rFonts w:asciiTheme="minorHAnsi" w:eastAsia="Times New Roman" w:hAnsiTheme="minorHAnsi"/>
                <w:color w:val="1D3175" w:themeColor="text2"/>
                <w:sz w:val="18"/>
                <w:szCs w:val="20"/>
                <w:lang w:eastAsia="da-DK"/>
              </w:rPr>
              <w:t>Objekter for huller og borezoner modelleres på fastlagt niveau for geometri, placering og tilhørende egenskaber</w:t>
            </w:r>
            <w:r>
              <w:rPr>
                <w:rFonts w:ascii="Tahoma" w:eastAsia="Times New Roman" w:hAnsi="Tahoma" w:cs="Tahoma"/>
                <w:color w:val="1D3175" w:themeColor="text2"/>
                <w:sz w:val="18"/>
                <w:szCs w:val="20"/>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3A510B" w:rsidRPr="003A510B" w:rsidRDefault="003A510B" w:rsidP="003A510B">
            <w:pPr>
              <w:pStyle w:val="Ingenafstand"/>
              <w:rPr>
                <w:rFonts w:asciiTheme="minorHAnsi" w:eastAsia="Times New Roman" w:hAnsiTheme="minorHAnsi"/>
                <w:color w:val="1D3175" w:themeColor="text2"/>
                <w:sz w:val="18"/>
                <w:szCs w:val="20"/>
                <w:lang w:eastAsia="da-DK"/>
              </w:rPr>
            </w:pPr>
            <w:r w:rsidRPr="003A510B">
              <w:rPr>
                <w:rFonts w:asciiTheme="minorHAnsi" w:eastAsia="Times New Roman" w:hAnsiTheme="minorHAnsi"/>
                <w:color w:val="1D3175" w:themeColor="text2"/>
                <w:sz w:val="18"/>
                <w:szCs w:val="20"/>
                <w:lang w:eastAsia="da-DK"/>
              </w:rPr>
              <w:t xml:space="preserve">Objekter for huller, borezoner og recesser, modelleres på endeligt </w:t>
            </w:r>
          </w:p>
          <w:p w:rsidR="003A510B" w:rsidRPr="00DC0237" w:rsidRDefault="003A510B" w:rsidP="003A510B">
            <w:pPr>
              <w:pStyle w:val="Ingenafstand"/>
              <w:rPr>
                <w:rFonts w:asciiTheme="minorHAnsi" w:eastAsia="Times New Roman" w:hAnsiTheme="minorHAnsi"/>
                <w:color w:val="1D3175" w:themeColor="text2"/>
                <w:sz w:val="18"/>
                <w:szCs w:val="20"/>
                <w:lang w:eastAsia="da-DK"/>
              </w:rPr>
            </w:pPr>
            <w:r w:rsidRPr="003A510B">
              <w:rPr>
                <w:rFonts w:asciiTheme="minorHAnsi" w:eastAsia="Times New Roman" w:hAnsiTheme="minorHAnsi"/>
                <w:color w:val="1D3175" w:themeColor="text2"/>
                <w:sz w:val="18"/>
                <w:szCs w:val="20"/>
                <w:lang w:eastAsia="da-DK"/>
              </w:rPr>
              <w:t>niveau for geometri, placering og tilhørende egenskaber</w:t>
            </w:r>
            <w:r>
              <w:rPr>
                <w:rFonts w:ascii="Tahoma" w:eastAsia="Times New Roman" w:hAnsi="Tahoma"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3A510B" w:rsidRPr="003A510B" w:rsidRDefault="003A510B" w:rsidP="003A510B">
            <w:pPr>
              <w:pStyle w:val="Ingenafstand"/>
              <w:rPr>
                <w:rFonts w:asciiTheme="minorHAnsi" w:eastAsia="Times New Roman" w:hAnsiTheme="minorHAnsi"/>
                <w:color w:val="1D3175" w:themeColor="text2"/>
                <w:sz w:val="18"/>
                <w:szCs w:val="20"/>
                <w:lang w:eastAsia="da-DK"/>
              </w:rPr>
            </w:pPr>
            <w:r w:rsidRPr="003A510B">
              <w:rPr>
                <w:rFonts w:asciiTheme="minorHAnsi" w:eastAsia="Times New Roman" w:hAnsiTheme="minorHAnsi"/>
                <w:color w:val="1D3175" w:themeColor="text2"/>
                <w:sz w:val="18"/>
                <w:szCs w:val="20"/>
                <w:lang w:eastAsia="da-DK"/>
              </w:rPr>
              <w:t xml:space="preserve">Objekter for huller, borezoner og recesser, modelleres på endelig </w:t>
            </w:r>
          </w:p>
          <w:p w:rsidR="003A510B" w:rsidRPr="00DC0237" w:rsidRDefault="003A510B" w:rsidP="003A510B">
            <w:pPr>
              <w:pStyle w:val="Ingenafstand"/>
              <w:rPr>
                <w:rFonts w:asciiTheme="minorHAnsi" w:eastAsia="Times New Roman" w:hAnsiTheme="minorHAnsi"/>
                <w:color w:val="1D3175" w:themeColor="text2"/>
                <w:sz w:val="18"/>
                <w:szCs w:val="20"/>
                <w:lang w:eastAsia="da-DK"/>
              </w:rPr>
            </w:pPr>
            <w:r w:rsidRPr="003A510B">
              <w:rPr>
                <w:rFonts w:asciiTheme="minorHAnsi" w:eastAsia="Times New Roman" w:hAnsiTheme="minorHAnsi"/>
                <w:color w:val="1D3175" w:themeColor="text2"/>
                <w:sz w:val="18"/>
                <w:szCs w:val="20"/>
                <w:lang w:eastAsia="da-DK"/>
              </w:rPr>
              <w:t>detaljeret niveau for geometri, placering og tilhørende egenskaber</w:t>
            </w:r>
            <w:r>
              <w:rPr>
                <w:rFonts w:ascii="Tahoma" w:eastAsia="Times New Roman" w:hAnsi="Tahoma" w:cs="Tahoma"/>
                <w:color w:val="1D3175" w:themeColor="text2"/>
                <w:sz w:val="18"/>
                <w:szCs w:val="20"/>
                <w:lang w:eastAsia="da-DK"/>
              </w:rPr>
              <w:t>.</w:t>
            </w:r>
          </w:p>
        </w:tc>
      </w:tr>
      <w:tr w:rsidR="003A510B" w:rsidRPr="00DC0237" w:rsidTr="0053561F">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3A510B" w:rsidRPr="00DC0237" w:rsidRDefault="003A510B" w:rsidP="0053561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3A510B" w:rsidRPr="00DC0237" w:rsidRDefault="003A510B" w:rsidP="0053561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3A510B" w:rsidRPr="00DC0237" w:rsidRDefault="003A510B" w:rsidP="0053561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3A510B" w:rsidRPr="00DC0237" w:rsidRDefault="003A510B" w:rsidP="0053561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3A510B" w:rsidRPr="00DC0237" w:rsidRDefault="003A510B" w:rsidP="0053561F">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LOG 400</w:t>
            </w:r>
          </w:p>
        </w:tc>
      </w:tr>
      <w:tr w:rsidR="003A510B" w:rsidRPr="00DC0237" w:rsidTr="0053561F">
        <w:trPr>
          <w:trHeight w:val="28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A510B" w:rsidRPr="00DC0237" w:rsidRDefault="003A510B" w:rsidP="0053561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FORSLAGSNIVEAU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A510B" w:rsidRPr="00DC0237" w:rsidRDefault="003A510B" w:rsidP="0053561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GENERISK 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A510B" w:rsidRPr="00DC0237" w:rsidRDefault="003A510B" w:rsidP="0053561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TYPE-NIVEAU</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A510B" w:rsidRPr="00DC0237" w:rsidRDefault="003A510B" w:rsidP="0053561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DETALJERET TYPE-NIVEAU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3A510B" w:rsidRPr="00DC0237" w:rsidRDefault="003A510B" w:rsidP="0053561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PRODUKTIONSNIVEAU</w:t>
            </w:r>
          </w:p>
        </w:tc>
      </w:tr>
      <w:tr w:rsidR="003A510B" w:rsidRPr="00DC0237" w:rsidTr="003A510B">
        <w:trPr>
          <w:trHeight w:val="215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tcPr>
          <w:p w:rsidR="003A510B" w:rsidRPr="00DC0237" w:rsidRDefault="003A510B" w:rsidP="0053561F">
            <w:pPr>
              <w:pStyle w:val="Ingenafstand"/>
              <w:rPr>
                <w:rFonts w:asciiTheme="minorHAnsi" w:eastAsia="Times New Roman" w:hAnsiTheme="minorHAnsi" w:cs="Times New Roman"/>
                <w:noProof/>
                <w:color w:val="222B35"/>
                <w:sz w:val="18"/>
                <w:szCs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3A510B" w:rsidRPr="00DC0237" w:rsidRDefault="003A510B" w:rsidP="0053561F">
            <w:pPr>
              <w:pStyle w:val="Ingenafstand"/>
              <w:rPr>
                <w:rFonts w:asciiTheme="minorHAnsi" w:eastAsia="Times New Roman" w:hAnsiTheme="minorHAnsi"/>
                <w:sz w:val="18"/>
                <w:lang w:eastAsia="da-DK"/>
              </w:rPr>
            </w:pPr>
            <w:r>
              <w:rPr>
                <w:noProof/>
                <w:lang w:eastAsia="da-DK"/>
              </w:rPr>
              <w:drawing>
                <wp:anchor distT="0" distB="0" distL="114300" distR="114300" simplePos="0" relativeHeight="251909120" behindDoc="0" locked="0" layoutInCell="1" allowOverlap="1">
                  <wp:simplePos x="0" y="0"/>
                  <wp:positionH relativeFrom="column">
                    <wp:posOffset>-3430</wp:posOffset>
                  </wp:positionH>
                  <wp:positionV relativeFrom="paragraph">
                    <wp:posOffset>60441</wp:posOffset>
                  </wp:positionV>
                  <wp:extent cx="1569849" cy="1246909"/>
                  <wp:effectExtent l="0" t="0" r="0" b="0"/>
                  <wp:wrapNone/>
                  <wp:docPr id="499" name="Billed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69849" cy="1246909"/>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3A510B" w:rsidRPr="00DC0237" w:rsidRDefault="003A510B" w:rsidP="0053561F">
            <w:pPr>
              <w:pStyle w:val="Ingenafstand"/>
              <w:rPr>
                <w:rFonts w:asciiTheme="minorHAnsi" w:eastAsia="Times New Roman" w:hAnsiTheme="minorHAnsi"/>
                <w:sz w:val="18"/>
                <w:lang w:eastAsia="da-DK"/>
              </w:rPr>
            </w:pPr>
            <w:r>
              <w:rPr>
                <w:noProof/>
                <w:lang w:eastAsia="da-DK"/>
              </w:rPr>
              <w:drawing>
                <wp:anchor distT="0" distB="0" distL="114300" distR="114300" simplePos="0" relativeHeight="251911168" behindDoc="0" locked="0" layoutInCell="1" allowOverlap="1" wp14:anchorId="2ABA0F35" wp14:editId="3EE61C60">
                  <wp:simplePos x="0" y="0"/>
                  <wp:positionH relativeFrom="column">
                    <wp:posOffset>27709</wp:posOffset>
                  </wp:positionH>
                  <wp:positionV relativeFrom="paragraph">
                    <wp:posOffset>49126</wp:posOffset>
                  </wp:positionV>
                  <wp:extent cx="1569849" cy="1246909"/>
                  <wp:effectExtent l="0" t="0" r="0" b="0"/>
                  <wp:wrapNone/>
                  <wp:docPr id="500" name="Billed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69849" cy="1246909"/>
                          </a:xfrm>
                          <a:prstGeom prst="rect">
                            <a:avLst/>
                          </a:prstGeom>
                        </pic:spPr>
                      </pic:pic>
                    </a:graphicData>
                  </a:graphic>
                </wp:anchor>
              </w:drawing>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3A510B" w:rsidRPr="00DC0237" w:rsidRDefault="003A510B" w:rsidP="0053561F">
            <w:pPr>
              <w:pStyle w:val="Ingenafstand"/>
              <w:rPr>
                <w:rFonts w:asciiTheme="minorHAnsi" w:eastAsia="Times New Roman" w:hAnsiTheme="minorHAnsi"/>
                <w:sz w:val="18"/>
                <w:lang w:eastAsia="da-DK"/>
              </w:rPr>
            </w:pPr>
            <w:r>
              <w:rPr>
                <w:noProof/>
                <w:lang w:eastAsia="da-DK"/>
              </w:rPr>
              <w:drawing>
                <wp:anchor distT="0" distB="0" distL="114300" distR="114300" simplePos="0" relativeHeight="251912192" behindDoc="0" locked="0" layoutInCell="1" allowOverlap="1">
                  <wp:simplePos x="0" y="0"/>
                  <wp:positionH relativeFrom="column">
                    <wp:posOffset>18877</wp:posOffset>
                  </wp:positionH>
                  <wp:positionV relativeFrom="paragraph">
                    <wp:posOffset>32631</wp:posOffset>
                  </wp:positionV>
                  <wp:extent cx="1595501" cy="1274618"/>
                  <wp:effectExtent l="0" t="0" r="5080" b="1905"/>
                  <wp:wrapNone/>
                  <wp:docPr id="501" name="Billed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5501" cy="1274618"/>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3A510B" w:rsidRPr="00DC0237" w:rsidRDefault="003A510B" w:rsidP="0053561F">
            <w:pPr>
              <w:pStyle w:val="Ingenafstand"/>
              <w:rPr>
                <w:rFonts w:asciiTheme="minorHAnsi" w:eastAsia="Times New Roman" w:hAnsiTheme="minorHAnsi"/>
                <w:sz w:val="18"/>
                <w:lang w:eastAsia="da-DK"/>
              </w:rPr>
            </w:pPr>
            <w:r>
              <w:rPr>
                <w:noProof/>
                <w:lang w:eastAsia="da-DK"/>
              </w:rPr>
              <w:drawing>
                <wp:anchor distT="0" distB="0" distL="114300" distR="114300" simplePos="0" relativeHeight="251913216" behindDoc="0" locked="0" layoutInCell="1" allowOverlap="1">
                  <wp:simplePos x="0" y="0"/>
                  <wp:positionH relativeFrom="column">
                    <wp:posOffset>20147</wp:posOffset>
                  </wp:positionH>
                  <wp:positionV relativeFrom="paragraph">
                    <wp:posOffset>53513</wp:posOffset>
                  </wp:positionV>
                  <wp:extent cx="1567114" cy="1276581"/>
                  <wp:effectExtent l="0" t="0" r="0" b="0"/>
                  <wp:wrapNone/>
                  <wp:docPr id="502" name="Billed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67114" cy="1276581"/>
                          </a:xfrm>
                          <a:prstGeom prst="rect">
                            <a:avLst/>
                          </a:prstGeom>
                        </pic:spPr>
                      </pic:pic>
                    </a:graphicData>
                  </a:graphic>
                </wp:anchor>
              </w:drawing>
            </w:r>
          </w:p>
        </w:tc>
      </w:tr>
      <w:tr w:rsidR="003A510B" w:rsidRPr="00DC0237" w:rsidTr="0053561F">
        <w:trPr>
          <w:trHeight w:val="187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hideMark/>
          </w:tcPr>
          <w:p w:rsidR="003A510B" w:rsidRPr="00DC0237" w:rsidRDefault="003A510B" w:rsidP="0053561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3A510B" w:rsidRPr="00DC0237" w:rsidRDefault="003A510B" w:rsidP="003A510B">
            <w:pPr>
              <w:pStyle w:val="Ingenafstand"/>
              <w:rPr>
                <w:rFonts w:asciiTheme="minorHAnsi" w:eastAsia="Times New Roman" w:hAnsiTheme="minorHAnsi"/>
                <w:color w:val="1D3175" w:themeColor="text2"/>
                <w:sz w:val="18"/>
                <w:lang w:eastAsia="da-DK"/>
              </w:rPr>
            </w:pPr>
            <w:r w:rsidRPr="003A510B">
              <w:rPr>
                <w:rFonts w:asciiTheme="minorHAnsi" w:eastAsia="Times New Roman" w:hAnsiTheme="minorHAnsi"/>
                <w:color w:val="1D3175" w:themeColor="text2"/>
                <w:sz w:val="18"/>
                <w:lang w:eastAsia="da-DK"/>
              </w:rPr>
              <w:t>Væsentlige objekter for huller modelleres som generiske volumenobjekter hvor modellerede installationer krydser bærende/stabiliserende</w:t>
            </w:r>
            <w:r>
              <w:rPr>
                <w:rFonts w:asciiTheme="minorHAnsi" w:eastAsia="Times New Roman" w:hAnsiTheme="minorHAnsi"/>
                <w:color w:val="1D3175" w:themeColor="text2"/>
                <w:sz w:val="18"/>
                <w:lang w:eastAsia="da-DK"/>
              </w:rPr>
              <w:t xml:space="preserve"> </w:t>
            </w:r>
            <w:r w:rsidRPr="003A510B">
              <w:rPr>
                <w:rFonts w:asciiTheme="minorHAnsi" w:eastAsia="Times New Roman" w:hAnsiTheme="minorHAnsi"/>
                <w:color w:val="1D3175" w:themeColor="text2"/>
                <w:sz w:val="18"/>
                <w:lang w:eastAsia="da-DK"/>
              </w:rPr>
              <w:t>vægge, dæk, bjælker og søjler</w:t>
            </w:r>
            <w:r>
              <w:rPr>
                <w:rFonts w:ascii="Tahoma" w:eastAsia="Times New Roman" w:hAnsi="Tahoma"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3A510B" w:rsidRPr="00DC0237" w:rsidRDefault="003A510B" w:rsidP="003A510B">
            <w:pPr>
              <w:pStyle w:val="Ingenafstand"/>
              <w:rPr>
                <w:rFonts w:asciiTheme="minorHAnsi" w:eastAsia="Times New Roman" w:hAnsiTheme="minorHAnsi"/>
                <w:color w:val="1D3175" w:themeColor="text2"/>
                <w:sz w:val="18"/>
                <w:lang w:eastAsia="da-DK"/>
              </w:rPr>
            </w:pPr>
            <w:r w:rsidRPr="003A510B">
              <w:rPr>
                <w:rFonts w:asciiTheme="minorHAnsi" w:eastAsia="Times New Roman" w:hAnsiTheme="minorHAnsi"/>
                <w:color w:val="1D3175" w:themeColor="text2"/>
                <w:sz w:val="18"/>
                <w:lang w:eastAsia="da-DK"/>
              </w:rPr>
              <w:t xml:space="preserve">Objekter for huller og borezoner med en kantlængde </w:t>
            </w:r>
            <w:r>
              <w:rPr>
                <w:rFonts w:asciiTheme="minorHAnsi" w:eastAsia="Times New Roman" w:hAnsiTheme="minorHAnsi"/>
                <w:color w:val="1D3175" w:themeColor="text2"/>
                <w:sz w:val="18"/>
                <w:lang w:eastAsia="da-DK"/>
              </w:rPr>
              <w:t>eller diameter på &gt;200m</w:t>
            </w:r>
            <w:r w:rsidRPr="003A510B">
              <w:rPr>
                <w:rFonts w:asciiTheme="minorHAnsi" w:eastAsia="Times New Roman" w:hAnsiTheme="minorHAnsi"/>
                <w:color w:val="1D3175" w:themeColor="text2"/>
                <w:sz w:val="18"/>
                <w:lang w:eastAsia="da-DK"/>
              </w:rPr>
              <w:t>m</w:t>
            </w:r>
            <w:r>
              <w:rPr>
                <w:rFonts w:asciiTheme="minorHAnsi" w:eastAsia="Times New Roman" w:hAnsiTheme="minorHAnsi"/>
                <w:color w:val="1D3175" w:themeColor="text2"/>
                <w:sz w:val="18"/>
                <w:lang w:eastAsia="da-DK"/>
              </w:rPr>
              <w:t>.</w:t>
            </w:r>
            <w:r w:rsidRPr="003A510B">
              <w:rPr>
                <w:rFonts w:asciiTheme="minorHAnsi" w:eastAsia="Times New Roman" w:hAnsiTheme="minorHAnsi"/>
                <w:color w:val="1D3175" w:themeColor="text2"/>
                <w:sz w:val="18"/>
                <w:lang w:eastAsia="da-DK"/>
              </w:rPr>
              <w:t xml:space="preserve"> modelleres på fastlagt niveau som generiske volumenobjekter hvor modellerede installationer krydser bærende/</w:t>
            </w:r>
            <w:r>
              <w:rPr>
                <w:rFonts w:asciiTheme="minorHAnsi" w:eastAsia="Times New Roman" w:hAnsiTheme="minorHAnsi"/>
                <w:color w:val="1D3175" w:themeColor="text2"/>
                <w:sz w:val="18"/>
                <w:lang w:eastAsia="da-DK"/>
              </w:rPr>
              <w:t xml:space="preserve"> </w:t>
            </w:r>
            <w:r w:rsidRPr="003A510B">
              <w:rPr>
                <w:rFonts w:asciiTheme="minorHAnsi" w:eastAsia="Times New Roman" w:hAnsiTheme="minorHAnsi"/>
                <w:color w:val="1D3175" w:themeColor="text2"/>
                <w:sz w:val="18"/>
                <w:lang w:eastAsia="da-DK"/>
              </w:rPr>
              <w:t>stabiliserende vægge, dæk, bjælker, søjler og fundamenter</w:t>
            </w:r>
            <w:r>
              <w:rPr>
                <w:rFonts w:ascii="Tahoma" w:eastAsia="Times New Roman" w:hAnsi="Tahoma" w:cs="Tahoma"/>
                <w:color w:val="1D3175" w:themeColor="text2"/>
                <w:sz w:val="18"/>
                <w:lang w:eastAsia="da-DK"/>
              </w:rPr>
              <w:t>.</w:t>
            </w:r>
            <w:r w:rsidRPr="003A510B">
              <w:rPr>
                <w:rFonts w:asciiTheme="minorHAnsi" w:eastAsia="Times New Roman" w:hAnsiTheme="minorHAnsi"/>
                <w:color w:val="1D3175" w:themeColor="text2"/>
                <w:sz w:val="18"/>
                <w:lang w:eastAsia="da-DK"/>
              </w:rPr>
              <w:t xml:space="preserve"> L</w:t>
            </w:r>
            <w:r w:rsidRPr="003A510B">
              <w:rPr>
                <w:rFonts w:eastAsia="Times New Roman" w:cs="Arial Narrow"/>
                <w:color w:val="1D3175" w:themeColor="text2"/>
                <w:sz w:val="18"/>
                <w:lang w:eastAsia="da-DK"/>
              </w:rPr>
              <w:t>æ</w:t>
            </w:r>
            <w:r w:rsidRPr="003A510B">
              <w:rPr>
                <w:rFonts w:asciiTheme="minorHAnsi" w:eastAsia="Times New Roman" w:hAnsiTheme="minorHAnsi"/>
                <w:color w:val="1D3175" w:themeColor="text2"/>
                <w:sz w:val="18"/>
                <w:lang w:eastAsia="da-DK"/>
              </w:rPr>
              <w:t xml:space="preserve">ngde og </w:t>
            </w:r>
            <w:r>
              <w:rPr>
                <w:rFonts w:asciiTheme="minorHAnsi" w:eastAsia="Times New Roman" w:hAnsiTheme="minorHAnsi"/>
                <w:color w:val="1D3175" w:themeColor="text2"/>
                <w:sz w:val="18"/>
                <w:lang w:eastAsia="da-DK"/>
              </w:rPr>
              <w:t>diameter afrundes til hele 5</w:t>
            </w:r>
            <w:r w:rsidRPr="003A510B">
              <w:rPr>
                <w:rFonts w:asciiTheme="minorHAnsi" w:eastAsia="Times New Roman" w:hAnsiTheme="minorHAnsi"/>
                <w:color w:val="1D3175" w:themeColor="text2"/>
                <w:sz w:val="18"/>
                <w:lang w:eastAsia="da-DK"/>
              </w:rPr>
              <w:t>mm</w:t>
            </w:r>
            <w:r>
              <w:rPr>
                <w:rFonts w:ascii="Tahoma" w:eastAsia="Times New Roman" w:hAnsi="Tahoma" w:cs="Tahoma"/>
                <w:color w:val="1D3175" w:themeColor="text2"/>
                <w:sz w:val="18"/>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3A510B" w:rsidRPr="003A510B" w:rsidRDefault="003A510B" w:rsidP="003A510B">
            <w:pPr>
              <w:pStyle w:val="Ingenafstand"/>
              <w:rPr>
                <w:rFonts w:asciiTheme="minorHAnsi" w:eastAsia="Times New Roman" w:hAnsiTheme="minorHAnsi"/>
                <w:color w:val="1D3175" w:themeColor="text2"/>
                <w:sz w:val="18"/>
                <w:lang w:eastAsia="da-DK"/>
              </w:rPr>
            </w:pPr>
            <w:r w:rsidRPr="003A510B">
              <w:rPr>
                <w:rFonts w:asciiTheme="minorHAnsi" w:eastAsia="Times New Roman" w:hAnsiTheme="minorHAnsi"/>
                <w:color w:val="1D3175" w:themeColor="text2"/>
                <w:sz w:val="18"/>
                <w:lang w:eastAsia="da-DK"/>
              </w:rPr>
              <w:t xml:space="preserve">Objekter for huller, recesser </w:t>
            </w:r>
            <w:r>
              <w:rPr>
                <w:rFonts w:asciiTheme="minorHAnsi" w:eastAsia="Times New Roman" w:hAnsiTheme="minorHAnsi"/>
                <w:color w:val="1D3175" w:themeColor="text2"/>
                <w:sz w:val="18"/>
                <w:lang w:eastAsia="da-DK"/>
              </w:rPr>
              <w:t>og borezoner med en kant</w:t>
            </w:r>
            <w:r w:rsidRPr="003A510B">
              <w:rPr>
                <w:rFonts w:asciiTheme="minorHAnsi" w:eastAsia="Times New Roman" w:hAnsiTheme="minorHAnsi"/>
                <w:color w:val="1D3175" w:themeColor="text2"/>
                <w:sz w:val="18"/>
                <w:lang w:eastAsia="da-DK"/>
              </w:rPr>
              <w:t>længde eller diameter på &gt;150mm</w:t>
            </w:r>
            <w:r>
              <w:rPr>
                <w:rFonts w:asciiTheme="minorHAnsi" w:eastAsia="Times New Roman" w:hAnsiTheme="minorHAnsi"/>
                <w:color w:val="1D3175" w:themeColor="text2"/>
                <w:sz w:val="18"/>
                <w:lang w:eastAsia="da-DK"/>
              </w:rPr>
              <w:t>.</w:t>
            </w:r>
            <w:r w:rsidRPr="003A510B">
              <w:rPr>
                <w:rFonts w:asciiTheme="minorHAnsi" w:eastAsia="Times New Roman" w:hAnsiTheme="minorHAnsi"/>
                <w:color w:val="1D3175" w:themeColor="text2"/>
                <w:sz w:val="18"/>
                <w:lang w:eastAsia="da-DK"/>
              </w:rPr>
              <w:t xml:space="preserve"> modelleres på endeligt niveau som ge</w:t>
            </w:r>
            <w:r>
              <w:rPr>
                <w:rFonts w:asciiTheme="minorHAnsi" w:eastAsia="Times New Roman" w:hAnsiTheme="minorHAnsi"/>
                <w:color w:val="1D3175" w:themeColor="text2"/>
                <w:sz w:val="18"/>
                <w:lang w:eastAsia="da-DK"/>
              </w:rPr>
              <w:t>neriske volumen</w:t>
            </w:r>
            <w:r w:rsidRPr="003A510B">
              <w:rPr>
                <w:rFonts w:asciiTheme="minorHAnsi" w:eastAsia="Times New Roman" w:hAnsiTheme="minorHAnsi"/>
                <w:color w:val="1D3175" w:themeColor="text2"/>
                <w:sz w:val="18"/>
                <w:lang w:eastAsia="da-DK"/>
              </w:rPr>
              <w:t xml:space="preserve">objekter hvor modellerede </w:t>
            </w:r>
          </w:p>
          <w:p w:rsidR="003A510B" w:rsidRPr="00DC0237" w:rsidRDefault="003A510B" w:rsidP="003A510B">
            <w:pPr>
              <w:pStyle w:val="Ingenafstand"/>
              <w:rPr>
                <w:rFonts w:asciiTheme="minorHAnsi" w:eastAsia="Times New Roman" w:hAnsiTheme="minorHAnsi"/>
                <w:color w:val="1D3175" w:themeColor="text2"/>
                <w:sz w:val="18"/>
                <w:lang w:eastAsia="da-DK"/>
              </w:rPr>
            </w:pPr>
            <w:r>
              <w:rPr>
                <w:rFonts w:asciiTheme="minorHAnsi" w:eastAsia="Times New Roman" w:hAnsiTheme="minorHAnsi"/>
                <w:color w:val="1D3175" w:themeColor="text2"/>
                <w:sz w:val="18"/>
                <w:lang w:eastAsia="da-DK"/>
              </w:rPr>
              <w:t>installationer, krydser bærende</w:t>
            </w:r>
            <w:r w:rsidRPr="003A510B">
              <w:rPr>
                <w:rFonts w:asciiTheme="minorHAnsi" w:eastAsia="Times New Roman" w:hAnsiTheme="minorHAnsi"/>
                <w:color w:val="1D3175" w:themeColor="text2"/>
                <w:sz w:val="18"/>
                <w:lang w:eastAsia="da-DK"/>
              </w:rPr>
              <w:t>/</w:t>
            </w:r>
            <w:r>
              <w:rPr>
                <w:rFonts w:asciiTheme="minorHAnsi" w:eastAsia="Times New Roman" w:hAnsiTheme="minorHAnsi"/>
                <w:color w:val="1D3175" w:themeColor="text2"/>
                <w:sz w:val="18"/>
                <w:lang w:eastAsia="da-DK"/>
              </w:rPr>
              <w:t xml:space="preserve"> </w:t>
            </w:r>
            <w:r w:rsidRPr="003A510B">
              <w:rPr>
                <w:rFonts w:asciiTheme="minorHAnsi" w:eastAsia="Times New Roman" w:hAnsiTheme="minorHAnsi"/>
                <w:color w:val="1D3175" w:themeColor="text2"/>
                <w:sz w:val="18"/>
                <w:lang w:eastAsia="da-DK"/>
              </w:rPr>
              <w:t>stabiliserende vægge, dæk, bjælker, søjler, fundamenter og klimaskærm</w:t>
            </w:r>
            <w:r>
              <w:rPr>
                <w:rFonts w:ascii="Tahoma" w:eastAsia="Times New Roman" w:hAnsi="Tahoma" w:cs="Tahoma"/>
                <w:color w:val="1D3175" w:themeColor="text2"/>
                <w:sz w:val="18"/>
                <w:lang w:eastAsia="da-DK"/>
              </w:rPr>
              <w:t>.</w:t>
            </w:r>
            <w:r w:rsidRPr="003A510B">
              <w:rPr>
                <w:rFonts w:asciiTheme="minorHAnsi" w:eastAsia="Times New Roman" w:hAnsiTheme="minorHAnsi"/>
                <w:color w:val="1D3175" w:themeColor="text2"/>
                <w:sz w:val="18"/>
                <w:lang w:eastAsia="da-DK"/>
              </w:rPr>
              <w:t xml:space="preserve"> L</w:t>
            </w:r>
            <w:r w:rsidRPr="003A510B">
              <w:rPr>
                <w:rFonts w:eastAsia="Times New Roman" w:cs="Arial Narrow"/>
                <w:color w:val="1D3175" w:themeColor="text2"/>
                <w:sz w:val="18"/>
                <w:lang w:eastAsia="da-DK"/>
              </w:rPr>
              <w:t>æ</w:t>
            </w:r>
            <w:r w:rsidRPr="003A510B">
              <w:rPr>
                <w:rFonts w:asciiTheme="minorHAnsi" w:eastAsia="Times New Roman" w:hAnsiTheme="minorHAnsi"/>
                <w:color w:val="1D3175" w:themeColor="text2"/>
                <w:sz w:val="18"/>
                <w:lang w:eastAsia="da-DK"/>
              </w:rPr>
              <w:t xml:space="preserve">ngde og </w:t>
            </w:r>
            <w:r>
              <w:rPr>
                <w:rFonts w:asciiTheme="minorHAnsi" w:eastAsia="Times New Roman" w:hAnsiTheme="minorHAnsi"/>
                <w:color w:val="1D3175" w:themeColor="text2"/>
                <w:sz w:val="18"/>
                <w:lang w:eastAsia="da-DK"/>
              </w:rPr>
              <w:t>diameter afrundes til hele 5</w:t>
            </w:r>
            <w:r w:rsidRPr="003A510B">
              <w:rPr>
                <w:rFonts w:asciiTheme="minorHAnsi" w:eastAsia="Times New Roman" w:hAnsiTheme="minorHAnsi"/>
                <w:color w:val="1D3175" w:themeColor="text2"/>
                <w:sz w:val="18"/>
                <w:lang w:eastAsia="da-DK"/>
              </w:rPr>
              <w:t>mm</w:t>
            </w:r>
            <w:r>
              <w:rPr>
                <w:rFonts w:ascii="Tahoma" w:eastAsia="Times New Roman" w:hAnsi="Tahoma"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3A510B" w:rsidRPr="003A510B" w:rsidRDefault="003A510B" w:rsidP="003A510B">
            <w:pPr>
              <w:pStyle w:val="Ingenafstand"/>
              <w:rPr>
                <w:rFonts w:asciiTheme="minorHAnsi" w:eastAsia="Times New Roman" w:hAnsiTheme="minorHAnsi"/>
                <w:color w:val="1D3175" w:themeColor="text2"/>
                <w:sz w:val="18"/>
                <w:lang w:eastAsia="da-DK"/>
              </w:rPr>
            </w:pPr>
            <w:r w:rsidRPr="003A510B">
              <w:rPr>
                <w:rFonts w:asciiTheme="minorHAnsi" w:eastAsia="Times New Roman" w:hAnsiTheme="minorHAnsi"/>
                <w:color w:val="1D3175" w:themeColor="text2"/>
                <w:sz w:val="18"/>
                <w:lang w:eastAsia="da-DK"/>
              </w:rPr>
              <w:t xml:space="preserve">Objekter for huller, recesser og </w:t>
            </w:r>
            <w:r>
              <w:rPr>
                <w:rFonts w:asciiTheme="minorHAnsi" w:eastAsia="Times New Roman" w:hAnsiTheme="minorHAnsi"/>
                <w:color w:val="1D3175" w:themeColor="text2"/>
                <w:sz w:val="18"/>
                <w:lang w:eastAsia="da-DK"/>
              </w:rPr>
              <w:t>borezoner med en kant</w:t>
            </w:r>
            <w:r w:rsidRPr="003A510B">
              <w:rPr>
                <w:rFonts w:asciiTheme="minorHAnsi" w:eastAsia="Times New Roman" w:hAnsiTheme="minorHAnsi"/>
                <w:color w:val="1D3175" w:themeColor="text2"/>
                <w:sz w:val="18"/>
                <w:lang w:eastAsia="da-DK"/>
              </w:rPr>
              <w:t xml:space="preserve">længde </w:t>
            </w:r>
            <w:r>
              <w:rPr>
                <w:rFonts w:asciiTheme="minorHAnsi" w:eastAsia="Times New Roman" w:hAnsiTheme="minorHAnsi"/>
                <w:color w:val="1D3175" w:themeColor="text2"/>
                <w:sz w:val="18"/>
                <w:lang w:eastAsia="da-DK"/>
              </w:rPr>
              <w:t>eller diameter på &gt;100</w:t>
            </w:r>
            <w:r w:rsidRPr="003A510B">
              <w:rPr>
                <w:rFonts w:asciiTheme="minorHAnsi" w:eastAsia="Times New Roman" w:hAnsiTheme="minorHAnsi"/>
                <w:color w:val="1D3175" w:themeColor="text2"/>
                <w:sz w:val="18"/>
                <w:lang w:eastAsia="da-DK"/>
              </w:rPr>
              <w:t>mm</w:t>
            </w:r>
            <w:r>
              <w:rPr>
                <w:rFonts w:asciiTheme="minorHAnsi" w:eastAsia="Times New Roman" w:hAnsiTheme="minorHAnsi"/>
                <w:color w:val="1D3175" w:themeColor="text2"/>
                <w:sz w:val="18"/>
                <w:lang w:eastAsia="da-DK"/>
              </w:rPr>
              <w:t>.</w:t>
            </w:r>
            <w:r w:rsidRPr="003A510B">
              <w:rPr>
                <w:rFonts w:asciiTheme="minorHAnsi" w:eastAsia="Times New Roman" w:hAnsiTheme="minorHAnsi"/>
                <w:color w:val="1D3175" w:themeColor="text2"/>
                <w:sz w:val="18"/>
                <w:lang w:eastAsia="da-DK"/>
              </w:rPr>
              <w:t xml:space="preserve"> modelleres på endeligt niveau som generiske volumenobjekter hvor modellerede installationer krydser bærende/</w:t>
            </w:r>
            <w:r>
              <w:rPr>
                <w:rFonts w:asciiTheme="minorHAnsi" w:eastAsia="Times New Roman" w:hAnsiTheme="minorHAnsi"/>
                <w:color w:val="1D3175" w:themeColor="text2"/>
                <w:sz w:val="18"/>
                <w:lang w:eastAsia="da-DK"/>
              </w:rPr>
              <w:t xml:space="preserve"> </w:t>
            </w:r>
            <w:r w:rsidRPr="003A510B">
              <w:rPr>
                <w:rFonts w:asciiTheme="minorHAnsi" w:eastAsia="Times New Roman" w:hAnsiTheme="minorHAnsi"/>
                <w:color w:val="1D3175" w:themeColor="text2"/>
                <w:sz w:val="18"/>
                <w:lang w:eastAsia="da-DK"/>
              </w:rPr>
              <w:t xml:space="preserve">stabiliserende vægge, dæk, bjælker, søjler, </w:t>
            </w:r>
            <w:r>
              <w:rPr>
                <w:rFonts w:asciiTheme="minorHAnsi" w:eastAsia="Times New Roman" w:hAnsiTheme="minorHAnsi"/>
                <w:color w:val="1D3175" w:themeColor="text2"/>
                <w:sz w:val="18"/>
                <w:lang w:eastAsia="da-DK"/>
              </w:rPr>
              <w:t>fundamenter og klima</w:t>
            </w:r>
            <w:r w:rsidRPr="003A510B">
              <w:rPr>
                <w:rFonts w:asciiTheme="minorHAnsi" w:eastAsia="Times New Roman" w:hAnsiTheme="minorHAnsi"/>
                <w:color w:val="1D3175" w:themeColor="text2"/>
                <w:sz w:val="18"/>
                <w:lang w:eastAsia="da-DK"/>
              </w:rPr>
              <w:t>skærm</w:t>
            </w:r>
            <w:r>
              <w:rPr>
                <w:rFonts w:ascii="Tahoma" w:eastAsia="Times New Roman" w:hAnsi="Tahoma" w:cs="Tahoma"/>
                <w:color w:val="1D3175" w:themeColor="text2"/>
                <w:sz w:val="18"/>
                <w:lang w:eastAsia="da-DK"/>
              </w:rPr>
              <w:t>.</w:t>
            </w:r>
            <w:r w:rsidRPr="003A510B">
              <w:rPr>
                <w:rFonts w:asciiTheme="minorHAnsi" w:eastAsia="Times New Roman" w:hAnsiTheme="minorHAnsi"/>
                <w:color w:val="1D3175" w:themeColor="text2"/>
                <w:sz w:val="18"/>
                <w:lang w:eastAsia="da-DK"/>
              </w:rPr>
              <w:t xml:space="preserve"> </w:t>
            </w:r>
          </w:p>
          <w:p w:rsidR="003A510B" w:rsidRPr="003A510B" w:rsidRDefault="003A510B" w:rsidP="003A510B">
            <w:pPr>
              <w:pStyle w:val="Ingenafstand"/>
              <w:rPr>
                <w:rFonts w:asciiTheme="minorHAnsi" w:eastAsia="Times New Roman" w:hAnsiTheme="minorHAnsi"/>
                <w:color w:val="1D3175" w:themeColor="text2"/>
                <w:sz w:val="18"/>
                <w:lang w:eastAsia="da-DK"/>
              </w:rPr>
            </w:pPr>
            <w:r w:rsidRPr="003A510B">
              <w:rPr>
                <w:rFonts w:asciiTheme="minorHAnsi" w:eastAsia="Times New Roman" w:hAnsiTheme="minorHAnsi"/>
                <w:color w:val="1D3175" w:themeColor="text2"/>
                <w:sz w:val="18"/>
                <w:lang w:eastAsia="da-DK"/>
              </w:rPr>
              <w:t xml:space="preserve">Længde og diameter afrundes til </w:t>
            </w:r>
          </w:p>
          <w:p w:rsidR="003A510B" w:rsidRPr="00DC0237" w:rsidRDefault="003A510B" w:rsidP="003A510B">
            <w:pPr>
              <w:pStyle w:val="Ingenafstand"/>
              <w:rPr>
                <w:rFonts w:asciiTheme="minorHAnsi" w:eastAsia="Times New Roman" w:hAnsiTheme="minorHAnsi"/>
                <w:color w:val="1D3175" w:themeColor="text2"/>
                <w:sz w:val="18"/>
                <w:lang w:eastAsia="da-DK"/>
              </w:rPr>
            </w:pPr>
            <w:r>
              <w:rPr>
                <w:rFonts w:asciiTheme="minorHAnsi" w:eastAsia="Times New Roman" w:hAnsiTheme="minorHAnsi"/>
                <w:color w:val="1D3175" w:themeColor="text2"/>
                <w:sz w:val="18"/>
                <w:lang w:eastAsia="da-DK"/>
              </w:rPr>
              <w:t>hele 5</w:t>
            </w:r>
            <w:r w:rsidRPr="003A510B">
              <w:rPr>
                <w:rFonts w:asciiTheme="minorHAnsi" w:eastAsia="Times New Roman" w:hAnsiTheme="minorHAnsi"/>
                <w:color w:val="1D3175" w:themeColor="text2"/>
                <w:sz w:val="18"/>
                <w:lang w:eastAsia="da-DK"/>
              </w:rPr>
              <w:t>mm</w:t>
            </w:r>
            <w:r>
              <w:rPr>
                <w:rFonts w:ascii="Tahoma" w:eastAsia="Times New Roman" w:hAnsi="Tahoma" w:cs="Tahoma"/>
                <w:color w:val="1D3175" w:themeColor="text2"/>
                <w:sz w:val="18"/>
                <w:lang w:eastAsia="da-DK"/>
              </w:rPr>
              <w:t>.</w:t>
            </w:r>
          </w:p>
        </w:tc>
      </w:tr>
      <w:tr w:rsidR="003A510B" w:rsidRPr="00DC0237" w:rsidTr="0053561F">
        <w:trPr>
          <w:trHeight w:val="283"/>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A510B" w:rsidRPr="00DC0237" w:rsidRDefault="003A510B" w:rsidP="0053561F">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9.6 MÆNGDEFORTEGNELSE</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bottom"/>
            <w:hideMark/>
          </w:tcPr>
          <w:p w:rsidR="003A510B" w:rsidRPr="00DC0237" w:rsidRDefault="003A510B" w:rsidP="0053561F">
            <w:pPr>
              <w:spacing w:after="0"/>
              <w:outlineLvl w:val="0"/>
              <w:rPr>
                <w:rFonts w:eastAsia="Times New Roman" w:cs="Times New Roman"/>
                <w:b/>
                <w:color w:val="1D3175" w:themeColor="text2"/>
                <w:sz w:val="20"/>
                <w:szCs w:val="20"/>
                <w:lang w:eastAsia="da-DK"/>
              </w:rPr>
            </w:pPr>
            <w:r w:rsidRPr="00DC0237">
              <w:rPr>
                <w:rFonts w:eastAsia="Times New Roman" w:cs="Times New Roman"/>
                <w:b/>
                <w:color w:val="1D3175" w:themeColor="text2"/>
                <w:sz w:val="20"/>
                <w:szCs w:val="20"/>
                <w:lang w:eastAsia="da-DK"/>
              </w:rPr>
              <w:t> </w:t>
            </w:r>
          </w:p>
        </w:tc>
      </w:tr>
      <w:tr w:rsidR="003A510B" w:rsidRPr="00DC0237" w:rsidTr="0053561F">
        <w:trPr>
          <w:trHeight w:val="285"/>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A510B" w:rsidRPr="00DC0237" w:rsidRDefault="003A510B" w:rsidP="0053561F">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A510B" w:rsidRPr="00DC0237" w:rsidRDefault="003A510B" w:rsidP="0053561F">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A510B" w:rsidRPr="00DC0237" w:rsidRDefault="003A510B" w:rsidP="0053561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A510B" w:rsidRPr="00DC0237" w:rsidRDefault="003A510B" w:rsidP="0053561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3A510B" w:rsidRPr="00DC0237" w:rsidRDefault="003A510B" w:rsidP="0053561F">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r>
      <w:tr w:rsidR="003A510B" w:rsidRPr="00DC0237" w:rsidTr="0053561F">
        <w:trPr>
          <w:trHeight w:val="285"/>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3A510B" w:rsidRPr="00DC0237" w:rsidRDefault="003A510B" w:rsidP="0053561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3A510B" w:rsidRPr="00DC0237" w:rsidRDefault="003A510B" w:rsidP="0053561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3A510B" w:rsidRPr="00DC0237" w:rsidRDefault="003A510B" w:rsidP="0053561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3A510B" w:rsidRPr="00DC0237" w:rsidRDefault="003A510B" w:rsidP="0053561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bottom"/>
            <w:hideMark/>
          </w:tcPr>
          <w:p w:rsidR="003A510B" w:rsidRPr="00DC0237" w:rsidRDefault="003A510B" w:rsidP="0053561F">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r>
      <w:tr w:rsidR="003A510B" w:rsidRPr="00DC0237" w:rsidTr="0053561F">
        <w:trPr>
          <w:trHeight w:val="285"/>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3A510B" w:rsidRPr="00DC0237" w:rsidRDefault="003A510B" w:rsidP="0053561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lastRenderedPageBreak/>
              <w:t>LOI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3A510B" w:rsidRPr="00DC0237" w:rsidRDefault="003A510B" w:rsidP="0053561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3A510B" w:rsidRPr="00DC0237" w:rsidRDefault="003A510B" w:rsidP="0053561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3A510B" w:rsidRPr="00DC0237" w:rsidRDefault="003A510B" w:rsidP="0053561F">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3A510B" w:rsidRPr="00DC0237" w:rsidRDefault="003A510B" w:rsidP="0053561F">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LOI 400</w:t>
            </w:r>
          </w:p>
        </w:tc>
      </w:tr>
      <w:tr w:rsidR="003C747D" w:rsidRPr="00DC0237" w:rsidTr="0053561F">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9.1 KLASSIFIKATION</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3C747D" w:rsidRPr="00DC0237" w:rsidTr="0053561F">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sidRPr="0036655A">
              <w:rPr>
                <w:b/>
                <w:color w:val="1D3175" w:themeColor="text2"/>
                <w:sz w:val="18"/>
                <w:szCs w:val="18"/>
              </w:rPr>
              <w:t>Klassifikationskode version</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r w:rsidRPr="00F33537">
              <w:rPr>
                <w:color w:val="1D3175" w:themeColor="text2"/>
                <w:sz w:val="18"/>
                <w:szCs w:val="18"/>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sz w:val="18"/>
                <w:szCs w:val="18"/>
              </w:rPr>
            </w:pPr>
            <w:r w:rsidRPr="00DC0237">
              <w:rPr>
                <w:sz w:val="18"/>
                <w:szCs w:val="18"/>
              </w:rPr>
              <w:t> …</w:t>
            </w:r>
          </w:p>
        </w:tc>
      </w:tr>
      <w:tr w:rsidR="003C747D" w:rsidRPr="00DC0237" w:rsidTr="0053561F">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Topnode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53561F">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Klassekode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53561F">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Klassenavn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53561F">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Klassifikation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53561F">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53561F">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53561F">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i/>
                <w:color w:val="1D3175" w:themeColor="text2"/>
                <w:sz w:val="18"/>
                <w:szCs w:val="18"/>
              </w:rPr>
            </w:pPr>
            <w:r w:rsidRPr="0036655A">
              <w:rPr>
                <w:i/>
                <w:color w:val="1D3175" w:themeColor="text2"/>
                <w:sz w:val="18"/>
                <w:szCs w:val="18"/>
              </w:rPr>
              <w:t>Produkt-ID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53561F">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53561F">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53561F">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53561F">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cs="Times New Roman"/>
                <w:b/>
                <w:bCs/>
                <w:i/>
                <w:color w:val="1D3175" w:themeColor="text2"/>
                <w:szCs w:val="20"/>
                <w:lang w:eastAsia="da-DK"/>
              </w:rPr>
            </w:pPr>
            <w:r w:rsidRPr="00DC0237">
              <w:rPr>
                <w:rFonts w:asciiTheme="minorHAnsi" w:eastAsia="Times New Roman" w:hAnsiTheme="minorHAnsi"/>
                <w:b/>
                <w:i/>
                <w:color w:val="1D3175" w:themeColor="text2"/>
                <w:lang w:eastAsia="da-DK"/>
              </w:rPr>
              <w:t>9.4 DIGITAL PROJEKTERING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3C747D" w:rsidRPr="00DC0237" w:rsidTr="0053561F">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2724F8" w:rsidRDefault="003C747D" w:rsidP="003C747D">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Typenavn</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r>
      <w:tr w:rsidR="003C747D" w:rsidRPr="00DC0237" w:rsidTr="0053561F">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2724F8" w:rsidRDefault="003C747D" w:rsidP="003C747D">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Bredde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r>
              <w:rPr>
                <w:rFonts w:asciiTheme="minorHAnsi" w:eastAsia="Times New Roman" w:hAnsiTheme="minorHAnsi"/>
                <w:color w:val="1D3175" w:themeColor="text2"/>
                <w:sz w:val="18"/>
                <w:szCs w:val="18"/>
                <w:lang w:eastAsia="da-DK"/>
              </w:rPr>
              <w:t>Fagområde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DC0237" w:rsidRDefault="002724F8" w:rsidP="003C747D">
            <w:pPr>
              <w:pStyle w:val="Ingenafstand"/>
              <w:rPr>
                <w:rFonts w:asciiTheme="minorHAnsi" w:eastAsia="Times New Roman" w:hAnsiTheme="minorHAnsi"/>
                <w:strike/>
                <w:color w:val="C00000" w:themeColor="accent6"/>
                <w:sz w:val="18"/>
                <w:szCs w:val="18"/>
                <w:lang w:eastAsia="da-DK"/>
              </w:rPr>
            </w:pPr>
            <w:r w:rsidRPr="002724F8">
              <w:rPr>
                <w:rFonts w:asciiTheme="minorHAnsi" w:eastAsia="Times New Roman" w:hAnsiTheme="minorHAnsi"/>
                <w:b/>
                <w:color w:val="50AC30" w:themeColor="accent3"/>
                <w:sz w:val="18"/>
                <w:szCs w:val="18"/>
                <w:lang w:eastAsia="da-DK"/>
              </w:rPr>
              <w:t>Enterprise</w:t>
            </w:r>
          </w:p>
        </w:tc>
      </w:tr>
      <w:tr w:rsidR="002724F8" w:rsidRPr="00DC0237" w:rsidTr="0053561F">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724F8" w:rsidRPr="00DC0237" w:rsidRDefault="002724F8" w:rsidP="002724F8">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DC0237" w:rsidRDefault="002724F8" w:rsidP="002724F8">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Ingenafstand"/>
              <w:rPr>
                <w:rFonts w:asciiTheme="minorHAnsi" w:eastAsia="Times New Roman" w:hAnsiTheme="minorHAnsi"/>
                <w:b/>
                <w:color w:val="50AC30" w:themeColor="accent3"/>
                <w:sz w:val="18"/>
                <w:szCs w:val="18"/>
                <w:lang w:eastAsia="da-DK"/>
              </w:rPr>
            </w:pPr>
            <w:r w:rsidRPr="002724F8">
              <w:rPr>
                <w:rFonts w:asciiTheme="minorHAnsi" w:eastAsia="Times New Roman" w:hAnsiTheme="minorHAnsi"/>
                <w:b/>
                <w:color w:val="50AC30" w:themeColor="accent3"/>
                <w:sz w:val="18"/>
                <w:szCs w:val="18"/>
                <w:lang w:eastAsia="da-DK"/>
              </w:rPr>
              <w:t>Højde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166FC6" w:rsidRDefault="002724F8" w:rsidP="002724F8">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2724F8" w:rsidRPr="0053561F" w:rsidRDefault="002724F8" w:rsidP="002724F8">
            <w:pPr>
              <w:pStyle w:val="Ingenafstand"/>
              <w:rPr>
                <w:rFonts w:asciiTheme="minorHAnsi" w:eastAsia="Times New Roman" w:hAnsiTheme="minorHAnsi"/>
                <w:color w:val="1D3175" w:themeColor="text2"/>
                <w:sz w:val="18"/>
                <w:szCs w:val="18"/>
                <w:lang w:eastAsia="da-DK"/>
              </w:rPr>
            </w:pPr>
          </w:p>
        </w:tc>
      </w:tr>
      <w:tr w:rsidR="002724F8" w:rsidRPr="00DC0237" w:rsidTr="0053561F">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724F8" w:rsidRPr="00DC0237" w:rsidRDefault="002724F8" w:rsidP="002724F8">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DC0237" w:rsidRDefault="002724F8" w:rsidP="002724F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Tabel"/>
              <w:rPr>
                <w:b/>
                <w:color w:val="50AC30" w:themeColor="accent3"/>
                <w:sz w:val="18"/>
                <w:szCs w:val="18"/>
              </w:rPr>
            </w:pPr>
            <w:r w:rsidRPr="002724F8">
              <w:rPr>
                <w:b/>
                <w:color w:val="50AC30" w:themeColor="accent3"/>
                <w:sz w:val="18"/>
                <w:szCs w:val="18"/>
              </w:rPr>
              <w:t>Dybde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166FC6" w:rsidRDefault="002724F8" w:rsidP="002724F8">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Byggepladszone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2724F8" w:rsidRPr="00DC0237" w:rsidRDefault="002724F8" w:rsidP="002724F8">
            <w:pPr>
              <w:pStyle w:val="Tabel"/>
              <w:rPr>
                <w:color w:val="1D3175" w:themeColor="text2"/>
                <w:sz w:val="18"/>
                <w:szCs w:val="18"/>
              </w:rPr>
            </w:pPr>
          </w:p>
        </w:tc>
      </w:tr>
      <w:tr w:rsidR="002724F8" w:rsidRPr="00DC0237" w:rsidTr="0053561F">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DC0237" w:rsidRDefault="002724F8" w:rsidP="002724F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DC0237" w:rsidRDefault="002724F8" w:rsidP="002724F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2724F8" w:rsidRDefault="002724F8" w:rsidP="002724F8">
            <w:pPr>
              <w:pStyle w:val="Tabel"/>
              <w:rPr>
                <w:b/>
                <w:color w:val="50AC30" w:themeColor="accent3"/>
                <w:sz w:val="18"/>
                <w:szCs w:val="18"/>
              </w:rPr>
            </w:pPr>
            <w:r w:rsidRPr="002724F8">
              <w:rPr>
                <w:b/>
                <w:color w:val="50AC30" w:themeColor="accent3"/>
                <w:sz w:val="18"/>
                <w:szCs w:val="18"/>
              </w:rPr>
              <w:t>Diameter</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DC0237" w:rsidRDefault="002724F8" w:rsidP="002724F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2724F8" w:rsidRPr="00DC0237" w:rsidRDefault="002724F8" w:rsidP="002724F8">
            <w:pPr>
              <w:pStyle w:val="Tabel"/>
              <w:rPr>
                <w:color w:val="1D3175" w:themeColor="text2"/>
                <w:sz w:val="18"/>
                <w:szCs w:val="18"/>
              </w:rPr>
            </w:pPr>
          </w:p>
        </w:tc>
      </w:tr>
      <w:tr w:rsidR="002724F8" w:rsidRPr="00DC0237" w:rsidTr="0053561F">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DC0237" w:rsidRDefault="002724F8" w:rsidP="002724F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DC0237" w:rsidRDefault="002724F8" w:rsidP="002724F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F33537" w:rsidRDefault="002724F8" w:rsidP="002724F8">
            <w:pPr>
              <w:pStyle w:val="Ingenafstand"/>
              <w:rPr>
                <w:rFonts w:asciiTheme="minorHAnsi" w:eastAsia="Times New Roman" w:hAnsiTheme="minorHAnsi"/>
                <w:i/>
                <w:color w:val="1D3175" w:themeColor="text2"/>
                <w:sz w:val="18"/>
                <w:szCs w:val="18"/>
                <w:lang w:eastAsia="da-DK"/>
              </w:rPr>
            </w:pPr>
            <w:r>
              <w:rPr>
                <w:rFonts w:asciiTheme="minorHAnsi" w:eastAsia="Times New Roman" w:hAnsiTheme="minorHAnsi"/>
                <w:i/>
                <w:color w:val="1D3175" w:themeColor="text2"/>
                <w:sz w:val="18"/>
                <w:szCs w:val="18"/>
                <w:lang w:eastAsia="da-DK"/>
              </w:rPr>
              <w:t>Bygningsnummer</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2724F8" w:rsidRPr="00166FC6" w:rsidRDefault="002724F8" w:rsidP="002724F8">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2724F8" w:rsidRPr="00DC0237" w:rsidRDefault="002724F8" w:rsidP="002724F8">
            <w:pPr>
              <w:pStyle w:val="Tabel"/>
              <w:rPr>
                <w:color w:val="1D3175" w:themeColor="text2"/>
                <w:sz w:val="18"/>
                <w:szCs w:val="18"/>
              </w:rPr>
            </w:pPr>
          </w:p>
        </w:tc>
      </w:tr>
      <w:tr w:rsidR="00500FE8" w:rsidRPr="00DC0237" w:rsidTr="0053561F">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36655A" w:rsidRDefault="00500FE8" w:rsidP="00500FE8">
            <w:pPr>
              <w:pStyle w:val="Ingenafstand"/>
              <w:rPr>
                <w:rFonts w:asciiTheme="minorHAnsi" w:eastAsia="Times New Roman" w:hAnsiTheme="minorHAnsi"/>
                <w:i/>
                <w:color w:val="1D3175" w:themeColor="text2"/>
                <w:sz w:val="18"/>
                <w:szCs w:val="18"/>
                <w:lang w:eastAsia="da-DK"/>
              </w:rPr>
            </w:pPr>
            <w:r w:rsidRPr="0036655A">
              <w:rPr>
                <w:rFonts w:asciiTheme="minorHAnsi" w:eastAsia="Times New Roman" w:hAnsiTheme="minorHAnsi"/>
                <w:i/>
                <w:color w:val="1D3175" w:themeColor="text2"/>
                <w:sz w:val="18"/>
                <w:szCs w:val="18"/>
                <w:lang w:eastAsia="da-DK"/>
              </w:rPr>
              <w:t>Er udvendig</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53561F">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53561F">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53561F">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53561F">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53561F">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53561F">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53561F">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53561F">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53561F">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53561F">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53561F">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53561F">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53561F">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53561F">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bl>
    <w:p w:rsidR="00D07359" w:rsidRDefault="00D07359" w:rsidP="00D07359"/>
    <w:p w:rsidR="00D07359" w:rsidRDefault="00D07359">
      <w:pPr>
        <w:spacing w:line="259" w:lineRule="auto"/>
        <w:rPr>
          <w:rFonts w:eastAsiaTheme="majorEastAsia" w:cstheme="majorBidi"/>
          <w:b/>
          <w:color w:val="FFFFFF" w:themeColor="background1"/>
          <w:sz w:val="28"/>
          <w:szCs w:val="32"/>
        </w:rPr>
      </w:pPr>
      <w:r>
        <w:br w:type="page"/>
      </w:r>
    </w:p>
    <w:p w:rsidR="00E94BC4" w:rsidRPr="00DC0237" w:rsidRDefault="00C917D0" w:rsidP="00C917D0">
      <w:pPr>
        <w:pStyle w:val="Overskrift1"/>
        <w:numPr>
          <w:ilvl w:val="0"/>
          <w:numId w:val="0"/>
        </w:numPr>
        <w:ind w:left="851" w:hanging="851"/>
      </w:pPr>
      <w:bookmarkStart w:id="44" w:name="_Toc144113215"/>
      <w:r w:rsidRPr="00DC0237">
        <w:lastRenderedPageBreak/>
        <w:t>Landskabsspecifikation</w:t>
      </w:r>
      <w:bookmarkEnd w:id="44"/>
    </w:p>
    <w:p w:rsidR="00E94BC4" w:rsidRPr="00DC0237" w:rsidRDefault="00E94BC4">
      <w:pPr>
        <w:spacing w:line="259" w:lineRule="auto"/>
        <w:rPr>
          <w:rFonts w:eastAsiaTheme="majorEastAsia" w:cstheme="majorBidi"/>
          <w:b/>
          <w:color w:val="FFFFFF" w:themeColor="background1"/>
          <w:sz w:val="28"/>
          <w:szCs w:val="32"/>
        </w:rPr>
      </w:pPr>
      <w:r w:rsidRPr="00DC0237">
        <w:br w:type="page"/>
      </w:r>
    </w:p>
    <w:p w:rsidR="00C917D0" w:rsidRPr="00DC0237" w:rsidRDefault="00C917D0" w:rsidP="00C917D0">
      <w:pPr>
        <w:pStyle w:val="Overskrift2"/>
        <w:numPr>
          <w:ilvl w:val="0"/>
          <w:numId w:val="0"/>
        </w:numPr>
        <w:ind w:left="851" w:hanging="851"/>
      </w:pPr>
      <w:bookmarkStart w:id="45" w:name="_Toc144113216"/>
      <w:r w:rsidRPr="00DC0237">
        <w:lastRenderedPageBreak/>
        <w:t>[</w:t>
      </w:r>
      <w:r w:rsidR="00DC0237" w:rsidRPr="00DC0237">
        <w:t>K02_</w:t>
      </w:r>
      <w:r w:rsidR="00325C14">
        <w:t>M999</w:t>
      </w:r>
      <w:r w:rsidRPr="00DC0237">
        <w:t>] Landskab, Beplantning i landskab</w:t>
      </w:r>
      <w:bookmarkEnd w:id="45"/>
    </w:p>
    <w:tbl>
      <w:tblPr>
        <w:tblW w:w="13530" w:type="dxa"/>
        <w:tblInd w:w="-65" w:type="dxa"/>
        <w:tblCellMar>
          <w:left w:w="70" w:type="dxa"/>
          <w:right w:w="70" w:type="dxa"/>
        </w:tblCellMar>
        <w:tblLook w:val="04A0" w:firstRow="1" w:lastRow="0" w:firstColumn="1" w:lastColumn="0" w:noHBand="0" w:noVBand="1"/>
      </w:tblPr>
      <w:tblGrid>
        <w:gridCol w:w="2758"/>
        <w:gridCol w:w="2693"/>
        <w:gridCol w:w="2693"/>
        <w:gridCol w:w="1396"/>
        <w:gridCol w:w="1297"/>
        <w:gridCol w:w="2693"/>
      </w:tblGrid>
      <w:tr w:rsidR="00E94BC4" w:rsidRPr="00DC0237" w:rsidTr="00A05D6E">
        <w:trPr>
          <w:trHeight w:val="283"/>
        </w:trPr>
        <w:tc>
          <w:tcPr>
            <w:tcW w:w="9540"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tcPr>
          <w:p w:rsidR="00E94BC4" w:rsidRPr="00DC0237" w:rsidRDefault="00FE4399" w:rsidP="00A05D6E">
            <w:pPr>
              <w:pStyle w:val="Ingenafstand"/>
              <w:rPr>
                <w:rFonts w:asciiTheme="minorHAnsi" w:eastAsia="Times New Roman" w:hAnsiTheme="minorHAnsi"/>
                <w:b/>
                <w:sz w:val="18"/>
                <w:lang w:eastAsia="da-DK"/>
              </w:rPr>
            </w:pPr>
            <w:r w:rsidRPr="00DC0237">
              <w:rPr>
                <w:rFonts w:asciiTheme="minorHAnsi" w:hAnsiTheme="minorHAnsi"/>
                <w:sz w:val="18"/>
              </w:rPr>
              <w:t>Gælder for beplantning enkeltvis og i grupper i landskab</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4BC4" w:rsidRPr="00DC0237" w:rsidRDefault="00E94BC4" w:rsidP="00A05D6E">
            <w:pPr>
              <w:pStyle w:val="Ingenafstand"/>
              <w:rPr>
                <w:rFonts w:asciiTheme="minorHAnsi" w:eastAsia="Times New Roman" w:hAnsiTheme="minorHAnsi"/>
                <w:b/>
                <w:sz w:val="18"/>
                <w:lang w:eastAsia="da-DK"/>
              </w:rPr>
            </w:pPr>
            <w:r w:rsidRPr="00DC0237">
              <w:rPr>
                <w:rFonts w:asciiTheme="minorHAnsi" w:eastAsia="Times New Roman" w:hAnsiTheme="minorHAnsi"/>
                <w:b/>
                <w:sz w:val="18"/>
                <w:lang w:eastAsia="da-DK"/>
              </w:rPr>
              <w:t>Versionsdato</w:t>
            </w:r>
          </w:p>
        </w:tc>
        <w:sdt>
          <w:sdtPr>
            <w:rPr>
              <w:rFonts w:asciiTheme="minorHAnsi" w:hAnsiTheme="minorHAnsi"/>
              <w:sz w:val="18"/>
            </w:rPr>
            <w:id w:val="569002666"/>
            <w:placeholder>
              <w:docPart w:val="0681413D8D374894A236A1B72520E5D3"/>
            </w:placeholder>
            <w:date w:fullDate="2021-09-10T00:00:00Z">
              <w:dateFormat w:val="dd-MM-yyyy"/>
              <w:lid w:val="da-DK"/>
              <w:storeMappedDataAs w:val="dateTime"/>
              <w:calendar w:val="gregorian"/>
            </w:date>
          </w:sdtPr>
          <w:sdtEndPr/>
          <w:sdtContent>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4BC4" w:rsidRPr="00DC0237" w:rsidRDefault="00E94BC4" w:rsidP="00A05D6E">
                <w:pPr>
                  <w:pStyle w:val="Ingenafstand"/>
                  <w:rPr>
                    <w:rFonts w:asciiTheme="minorHAnsi" w:eastAsia="Times New Roman" w:hAnsiTheme="minorHAnsi"/>
                    <w:b/>
                    <w:sz w:val="18"/>
                    <w:lang w:eastAsia="da-DK"/>
                  </w:rPr>
                </w:pPr>
                <w:r w:rsidRPr="00DC0237">
                  <w:rPr>
                    <w:rFonts w:asciiTheme="minorHAnsi" w:hAnsiTheme="minorHAnsi"/>
                    <w:sz w:val="18"/>
                  </w:rPr>
                  <w:t>10-09-2021</w:t>
                </w:r>
              </w:p>
            </w:tc>
          </w:sdtContent>
        </w:sdt>
      </w:tr>
      <w:tr w:rsidR="00E94BC4"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100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200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300 DK</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325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400 DK</w:t>
            </w:r>
          </w:p>
        </w:tc>
      </w:tr>
      <w:tr w:rsidR="00E94BC4"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E94BC4" w:rsidRPr="00DC0237" w:rsidRDefault="00E94BC4" w:rsidP="00A05D6E">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LOR 400</w:t>
            </w:r>
          </w:p>
        </w:tc>
      </w:tr>
      <w:tr w:rsidR="00E94BC4"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ANTAGET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FORVENTET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FASTLAGT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 DETALJERET</w:t>
            </w:r>
          </w:p>
        </w:tc>
      </w:tr>
      <w:tr w:rsidR="00FE4399" w:rsidRPr="00DC0237" w:rsidTr="00A05D6E">
        <w:trPr>
          <w:trHeight w:val="1134"/>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FE4399" w:rsidRPr="00DC0237" w:rsidRDefault="00FE4399" w:rsidP="00FE4399">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E4399" w:rsidRPr="00DC0237" w:rsidRDefault="00FE4399" w:rsidP="00FE4399">
            <w:pPr>
              <w:pStyle w:val="Ingenafstand"/>
              <w:rPr>
                <w:rFonts w:asciiTheme="minorHAnsi" w:eastAsia="Times New Roman" w:hAnsiTheme="minorHAnsi"/>
                <w:color w:val="1D3175" w:themeColor="text2"/>
                <w:sz w:val="18"/>
                <w:szCs w:val="20"/>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E4399" w:rsidRPr="00DC0237" w:rsidRDefault="00FE4399" w:rsidP="00FE4399">
            <w:pPr>
              <w:pStyle w:val="Ingenafstand"/>
              <w:rPr>
                <w:rFonts w:asciiTheme="minorHAnsi" w:hAnsiTheme="minorHAnsi"/>
                <w:color w:val="1D3175" w:themeColor="text2"/>
                <w:sz w:val="18"/>
              </w:rPr>
            </w:pPr>
            <w:r w:rsidRPr="00DC0237">
              <w:rPr>
                <w:rFonts w:asciiTheme="minorHAnsi" w:hAnsiTheme="minorHAnsi"/>
                <w:color w:val="1D3175" w:themeColor="text2"/>
                <w:sz w:val="18"/>
              </w:rPr>
              <w:t>Beplantning defineres på fastlagt niveau for geometri, placering og tilhørende egenskabsdata.</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E4399" w:rsidRPr="00DC0237" w:rsidRDefault="00FE4399" w:rsidP="00FE4399">
            <w:pPr>
              <w:pStyle w:val="Ingenafstand"/>
              <w:rPr>
                <w:rFonts w:asciiTheme="minorHAnsi" w:hAnsiTheme="minorHAnsi"/>
                <w:color w:val="1D3175" w:themeColor="text2"/>
                <w:sz w:val="18"/>
              </w:rPr>
            </w:pPr>
            <w:r w:rsidRPr="00DC0237">
              <w:rPr>
                <w:rFonts w:asciiTheme="minorHAnsi" w:hAnsiTheme="minorHAnsi"/>
                <w:color w:val="1D3175" w:themeColor="text2"/>
                <w:sz w:val="18"/>
              </w:rPr>
              <w:t>Beplantning defineres på fastlagt niveau for geometri, placering og tilhørende egenskabsdata.</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FE4399" w:rsidRPr="00DC0237" w:rsidRDefault="00FE4399" w:rsidP="00FE4399">
            <w:pPr>
              <w:pStyle w:val="Ingenafstand"/>
              <w:rPr>
                <w:rFonts w:asciiTheme="minorHAnsi" w:hAnsiTheme="minorHAnsi"/>
                <w:color w:val="1D3175" w:themeColor="text2"/>
                <w:sz w:val="18"/>
              </w:rPr>
            </w:pPr>
            <w:r w:rsidRPr="00DC0237">
              <w:rPr>
                <w:rFonts w:asciiTheme="minorHAnsi" w:hAnsiTheme="minorHAnsi"/>
                <w:color w:val="1D3175" w:themeColor="text2"/>
                <w:sz w:val="18"/>
              </w:rPr>
              <w:t>Beplantning defineres på endelig detaljeret niveau for geometri placering og tilhørende egenskabsdata i henhold til faktiske produktvalg.</w:t>
            </w:r>
          </w:p>
        </w:tc>
      </w:tr>
      <w:tr w:rsidR="00FE4399"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E4399" w:rsidRPr="00DC0237" w:rsidRDefault="00FE4399" w:rsidP="00FE439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E4399" w:rsidRPr="00DC0237" w:rsidRDefault="00FE4399" w:rsidP="00FE439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E4399" w:rsidRPr="00DC0237" w:rsidRDefault="00FE4399" w:rsidP="00FE439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E4399" w:rsidRPr="00DC0237" w:rsidRDefault="00FE4399" w:rsidP="00FE439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FE4399" w:rsidRPr="00DC0237" w:rsidRDefault="00FE4399" w:rsidP="00FE4399">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LOG 400</w:t>
            </w:r>
          </w:p>
        </w:tc>
      </w:tr>
      <w:tr w:rsidR="00FE4399" w:rsidRPr="00DC0237" w:rsidTr="00A05D6E">
        <w:trPr>
          <w:trHeight w:val="28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FE4399" w:rsidRPr="00DC0237" w:rsidRDefault="00FE4399" w:rsidP="00FE439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FORSLAGSNIVEAU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FE4399" w:rsidRPr="00DC0237" w:rsidRDefault="00FE4399" w:rsidP="00FE439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GENERISK 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FE4399" w:rsidRPr="00DC0237" w:rsidRDefault="00FE4399" w:rsidP="00FE439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TYPE-NIVEAU</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FE4399" w:rsidRPr="00DC0237" w:rsidRDefault="00FE4399" w:rsidP="00FE439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DETALJERET TYPE-NIVEAU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FE4399" w:rsidRPr="00DC0237" w:rsidRDefault="00FE4399" w:rsidP="00FE439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PRODUKTIONSNIVEAU</w:t>
            </w:r>
          </w:p>
        </w:tc>
      </w:tr>
      <w:tr w:rsidR="00FE4399" w:rsidRPr="00DC0237" w:rsidTr="00A05D6E">
        <w:trPr>
          <w:trHeight w:val="2270"/>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tcPr>
          <w:p w:rsidR="00FE4399" w:rsidRPr="00DC0237" w:rsidRDefault="00FE4399" w:rsidP="00FE4399">
            <w:pPr>
              <w:pStyle w:val="Ingenafstand"/>
              <w:rPr>
                <w:rFonts w:asciiTheme="minorHAnsi" w:eastAsia="Times New Roman" w:hAnsiTheme="minorHAnsi" w:cs="Times New Roman"/>
                <w:noProof/>
                <w:color w:val="222B35"/>
                <w:sz w:val="18"/>
                <w:szCs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FE4399" w:rsidRPr="00DC0237" w:rsidRDefault="00FE4399" w:rsidP="00FE4399">
            <w:pPr>
              <w:pStyle w:val="Ingenafstand"/>
              <w:rPr>
                <w:rFonts w:asciiTheme="minorHAnsi" w:eastAsia="Times New Roman" w:hAnsiTheme="minorHAnsi"/>
                <w:sz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FE4399" w:rsidRPr="00DC0237" w:rsidRDefault="00FE4399" w:rsidP="00FE4399">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831296" behindDoc="0" locked="0" layoutInCell="1" allowOverlap="1" wp14:anchorId="344EA30B" wp14:editId="47D1AB85">
                  <wp:simplePos x="0" y="0"/>
                  <wp:positionH relativeFrom="column">
                    <wp:posOffset>17780</wp:posOffset>
                  </wp:positionH>
                  <wp:positionV relativeFrom="paragraph">
                    <wp:posOffset>175895</wp:posOffset>
                  </wp:positionV>
                  <wp:extent cx="1501140" cy="1147629"/>
                  <wp:effectExtent l="0" t="0" r="3810" b="0"/>
                  <wp:wrapNone/>
                  <wp:docPr id="41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1"/>
                          <pic:cNvPicPr>
                            <a:picLocks noChangeAspect="1"/>
                          </pic:cNvPicPr>
                        </pic:nvPicPr>
                        <pic:blipFill>
                          <a:blip r:embed="rId90">
                            <a:duotone>
                              <a:schemeClr val="accent3">
                                <a:shade val="45000"/>
                                <a:satMod val="135000"/>
                              </a:schemeClr>
                              <a:prstClr val="white"/>
                            </a:duotone>
                          </a:blip>
                          <a:stretch>
                            <a:fillRect/>
                          </a:stretch>
                        </pic:blipFill>
                        <pic:spPr>
                          <a:xfrm>
                            <a:off x="0" y="0"/>
                            <a:ext cx="1501140" cy="1147629"/>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FE4399" w:rsidRPr="00DC0237" w:rsidRDefault="00FE4399" w:rsidP="00FE4399">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832320" behindDoc="0" locked="0" layoutInCell="1" allowOverlap="1" wp14:anchorId="51ADF4F1" wp14:editId="199AA369">
                  <wp:simplePos x="0" y="0"/>
                  <wp:positionH relativeFrom="column">
                    <wp:posOffset>103505</wp:posOffset>
                  </wp:positionH>
                  <wp:positionV relativeFrom="paragraph">
                    <wp:posOffset>297180</wp:posOffset>
                  </wp:positionV>
                  <wp:extent cx="1443908" cy="969267"/>
                  <wp:effectExtent l="0" t="0" r="4445" b="2540"/>
                  <wp:wrapNone/>
                  <wp:docPr id="420"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2"/>
                          <pic:cNvPicPr>
                            <a:picLocks noChangeAspect="1"/>
                          </pic:cNvPicPr>
                        </pic:nvPicPr>
                        <pic:blipFill>
                          <a:blip r:embed="rId91">
                            <a:duotone>
                              <a:schemeClr val="accent3">
                                <a:shade val="45000"/>
                                <a:satMod val="135000"/>
                              </a:schemeClr>
                              <a:prstClr val="white"/>
                            </a:duotone>
                          </a:blip>
                          <a:stretch>
                            <a:fillRect/>
                          </a:stretch>
                        </pic:blipFill>
                        <pic:spPr>
                          <a:xfrm>
                            <a:off x="0" y="0"/>
                            <a:ext cx="1443908" cy="969267"/>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FE4399" w:rsidRPr="00DC0237" w:rsidRDefault="00FE4399" w:rsidP="00FE4399">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833344" behindDoc="0" locked="0" layoutInCell="1" allowOverlap="1" wp14:anchorId="5C7BAF29" wp14:editId="0FFBA4B2">
                  <wp:simplePos x="0" y="0"/>
                  <wp:positionH relativeFrom="column">
                    <wp:posOffset>80010</wp:posOffset>
                  </wp:positionH>
                  <wp:positionV relativeFrom="paragraph">
                    <wp:posOffset>206375</wp:posOffset>
                  </wp:positionV>
                  <wp:extent cx="1451889" cy="1085095"/>
                  <wp:effectExtent l="0" t="0" r="0" b="1270"/>
                  <wp:wrapNone/>
                  <wp:docPr id="421"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3"/>
                          <pic:cNvPicPr>
                            <a:picLocks noChangeAspect="1"/>
                          </pic:cNvPicPr>
                        </pic:nvPicPr>
                        <pic:blipFill>
                          <a:blip r:embed="rId92">
                            <a:duotone>
                              <a:schemeClr val="accent3">
                                <a:shade val="45000"/>
                                <a:satMod val="135000"/>
                              </a:schemeClr>
                              <a:prstClr val="white"/>
                            </a:duotone>
                          </a:blip>
                          <a:stretch>
                            <a:fillRect/>
                          </a:stretch>
                        </pic:blipFill>
                        <pic:spPr>
                          <a:xfrm>
                            <a:off x="0" y="0"/>
                            <a:ext cx="1451889" cy="1085095"/>
                          </a:xfrm>
                          <a:prstGeom prst="rect">
                            <a:avLst/>
                          </a:prstGeom>
                        </pic:spPr>
                      </pic:pic>
                    </a:graphicData>
                  </a:graphic>
                  <wp14:sizeRelH relativeFrom="margin">
                    <wp14:pctWidth>0</wp14:pctWidth>
                  </wp14:sizeRelH>
                  <wp14:sizeRelV relativeFrom="margin">
                    <wp14:pctHeight>0</wp14:pctHeight>
                  </wp14:sizeRelV>
                </wp:anchor>
              </w:drawing>
            </w:r>
          </w:p>
        </w:tc>
      </w:tr>
      <w:tr w:rsidR="00FE4399" w:rsidRPr="00DC0237" w:rsidTr="00A05D6E">
        <w:trPr>
          <w:trHeight w:val="187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hideMark/>
          </w:tcPr>
          <w:p w:rsidR="00FE4399" w:rsidRPr="00DC0237" w:rsidRDefault="00FE4399" w:rsidP="00FE439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E4399" w:rsidRPr="00DC0237" w:rsidRDefault="00FE4399" w:rsidP="00FE4399">
            <w:pPr>
              <w:pStyle w:val="Ingenafstand"/>
              <w:rPr>
                <w:rFonts w:asciiTheme="minorHAnsi" w:eastAsia="Times New Roman" w:hAnsiTheme="minorHAnsi"/>
                <w:color w:val="1D3175" w:themeColor="text2"/>
                <w:sz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E4399" w:rsidRPr="00DC0237" w:rsidRDefault="00FE4399" w:rsidP="00FE4399">
            <w:pPr>
              <w:pStyle w:val="Ingenafstand"/>
              <w:rPr>
                <w:rFonts w:asciiTheme="minorHAnsi" w:hAnsiTheme="minorHAnsi"/>
                <w:color w:val="1D3175" w:themeColor="text2"/>
                <w:sz w:val="18"/>
              </w:rPr>
            </w:pPr>
            <w:r w:rsidRPr="00DC0237">
              <w:rPr>
                <w:rFonts w:asciiTheme="minorHAnsi" w:hAnsiTheme="minorHAnsi"/>
                <w:color w:val="1D3175" w:themeColor="text2"/>
                <w:sz w:val="18"/>
              </w:rPr>
              <w:t>Fastlagt disponering og principiel placering af beplantning enkeltvis eller i grupper.</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E4399" w:rsidRPr="00DC0237" w:rsidRDefault="00FE4399" w:rsidP="00FE4399">
            <w:pPr>
              <w:pStyle w:val="Ingenafstand"/>
              <w:rPr>
                <w:rFonts w:asciiTheme="minorHAnsi" w:hAnsiTheme="minorHAnsi"/>
                <w:color w:val="1D3175" w:themeColor="text2"/>
                <w:sz w:val="18"/>
              </w:rPr>
            </w:pPr>
            <w:r w:rsidRPr="00DC0237">
              <w:rPr>
                <w:rFonts w:asciiTheme="minorHAnsi" w:hAnsiTheme="minorHAnsi"/>
                <w:color w:val="1D3175" w:themeColor="text2"/>
                <w:sz w:val="18"/>
              </w:rPr>
              <w:t>Tæt beplantning (grupperet) modellers som et areal med volumen, og alle enkelt stående træer, buske mm. modelleres som enkelt stående enheder, i den endelig detaljeret placering.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FE4399" w:rsidRPr="00DC0237" w:rsidRDefault="00FE4399" w:rsidP="00FE4399">
            <w:pPr>
              <w:pStyle w:val="Ingenafstand"/>
              <w:rPr>
                <w:rFonts w:asciiTheme="minorHAnsi" w:hAnsiTheme="minorHAnsi"/>
                <w:color w:val="1D3175" w:themeColor="text2"/>
                <w:sz w:val="18"/>
              </w:rPr>
            </w:pPr>
            <w:r w:rsidRPr="00DC0237">
              <w:rPr>
                <w:rFonts w:asciiTheme="minorHAnsi" w:hAnsiTheme="minorHAnsi"/>
                <w:color w:val="1D3175" w:themeColor="text2"/>
                <w:sz w:val="18"/>
              </w:rPr>
              <w:t>Tæt beplantning (grupperet) og enkelt stående træer, buske mm. modelleres som enkelt stående enheder, i den endelig detaljeret placering.</w:t>
            </w:r>
          </w:p>
        </w:tc>
      </w:tr>
      <w:tr w:rsidR="00FE4399" w:rsidRPr="00DC0237" w:rsidTr="00C0038C">
        <w:trPr>
          <w:trHeight w:val="283"/>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FE4399" w:rsidRPr="00DC0237" w:rsidRDefault="00FE4399" w:rsidP="00FE4399">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9.6 MÆNGDEFORTEGNELSE</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bottom"/>
            <w:hideMark/>
          </w:tcPr>
          <w:p w:rsidR="00FE4399" w:rsidRPr="00DC0237" w:rsidRDefault="00FE4399" w:rsidP="00FE4399">
            <w:pPr>
              <w:spacing w:after="0"/>
              <w:outlineLvl w:val="0"/>
              <w:rPr>
                <w:rFonts w:eastAsia="Times New Roman" w:cs="Times New Roman"/>
                <w:b/>
                <w:color w:val="1D3175" w:themeColor="text2"/>
                <w:sz w:val="20"/>
                <w:szCs w:val="20"/>
                <w:lang w:eastAsia="da-DK"/>
              </w:rPr>
            </w:pPr>
            <w:r w:rsidRPr="00DC0237">
              <w:rPr>
                <w:rFonts w:eastAsia="Times New Roman" w:cs="Times New Roman"/>
                <w:b/>
                <w:color w:val="1D3175" w:themeColor="text2"/>
                <w:sz w:val="20"/>
                <w:szCs w:val="20"/>
                <w:lang w:eastAsia="da-DK"/>
              </w:rPr>
              <w:t> </w:t>
            </w:r>
          </w:p>
        </w:tc>
      </w:tr>
      <w:tr w:rsidR="00FE4399" w:rsidRPr="00DC0237" w:rsidTr="00C0038C">
        <w:trPr>
          <w:trHeight w:val="285"/>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FE4399" w:rsidRPr="00DC0237" w:rsidRDefault="00FE4399" w:rsidP="00FE4399">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FE4399" w:rsidRPr="00DC0237" w:rsidRDefault="00FE4399" w:rsidP="00FE4399">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FE4399" w:rsidRPr="00DC0237" w:rsidRDefault="00FE4399" w:rsidP="00FE439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FE4399" w:rsidRPr="00DC0237" w:rsidRDefault="00FE4399" w:rsidP="00FE439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FE4399" w:rsidRPr="00DC0237" w:rsidRDefault="00FE4399" w:rsidP="00FE439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r>
      <w:tr w:rsidR="00FE4399" w:rsidRPr="00DC0237" w:rsidTr="00C0038C">
        <w:trPr>
          <w:trHeight w:val="285"/>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FE4399" w:rsidRPr="00DC0237" w:rsidRDefault="00FE4399" w:rsidP="00FE439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FE4399" w:rsidRPr="00DC0237" w:rsidRDefault="00FE4399" w:rsidP="00FE439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FE4399" w:rsidRPr="00DC0237" w:rsidRDefault="00FE4399" w:rsidP="00FE439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FE4399" w:rsidRPr="00DC0237" w:rsidRDefault="00FE4399" w:rsidP="00FE439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bottom"/>
            <w:hideMark/>
          </w:tcPr>
          <w:p w:rsidR="00FE4399" w:rsidRPr="00DC0237" w:rsidRDefault="00FE4399" w:rsidP="00FE439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r>
      <w:tr w:rsidR="00FE4399" w:rsidRPr="00DC0237" w:rsidTr="00A05D6E">
        <w:trPr>
          <w:trHeight w:val="285"/>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E4399" w:rsidRPr="00DC0237" w:rsidRDefault="00FE4399" w:rsidP="00FE439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lastRenderedPageBreak/>
              <w:t>LOI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E4399" w:rsidRPr="00DC0237" w:rsidRDefault="00FE4399" w:rsidP="00FE439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E4399" w:rsidRPr="00DC0237" w:rsidRDefault="00FE4399" w:rsidP="00FE439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E4399" w:rsidRPr="00DC0237" w:rsidRDefault="00FE4399" w:rsidP="00FE439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FE4399" w:rsidRPr="00DC0237" w:rsidRDefault="00FE4399" w:rsidP="00FE4399">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LOI 400</w:t>
            </w:r>
          </w:p>
        </w:tc>
      </w:tr>
      <w:tr w:rsidR="003C747D" w:rsidRPr="00DC0237" w:rsidTr="00C0038C">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9.1 KLASSIFIKATION</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3C747D" w:rsidRPr="00DC0237" w:rsidTr="00C0038C">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sidRPr="0036655A">
              <w:rPr>
                <w:b/>
                <w:color w:val="1D3175" w:themeColor="text2"/>
                <w:sz w:val="18"/>
                <w:szCs w:val="18"/>
              </w:rPr>
              <w:t>Klassifikationskode version</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r w:rsidRPr="00F33537">
              <w:rPr>
                <w:color w:val="1D3175" w:themeColor="text2"/>
                <w:sz w:val="18"/>
                <w:szCs w:val="18"/>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sz w:val="18"/>
                <w:szCs w:val="18"/>
              </w:rPr>
            </w:pPr>
            <w:r w:rsidRPr="00DC0237">
              <w:rPr>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Topnode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Klassekode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Klassenavn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Klassifikation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i/>
                <w:color w:val="1D3175" w:themeColor="text2"/>
                <w:sz w:val="18"/>
                <w:szCs w:val="18"/>
              </w:rPr>
            </w:pPr>
            <w:r w:rsidRPr="0036655A">
              <w:rPr>
                <w:i/>
                <w:color w:val="1D3175" w:themeColor="text2"/>
                <w:sz w:val="18"/>
                <w:szCs w:val="18"/>
              </w:rPr>
              <w:t>Produkt-ID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cs="Times New Roman"/>
                <w:b/>
                <w:bCs/>
                <w:i/>
                <w:color w:val="1D3175" w:themeColor="text2"/>
                <w:szCs w:val="20"/>
                <w:lang w:eastAsia="da-DK"/>
              </w:rPr>
            </w:pPr>
            <w:r w:rsidRPr="00DC0237">
              <w:rPr>
                <w:rFonts w:asciiTheme="minorHAnsi" w:eastAsia="Times New Roman" w:hAnsiTheme="minorHAnsi"/>
                <w:b/>
                <w:i/>
                <w:color w:val="1D3175" w:themeColor="text2"/>
                <w:lang w:eastAsia="da-DK"/>
              </w:rPr>
              <w:t>9.4 DIGITAL PROJEKTERING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3C747D" w:rsidRPr="00DC0237" w:rsidTr="00C0038C">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500FE8" w:rsidRDefault="003C747D" w:rsidP="003C747D">
            <w:pPr>
              <w:pStyle w:val="Ingenafstand"/>
              <w:rPr>
                <w:rFonts w:asciiTheme="minorHAnsi" w:hAnsiTheme="minorHAnsi"/>
                <w:b/>
                <w:color w:val="50AC30" w:themeColor="accent3"/>
                <w:sz w:val="18"/>
              </w:rPr>
            </w:pPr>
            <w:r w:rsidRPr="00500FE8">
              <w:rPr>
                <w:rFonts w:asciiTheme="minorHAnsi" w:hAnsiTheme="minorHAnsi"/>
                <w:b/>
                <w:color w:val="50AC30" w:themeColor="accent3"/>
                <w:sz w:val="18"/>
              </w:rPr>
              <w:t>Typenavn</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hAnsiTheme="minorHAnsi"/>
                <w:color w:val="1D3175" w:themeColor="text2"/>
                <w:sz w:val="18"/>
              </w:rPr>
            </w:pPr>
            <w:r w:rsidRPr="00DC0237">
              <w:rPr>
                <w:rFonts w:asciiTheme="minorHAnsi" w:hAnsiTheme="minorHAnsi"/>
                <w:color w:val="1D3175" w:themeColor="text2"/>
                <w:sz w:val="18"/>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500FE8" w:rsidRDefault="003C747D" w:rsidP="003C747D">
            <w:pPr>
              <w:pStyle w:val="Ingenafstand"/>
              <w:rPr>
                <w:rFonts w:asciiTheme="minorHAnsi" w:hAnsiTheme="minorHAnsi"/>
                <w:b/>
                <w:color w:val="50AC30" w:themeColor="accent3"/>
                <w:sz w:val="18"/>
              </w:rPr>
            </w:pPr>
            <w:r w:rsidRPr="00500FE8">
              <w:rPr>
                <w:rFonts w:asciiTheme="minorHAnsi" w:hAnsiTheme="minorHAnsi"/>
                <w:b/>
                <w:color w:val="50AC30" w:themeColor="accent3"/>
                <w:sz w:val="18"/>
              </w:rPr>
              <w:t>Areal</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500FE8" w:rsidRDefault="003C747D" w:rsidP="003C747D">
            <w:pPr>
              <w:pStyle w:val="Ingenafstand"/>
              <w:rPr>
                <w:rFonts w:asciiTheme="minorHAnsi" w:hAnsiTheme="minorHAnsi"/>
                <w:color w:val="50AC30" w:themeColor="accent3"/>
                <w:sz w:val="18"/>
              </w:rPr>
            </w:pPr>
            <w:r w:rsidRPr="00500FE8">
              <w:rPr>
                <w:rFonts w:asciiTheme="minorHAnsi" w:hAnsiTheme="minorHAnsi"/>
                <w:color w:val="50AC30" w:themeColor="accent3"/>
                <w:sz w:val="18"/>
              </w:rPr>
              <w:t>Placering</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500FE8" w:rsidRDefault="003C747D" w:rsidP="003C747D">
            <w:pPr>
              <w:pStyle w:val="Ingenafstand"/>
              <w:rPr>
                <w:rFonts w:asciiTheme="minorHAnsi" w:eastAsia="Times New Roman" w:hAnsiTheme="minorHAnsi"/>
                <w:b/>
                <w:color w:val="50AC30" w:themeColor="accent3"/>
                <w:sz w:val="18"/>
                <w:szCs w:val="18"/>
                <w:lang w:eastAsia="da-DK"/>
              </w:rPr>
            </w:pPr>
            <w:r w:rsidRPr="00500FE8">
              <w:rPr>
                <w:rFonts w:asciiTheme="minorHAnsi" w:eastAsia="Times New Roman" w:hAnsiTheme="minorHAnsi"/>
                <w:b/>
                <w:color w:val="50AC30" w:themeColor="accent3"/>
                <w:sz w:val="18"/>
                <w:szCs w:val="18"/>
                <w:lang w:eastAsia="da-DK"/>
              </w:rPr>
              <w:t>Opbygning</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500FE8" w:rsidRDefault="003C747D" w:rsidP="003C747D">
            <w:pPr>
              <w:pStyle w:val="Ingenafstand"/>
              <w:rPr>
                <w:rFonts w:asciiTheme="minorHAnsi" w:hAnsiTheme="minorHAnsi"/>
                <w:b/>
                <w:color w:val="50AC30" w:themeColor="accent3"/>
                <w:sz w:val="18"/>
              </w:rPr>
            </w:pPr>
            <w:r w:rsidRPr="00500FE8">
              <w:rPr>
                <w:rFonts w:asciiTheme="minorHAnsi" w:hAnsiTheme="minorHAnsi"/>
                <w:b/>
                <w:color w:val="50AC30" w:themeColor="accent3"/>
                <w:sz w:val="18"/>
              </w:rPr>
              <w:t>Antal</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hAnsiTheme="minorHAnsi"/>
                <w:color w:val="1D3175" w:themeColor="text2"/>
                <w:sz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500FE8" w:rsidRDefault="003C747D" w:rsidP="003C747D">
            <w:pPr>
              <w:pStyle w:val="Ingenafstand"/>
              <w:rPr>
                <w:rFonts w:asciiTheme="minorHAnsi" w:hAnsiTheme="minorHAnsi"/>
                <w:b/>
                <w:color w:val="50AC30" w:themeColor="accent3"/>
                <w:sz w:val="18"/>
              </w:rPr>
            </w:pPr>
            <w:r w:rsidRPr="00500FE8">
              <w:rPr>
                <w:rFonts w:asciiTheme="minorHAnsi" w:hAnsiTheme="minorHAnsi"/>
                <w:b/>
                <w:color w:val="50AC30" w:themeColor="accent3"/>
                <w:sz w:val="18"/>
              </w:rPr>
              <w:t>Størrelse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hAnsiTheme="minorHAnsi"/>
                <w:color w:val="1D3175" w:themeColor="text2"/>
                <w:sz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36655A" w:rsidRDefault="00500FE8" w:rsidP="00500FE8">
            <w:pPr>
              <w:pStyle w:val="Ingenafstand"/>
              <w:rPr>
                <w:rFonts w:asciiTheme="minorHAnsi" w:eastAsia="Times New Roman" w:hAnsiTheme="minorHAnsi"/>
                <w:i/>
                <w:color w:val="1D3175" w:themeColor="text2"/>
                <w:sz w:val="18"/>
                <w:szCs w:val="18"/>
                <w:lang w:eastAsia="da-DK"/>
              </w:rPr>
            </w:pPr>
            <w:r w:rsidRPr="0036655A">
              <w:rPr>
                <w:rFonts w:asciiTheme="minorHAnsi" w:eastAsia="Times New Roman" w:hAnsiTheme="minorHAnsi"/>
                <w:i/>
                <w:color w:val="1D3175" w:themeColor="text2"/>
                <w:sz w:val="18"/>
                <w:szCs w:val="18"/>
                <w:lang w:eastAsia="da-DK"/>
              </w:rPr>
              <w:t>Er udvendig</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bl>
    <w:p w:rsidR="00C917D0" w:rsidRPr="00DC0237" w:rsidRDefault="00C917D0" w:rsidP="00C917D0">
      <w:pPr>
        <w:pStyle w:val="Overskrift2"/>
        <w:numPr>
          <w:ilvl w:val="0"/>
          <w:numId w:val="0"/>
        </w:numPr>
        <w:ind w:left="851" w:hanging="851"/>
      </w:pPr>
      <w:bookmarkStart w:id="46" w:name="_Toc144113217"/>
      <w:r w:rsidRPr="00DC0237">
        <w:lastRenderedPageBreak/>
        <w:t>[</w:t>
      </w:r>
      <w:r w:rsidR="00DC0237" w:rsidRPr="00DC0237">
        <w:t>K02_</w:t>
      </w:r>
      <w:r w:rsidR="00325C14">
        <w:t>M999</w:t>
      </w:r>
      <w:r w:rsidRPr="00DC0237">
        <w:t>] Landskab, Overflader på udearealer i landskab</w:t>
      </w:r>
      <w:bookmarkEnd w:id="46"/>
    </w:p>
    <w:tbl>
      <w:tblPr>
        <w:tblW w:w="13530" w:type="dxa"/>
        <w:tblInd w:w="-65" w:type="dxa"/>
        <w:tblCellMar>
          <w:left w:w="70" w:type="dxa"/>
          <w:right w:w="70" w:type="dxa"/>
        </w:tblCellMar>
        <w:tblLook w:val="04A0" w:firstRow="1" w:lastRow="0" w:firstColumn="1" w:lastColumn="0" w:noHBand="0" w:noVBand="1"/>
      </w:tblPr>
      <w:tblGrid>
        <w:gridCol w:w="2758"/>
        <w:gridCol w:w="2693"/>
        <w:gridCol w:w="2693"/>
        <w:gridCol w:w="1396"/>
        <w:gridCol w:w="1297"/>
        <w:gridCol w:w="2693"/>
      </w:tblGrid>
      <w:tr w:rsidR="00E94BC4" w:rsidRPr="00DC0237" w:rsidTr="00A05D6E">
        <w:trPr>
          <w:trHeight w:val="283"/>
        </w:trPr>
        <w:tc>
          <w:tcPr>
            <w:tcW w:w="9540"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tcPr>
          <w:p w:rsidR="00E94BC4" w:rsidRPr="00DC0237" w:rsidRDefault="00FE4399" w:rsidP="00A05D6E">
            <w:pPr>
              <w:pStyle w:val="Ingenafstand"/>
              <w:rPr>
                <w:rFonts w:asciiTheme="minorHAnsi" w:eastAsia="Times New Roman" w:hAnsiTheme="minorHAnsi"/>
                <w:b/>
                <w:sz w:val="24"/>
                <w:lang w:eastAsia="da-DK"/>
              </w:rPr>
            </w:pPr>
            <w:r w:rsidRPr="00DC0237">
              <w:rPr>
                <w:rFonts w:asciiTheme="minorHAnsi" w:hAnsiTheme="minorHAnsi"/>
                <w:sz w:val="18"/>
              </w:rPr>
              <w:t xml:space="preserve">Gælder for ubefæstede og befæstede overflader på udearealer i landskab (Græs, parkeringsplads, fortov, stier </w:t>
            </w:r>
            <w:r w:rsidR="00F27A9D" w:rsidRPr="00DC0237">
              <w:rPr>
                <w:rFonts w:asciiTheme="minorHAnsi" w:hAnsiTheme="minorHAnsi"/>
                <w:sz w:val="18"/>
              </w:rPr>
              <w:t xml:space="preserve">og </w:t>
            </w:r>
            <w:r w:rsidR="00F27A9D" w:rsidRPr="00DC0237">
              <w:rPr>
                <w:rFonts w:asciiTheme="minorHAnsi" w:hAnsiTheme="minorHAnsi"/>
                <w:color w:val="3B8024" w:themeColor="accent3" w:themeShade="BF"/>
                <w:sz w:val="18"/>
              </w:rPr>
              <w:t>veje</w:t>
            </w:r>
            <w:r w:rsidR="00F27A9D" w:rsidRPr="00DC0237">
              <w:rPr>
                <w:rFonts w:asciiTheme="minorHAnsi" w:hAnsiTheme="minorHAnsi"/>
                <w:sz w:val="18"/>
              </w:rPr>
              <w:t xml:space="preserve"> </w:t>
            </w:r>
            <w:r w:rsidRPr="00DC0237">
              <w:rPr>
                <w:rFonts w:asciiTheme="minorHAnsi" w:hAnsiTheme="minorHAnsi"/>
                <w:sz w:val="18"/>
              </w:rPr>
              <w:t>mm.)</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4BC4" w:rsidRPr="00DC0237" w:rsidRDefault="00E94BC4" w:rsidP="00A05D6E">
            <w:pPr>
              <w:pStyle w:val="Ingenafstand"/>
              <w:rPr>
                <w:rFonts w:asciiTheme="minorHAnsi" w:eastAsia="Times New Roman" w:hAnsiTheme="minorHAnsi"/>
                <w:b/>
                <w:sz w:val="18"/>
                <w:lang w:eastAsia="da-DK"/>
              </w:rPr>
            </w:pPr>
            <w:r w:rsidRPr="00DC0237">
              <w:rPr>
                <w:rFonts w:asciiTheme="minorHAnsi" w:eastAsia="Times New Roman" w:hAnsiTheme="minorHAnsi"/>
                <w:b/>
                <w:sz w:val="18"/>
                <w:lang w:eastAsia="da-DK"/>
              </w:rPr>
              <w:t>Versionsdato</w:t>
            </w:r>
          </w:p>
        </w:tc>
        <w:sdt>
          <w:sdtPr>
            <w:rPr>
              <w:rFonts w:asciiTheme="minorHAnsi" w:hAnsiTheme="minorHAnsi"/>
              <w:sz w:val="18"/>
            </w:rPr>
            <w:id w:val="-436676395"/>
            <w:placeholder>
              <w:docPart w:val="4BE646F8D2EC4DB79C82D95232367A3E"/>
            </w:placeholder>
            <w:date w:fullDate="2021-09-10T00:00:00Z">
              <w:dateFormat w:val="dd-MM-yyyy"/>
              <w:lid w:val="da-DK"/>
              <w:storeMappedDataAs w:val="dateTime"/>
              <w:calendar w:val="gregorian"/>
            </w:date>
          </w:sdtPr>
          <w:sdtEndPr/>
          <w:sdtContent>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4BC4" w:rsidRPr="00DC0237" w:rsidRDefault="00E94BC4" w:rsidP="00A05D6E">
                <w:pPr>
                  <w:pStyle w:val="Ingenafstand"/>
                  <w:rPr>
                    <w:rFonts w:asciiTheme="minorHAnsi" w:eastAsia="Times New Roman" w:hAnsiTheme="minorHAnsi"/>
                    <w:b/>
                    <w:sz w:val="18"/>
                    <w:lang w:eastAsia="da-DK"/>
                  </w:rPr>
                </w:pPr>
                <w:r w:rsidRPr="00DC0237">
                  <w:rPr>
                    <w:rFonts w:asciiTheme="minorHAnsi" w:hAnsiTheme="minorHAnsi"/>
                    <w:sz w:val="18"/>
                  </w:rPr>
                  <w:t>10-09-2021</w:t>
                </w:r>
              </w:p>
            </w:tc>
          </w:sdtContent>
        </w:sdt>
      </w:tr>
      <w:tr w:rsidR="00E94BC4"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100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200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300 DK</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325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400 DK</w:t>
            </w:r>
          </w:p>
        </w:tc>
      </w:tr>
      <w:tr w:rsidR="00E94BC4"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E94BC4" w:rsidRPr="00DC0237" w:rsidRDefault="00E94BC4" w:rsidP="00A05D6E">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LOR 400</w:t>
            </w:r>
          </w:p>
        </w:tc>
      </w:tr>
      <w:tr w:rsidR="00E94BC4"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ANTAGET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FORVENTET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FASTLAGT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 DETALJERET</w:t>
            </w:r>
          </w:p>
        </w:tc>
      </w:tr>
      <w:tr w:rsidR="00FE4399" w:rsidRPr="00DC0237" w:rsidTr="00A05D6E">
        <w:trPr>
          <w:trHeight w:val="1134"/>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FE4399" w:rsidRPr="00DC0237" w:rsidRDefault="00FE4399" w:rsidP="00FE4399">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E4399" w:rsidRPr="00DC0237" w:rsidRDefault="00FE4399" w:rsidP="00FE4399">
            <w:pPr>
              <w:pStyle w:val="Ingenafstand"/>
              <w:rPr>
                <w:rFonts w:asciiTheme="minorHAnsi" w:hAnsiTheme="minorHAnsi"/>
                <w:color w:val="1D3175" w:themeColor="text2"/>
                <w:sz w:val="18"/>
              </w:rPr>
            </w:pPr>
            <w:r w:rsidRPr="00DC0237">
              <w:rPr>
                <w:rFonts w:asciiTheme="minorHAnsi" w:hAnsiTheme="minorHAnsi"/>
                <w:color w:val="1D3175" w:themeColor="text2"/>
                <w:sz w:val="18"/>
              </w:rPr>
              <w:t>Overflader på udearealer defineres på forventet niveau for geometri, placering og tilhørende egenskabsdata.</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E4399" w:rsidRPr="00DC0237" w:rsidRDefault="00FE4399" w:rsidP="00FE4399">
            <w:pPr>
              <w:pStyle w:val="Ingenafstand"/>
              <w:rPr>
                <w:rFonts w:asciiTheme="minorHAnsi" w:hAnsiTheme="minorHAnsi"/>
                <w:color w:val="1D3175" w:themeColor="text2"/>
                <w:sz w:val="18"/>
              </w:rPr>
            </w:pPr>
            <w:r w:rsidRPr="00DC0237">
              <w:rPr>
                <w:rFonts w:asciiTheme="minorHAnsi" w:hAnsiTheme="minorHAnsi"/>
                <w:color w:val="1D3175" w:themeColor="text2"/>
                <w:sz w:val="18"/>
              </w:rPr>
              <w:t>Overflader på udearealer defineres på fastlagt niveau for geometri, placering og tilhørende egenskabsdata.</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E4399" w:rsidRPr="00DC0237" w:rsidRDefault="00FE4399" w:rsidP="00FE4399">
            <w:pPr>
              <w:pStyle w:val="Ingenafstand"/>
              <w:rPr>
                <w:rFonts w:asciiTheme="minorHAnsi" w:hAnsiTheme="minorHAnsi"/>
                <w:color w:val="1D3175" w:themeColor="text2"/>
                <w:sz w:val="18"/>
              </w:rPr>
            </w:pPr>
            <w:r w:rsidRPr="00DC0237">
              <w:rPr>
                <w:rFonts w:asciiTheme="minorHAnsi" w:hAnsiTheme="minorHAnsi"/>
                <w:color w:val="1D3175" w:themeColor="text2"/>
                <w:sz w:val="18"/>
              </w:rPr>
              <w:t>Overflader på udearealer defineres på endeligt niveau for geometri, placering og tilhørende egenskabsdata.</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FE4399" w:rsidRPr="00DC0237" w:rsidRDefault="00FE4399" w:rsidP="00FE4399">
            <w:pPr>
              <w:pStyle w:val="Ingenafstand"/>
              <w:rPr>
                <w:rFonts w:asciiTheme="minorHAnsi" w:hAnsiTheme="minorHAnsi"/>
                <w:color w:val="1D3175" w:themeColor="text2"/>
                <w:sz w:val="18"/>
              </w:rPr>
            </w:pPr>
            <w:r w:rsidRPr="00DC0237">
              <w:rPr>
                <w:rFonts w:asciiTheme="minorHAnsi" w:hAnsiTheme="minorHAnsi"/>
                <w:color w:val="1D3175" w:themeColor="text2"/>
                <w:sz w:val="18"/>
              </w:rPr>
              <w:t>Overflader på udearealer defineres på endelig detaljeret niveau for geometri, placering og tilhørende egenskabsdata i henhold til faktiske produktvalg.</w:t>
            </w:r>
          </w:p>
        </w:tc>
      </w:tr>
      <w:tr w:rsidR="00FE4399"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E4399" w:rsidRPr="00DC0237" w:rsidRDefault="00FE4399" w:rsidP="00FE439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E4399" w:rsidRPr="00DC0237" w:rsidRDefault="00FE4399" w:rsidP="00FE439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E4399" w:rsidRPr="00DC0237" w:rsidRDefault="00FE4399" w:rsidP="00FE439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E4399" w:rsidRPr="00DC0237" w:rsidRDefault="00FE4399" w:rsidP="00FE439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FE4399" w:rsidRPr="00DC0237" w:rsidRDefault="00FE4399" w:rsidP="00FE4399">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LOG 400</w:t>
            </w:r>
          </w:p>
        </w:tc>
      </w:tr>
      <w:tr w:rsidR="00FE4399" w:rsidRPr="00DC0237" w:rsidTr="00A05D6E">
        <w:trPr>
          <w:trHeight w:val="28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FE4399" w:rsidRPr="00DC0237" w:rsidRDefault="00FE4399" w:rsidP="00FE439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FORSLAGSNIVEAU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FE4399" w:rsidRPr="00DC0237" w:rsidRDefault="00FE4399" w:rsidP="00FE439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GENERISK 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FE4399" w:rsidRPr="00DC0237" w:rsidRDefault="00FE4399" w:rsidP="00FE439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TYPE-NIVEAU</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FE4399" w:rsidRPr="00DC0237" w:rsidRDefault="00FE4399" w:rsidP="00FE439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DETALJERET TYPE-NIVEAU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FE4399" w:rsidRPr="00DC0237" w:rsidRDefault="00FE4399" w:rsidP="00FE439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PRODUKTIONSNIVEAU</w:t>
            </w:r>
          </w:p>
        </w:tc>
      </w:tr>
      <w:tr w:rsidR="00FE4399" w:rsidRPr="00DC0237" w:rsidTr="00A05D6E">
        <w:trPr>
          <w:trHeight w:val="2270"/>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tcPr>
          <w:p w:rsidR="00FE4399" w:rsidRPr="00DC0237" w:rsidRDefault="00FE4399" w:rsidP="00FE4399">
            <w:pPr>
              <w:pStyle w:val="Ingenafstand"/>
              <w:rPr>
                <w:rFonts w:asciiTheme="minorHAnsi" w:eastAsia="Times New Roman" w:hAnsiTheme="minorHAnsi" w:cs="Times New Roman"/>
                <w:noProof/>
                <w:color w:val="222B35"/>
                <w:sz w:val="18"/>
                <w:szCs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FE4399" w:rsidRPr="00DC0237" w:rsidRDefault="00FE4399" w:rsidP="00FE4399">
            <w:pPr>
              <w:pStyle w:val="Ingenafstand"/>
              <w:rPr>
                <w:rFonts w:asciiTheme="minorHAnsi" w:eastAsia="Times New Roman" w:hAnsiTheme="minorHAnsi"/>
                <w:sz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FE4399" w:rsidRPr="00DC0237" w:rsidRDefault="00FE4399" w:rsidP="00FE4399">
            <w:pPr>
              <w:pStyle w:val="Ingenafstand"/>
              <w:rPr>
                <w:rFonts w:asciiTheme="minorHAnsi" w:eastAsia="Times New Roman" w:hAnsiTheme="minorHAnsi"/>
                <w:sz w:val="18"/>
                <w:lang w:eastAsia="da-DK"/>
              </w:rPr>
            </w:pP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FE4399" w:rsidRPr="00DC0237" w:rsidRDefault="00FE4399" w:rsidP="00FE4399">
            <w:pPr>
              <w:pStyle w:val="Ingenafstand"/>
              <w:rPr>
                <w:rFonts w:asciiTheme="minorHAnsi" w:eastAsia="Times New Roman" w:hAnsiTheme="minorHAnsi"/>
                <w:sz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FE4399" w:rsidRPr="00DC0237" w:rsidRDefault="00FE4399" w:rsidP="00FE4399">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843584" behindDoc="0" locked="0" layoutInCell="1" allowOverlap="1" wp14:anchorId="519FC3A9" wp14:editId="79221790">
                  <wp:simplePos x="0" y="0"/>
                  <wp:positionH relativeFrom="column">
                    <wp:posOffset>55880</wp:posOffset>
                  </wp:positionH>
                  <wp:positionV relativeFrom="paragraph">
                    <wp:posOffset>419735</wp:posOffset>
                  </wp:positionV>
                  <wp:extent cx="1494790" cy="602615"/>
                  <wp:effectExtent l="0" t="0" r="0" b="6985"/>
                  <wp:wrapNone/>
                  <wp:docPr id="14"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3"/>
                          <pic:cNvPicPr>
                            <a:picLocks noChangeAspect="1"/>
                          </pic:cNvPicPr>
                        </pic:nvPicPr>
                        <pic:blipFill>
                          <a:blip r:embed="rId93">
                            <a:duotone>
                              <a:schemeClr val="accent3">
                                <a:shade val="45000"/>
                                <a:satMod val="135000"/>
                              </a:schemeClr>
                              <a:prstClr val="white"/>
                            </a:duotone>
                          </a:blip>
                          <a:stretch>
                            <a:fillRect/>
                          </a:stretch>
                        </pic:blipFill>
                        <pic:spPr>
                          <a:xfrm>
                            <a:off x="0" y="0"/>
                            <a:ext cx="1494790" cy="602615"/>
                          </a:xfrm>
                          <a:prstGeom prst="rect">
                            <a:avLst/>
                          </a:prstGeom>
                        </pic:spPr>
                      </pic:pic>
                    </a:graphicData>
                  </a:graphic>
                  <wp14:sizeRelH relativeFrom="margin">
                    <wp14:pctWidth>0</wp14:pctWidth>
                  </wp14:sizeRelH>
                  <wp14:sizeRelV relativeFrom="margin">
                    <wp14:pctHeight>0</wp14:pctHeight>
                  </wp14:sizeRelV>
                </wp:anchor>
              </w:drawing>
            </w:r>
            <w:r w:rsidRPr="00DC0237">
              <w:rPr>
                <w:rFonts w:asciiTheme="minorHAnsi" w:hAnsiTheme="minorHAnsi"/>
                <w:noProof/>
                <w:lang w:eastAsia="da-DK"/>
              </w:rPr>
              <w:drawing>
                <wp:anchor distT="0" distB="0" distL="114300" distR="114300" simplePos="0" relativeHeight="251840512" behindDoc="0" locked="0" layoutInCell="1" allowOverlap="1" wp14:anchorId="2BEEE21B" wp14:editId="0664E3C7">
                  <wp:simplePos x="0" y="0"/>
                  <wp:positionH relativeFrom="column">
                    <wp:posOffset>-5024755</wp:posOffset>
                  </wp:positionH>
                  <wp:positionV relativeFrom="paragraph">
                    <wp:posOffset>332105</wp:posOffset>
                  </wp:positionV>
                  <wp:extent cx="1405890" cy="633730"/>
                  <wp:effectExtent l="0" t="0" r="3810" b="0"/>
                  <wp:wrapNone/>
                  <wp:docPr id="11"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0"/>
                          <pic:cNvPicPr>
                            <a:picLocks noChangeAspect="1"/>
                          </pic:cNvPicPr>
                        </pic:nvPicPr>
                        <pic:blipFill>
                          <a:blip r:embed="rId94">
                            <a:duotone>
                              <a:schemeClr val="accent3">
                                <a:shade val="45000"/>
                                <a:satMod val="135000"/>
                              </a:schemeClr>
                              <a:prstClr val="white"/>
                            </a:duotone>
                          </a:blip>
                          <a:stretch>
                            <a:fillRect/>
                          </a:stretch>
                        </pic:blipFill>
                        <pic:spPr>
                          <a:xfrm>
                            <a:off x="0" y="0"/>
                            <a:ext cx="1405890" cy="633730"/>
                          </a:xfrm>
                          <a:prstGeom prst="rect">
                            <a:avLst/>
                          </a:prstGeom>
                        </pic:spPr>
                      </pic:pic>
                    </a:graphicData>
                  </a:graphic>
                  <wp14:sizeRelH relativeFrom="margin">
                    <wp14:pctWidth>0</wp14:pctWidth>
                  </wp14:sizeRelH>
                  <wp14:sizeRelV relativeFrom="margin">
                    <wp14:pctHeight>0</wp14:pctHeight>
                  </wp14:sizeRelV>
                </wp:anchor>
              </w:drawing>
            </w:r>
            <w:r w:rsidRPr="00DC0237">
              <w:rPr>
                <w:rFonts w:asciiTheme="minorHAnsi" w:hAnsiTheme="minorHAnsi"/>
                <w:noProof/>
                <w:lang w:eastAsia="da-DK"/>
              </w:rPr>
              <w:drawing>
                <wp:anchor distT="0" distB="0" distL="114300" distR="114300" simplePos="0" relativeHeight="251841536" behindDoc="0" locked="0" layoutInCell="1" allowOverlap="1" wp14:anchorId="67830515" wp14:editId="2866F4E3">
                  <wp:simplePos x="0" y="0"/>
                  <wp:positionH relativeFrom="column">
                    <wp:posOffset>-3275965</wp:posOffset>
                  </wp:positionH>
                  <wp:positionV relativeFrom="paragraph">
                    <wp:posOffset>363855</wp:posOffset>
                  </wp:positionV>
                  <wp:extent cx="1447165" cy="649605"/>
                  <wp:effectExtent l="0" t="0" r="635" b="0"/>
                  <wp:wrapNone/>
                  <wp:docPr id="12"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1"/>
                          <pic:cNvPicPr>
                            <a:picLocks noChangeAspect="1"/>
                          </pic:cNvPicPr>
                        </pic:nvPicPr>
                        <pic:blipFill>
                          <a:blip r:embed="rId95">
                            <a:duotone>
                              <a:schemeClr val="accent3">
                                <a:shade val="45000"/>
                                <a:satMod val="135000"/>
                              </a:schemeClr>
                              <a:prstClr val="white"/>
                            </a:duotone>
                          </a:blip>
                          <a:stretch>
                            <a:fillRect/>
                          </a:stretch>
                        </pic:blipFill>
                        <pic:spPr>
                          <a:xfrm>
                            <a:off x="0" y="0"/>
                            <a:ext cx="1447165" cy="649605"/>
                          </a:xfrm>
                          <a:prstGeom prst="rect">
                            <a:avLst/>
                          </a:prstGeom>
                        </pic:spPr>
                      </pic:pic>
                    </a:graphicData>
                  </a:graphic>
                  <wp14:sizeRelH relativeFrom="margin">
                    <wp14:pctWidth>0</wp14:pctWidth>
                  </wp14:sizeRelH>
                  <wp14:sizeRelV relativeFrom="margin">
                    <wp14:pctHeight>0</wp14:pctHeight>
                  </wp14:sizeRelV>
                </wp:anchor>
              </w:drawing>
            </w:r>
            <w:r w:rsidRPr="00DC0237">
              <w:rPr>
                <w:rFonts w:asciiTheme="minorHAnsi" w:hAnsiTheme="minorHAnsi"/>
                <w:noProof/>
                <w:lang w:eastAsia="da-DK"/>
              </w:rPr>
              <w:drawing>
                <wp:anchor distT="0" distB="0" distL="114300" distR="114300" simplePos="0" relativeHeight="251842560" behindDoc="0" locked="0" layoutInCell="1" allowOverlap="1" wp14:anchorId="10CD5E6B" wp14:editId="31ABD9F5">
                  <wp:simplePos x="0" y="0"/>
                  <wp:positionH relativeFrom="column">
                    <wp:posOffset>-1605915</wp:posOffset>
                  </wp:positionH>
                  <wp:positionV relativeFrom="paragraph">
                    <wp:posOffset>411424</wp:posOffset>
                  </wp:positionV>
                  <wp:extent cx="1494845" cy="602839"/>
                  <wp:effectExtent l="0" t="0" r="0" b="6985"/>
                  <wp:wrapNone/>
                  <wp:docPr id="13"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2"/>
                          <pic:cNvPicPr>
                            <a:picLocks noChangeAspect="1"/>
                          </pic:cNvPicPr>
                        </pic:nvPicPr>
                        <pic:blipFill>
                          <a:blip r:embed="rId93">
                            <a:duotone>
                              <a:schemeClr val="accent3">
                                <a:shade val="45000"/>
                                <a:satMod val="135000"/>
                              </a:schemeClr>
                              <a:prstClr val="white"/>
                            </a:duotone>
                          </a:blip>
                          <a:stretch>
                            <a:fillRect/>
                          </a:stretch>
                        </pic:blipFill>
                        <pic:spPr>
                          <a:xfrm>
                            <a:off x="0" y="0"/>
                            <a:ext cx="1494845" cy="602839"/>
                          </a:xfrm>
                          <a:prstGeom prst="rect">
                            <a:avLst/>
                          </a:prstGeom>
                        </pic:spPr>
                      </pic:pic>
                    </a:graphicData>
                  </a:graphic>
                  <wp14:sizeRelH relativeFrom="margin">
                    <wp14:pctWidth>0</wp14:pctWidth>
                  </wp14:sizeRelH>
                  <wp14:sizeRelV relativeFrom="margin">
                    <wp14:pctHeight>0</wp14:pctHeight>
                  </wp14:sizeRelV>
                </wp:anchor>
              </w:drawing>
            </w:r>
          </w:p>
        </w:tc>
      </w:tr>
      <w:tr w:rsidR="00FE4399" w:rsidRPr="00DC0237" w:rsidTr="00A05D6E">
        <w:trPr>
          <w:trHeight w:val="187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hideMark/>
          </w:tcPr>
          <w:p w:rsidR="00FE4399" w:rsidRPr="00DC0237" w:rsidRDefault="00FE4399" w:rsidP="00FE439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E4399" w:rsidRPr="00DC0237" w:rsidRDefault="00FE4399" w:rsidP="00FE4399">
            <w:pPr>
              <w:pStyle w:val="Ingenafstand"/>
              <w:rPr>
                <w:rFonts w:asciiTheme="minorHAnsi" w:hAnsiTheme="minorHAnsi"/>
                <w:color w:val="1D3175" w:themeColor="text2"/>
                <w:sz w:val="18"/>
              </w:rPr>
            </w:pPr>
            <w:r w:rsidRPr="00DC0237">
              <w:rPr>
                <w:rFonts w:asciiTheme="minorHAnsi" w:hAnsiTheme="minorHAnsi"/>
                <w:color w:val="1D3175" w:themeColor="text2"/>
                <w:sz w:val="18"/>
              </w:rPr>
              <w:t xml:space="preserve">Overflader på udearealer modelleres med forventet overordnet </w:t>
            </w:r>
            <w:proofErr w:type="spellStart"/>
            <w:r w:rsidRPr="00DC0237">
              <w:rPr>
                <w:rFonts w:asciiTheme="minorHAnsi" w:hAnsiTheme="minorHAnsi"/>
                <w:color w:val="1D3175" w:themeColor="text2"/>
                <w:sz w:val="18"/>
              </w:rPr>
              <w:t>kotering</w:t>
            </w:r>
            <w:proofErr w:type="spellEnd"/>
            <w:r w:rsidRPr="00DC0237">
              <w:rPr>
                <w:rFonts w:asciiTheme="minorHAnsi" w:hAnsiTheme="minorHAnsi"/>
                <w:color w:val="1D3175" w:themeColor="text2"/>
                <w:sz w:val="18"/>
              </w:rPr>
              <w:t>.</w:t>
            </w:r>
            <w:r w:rsidRPr="00DC0237">
              <w:rPr>
                <w:rFonts w:asciiTheme="minorHAnsi" w:hAnsiTheme="minorHAnsi"/>
                <w:color w:val="1D3175" w:themeColor="text2"/>
                <w:sz w:val="18"/>
              </w:rPr>
              <w:br/>
              <w:t>Der kan anvendes eksisterende overflader.</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E4399" w:rsidRPr="00DC0237" w:rsidRDefault="00FE4399" w:rsidP="00FE4399">
            <w:pPr>
              <w:pStyle w:val="Ingenafstand"/>
              <w:rPr>
                <w:rFonts w:asciiTheme="minorHAnsi" w:hAnsiTheme="minorHAnsi"/>
                <w:color w:val="1D3175" w:themeColor="text2"/>
                <w:sz w:val="18"/>
              </w:rPr>
            </w:pPr>
            <w:r w:rsidRPr="00DC0237">
              <w:rPr>
                <w:rFonts w:asciiTheme="minorHAnsi" w:hAnsiTheme="minorHAnsi"/>
                <w:color w:val="1D3175" w:themeColor="text2"/>
                <w:sz w:val="18"/>
              </w:rPr>
              <w:t xml:space="preserve">Overflader på udearealer modelleres til entreprisegrænse. Fastlagt overordnet </w:t>
            </w:r>
            <w:r w:rsidRPr="00DC0237">
              <w:rPr>
                <w:rFonts w:asciiTheme="minorHAnsi" w:hAnsiTheme="minorHAnsi"/>
                <w:color w:val="1D3175" w:themeColor="text2"/>
                <w:sz w:val="18"/>
              </w:rPr>
              <w:br/>
            </w:r>
            <w:proofErr w:type="spellStart"/>
            <w:r w:rsidRPr="00DC0237">
              <w:rPr>
                <w:rFonts w:asciiTheme="minorHAnsi" w:hAnsiTheme="minorHAnsi"/>
                <w:color w:val="1D3175" w:themeColor="text2"/>
                <w:sz w:val="18"/>
              </w:rPr>
              <w:t>kotering</w:t>
            </w:r>
            <w:proofErr w:type="spellEnd"/>
            <w:r w:rsidRPr="00DC0237">
              <w:rPr>
                <w:rFonts w:asciiTheme="minorHAnsi" w:hAnsiTheme="minorHAnsi"/>
                <w:color w:val="1D3175" w:themeColor="text2"/>
                <w:sz w:val="18"/>
              </w:rPr>
              <w:t xml:space="preserve"> og principiel </w:t>
            </w:r>
            <w:proofErr w:type="spellStart"/>
            <w:r w:rsidRPr="00DC0237">
              <w:rPr>
                <w:rFonts w:asciiTheme="minorHAnsi" w:hAnsiTheme="minorHAnsi"/>
                <w:color w:val="1D3175" w:themeColor="text2"/>
                <w:sz w:val="18"/>
              </w:rPr>
              <w:t>afvandingskotering</w:t>
            </w:r>
            <w:proofErr w:type="spellEnd"/>
            <w:r w:rsidRPr="00DC0237">
              <w:rPr>
                <w:rFonts w:asciiTheme="minorHAnsi" w:hAnsiTheme="minorHAnsi"/>
                <w:color w:val="1D3175" w:themeColor="text2"/>
                <w:sz w:val="18"/>
              </w:rPr>
              <w:t>, herunder koter ved indgang, bygningshjørner og tilstødende overflader. Der skelnes mellem ubefæstede og befæstede overflader.</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E4399" w:rsidRPr="00DC0237" w:rsidRDefault="00FE4399" w:rsidP="00FE4399">
            <w:pPr>
              <w:pStyle w:val="Ingenafstand"/>
              <w:rPr>
                <w:rFonts w:asciiTheme="minorHAnsi" w:hAnsiTheme="minorHAnsi"/>
                <w:color w:val="1D3175" w:themeColor="text2"/>
                <w:sz w:val="18"/>
              </w:rPr>
            </w:pPr>
            <w:r w:rsidRPr="00DC0237">
              <w:rPr>
                <w:rFonts w:asciiTheme="minorHAnsi" w:hAnsiTheme="minorHAnsi"/>
                <w:color w:val="1D3175" w:themeColor="text2"/>
                <w:sz w:val="18"/>
              </w:rPr>
              <w:t xml:space="preserve">Overflader på udearealer modelleres til entreprisegrænse. Endelig </w:t>
            </w:r>
            <w:proofErr w:type="spellStart"/>
            <w:r w:rsidRPr="00DC0237">
              <w:rPr>
                <w:rFonts w:asciiTheme="minorHAnsi" w:hAnsiTheme="minorHAnsi"/>
                <w:color w:val="1D3175" w:themeColor="text2"/>
                <w:sz w:val="18"/>
              </w:rPr>
              <w:t>kotering</w:t>
            </w:r>
            <w:proofErr w:type="spellEnd"/>
            <w:r w:rsidRPr="00DC0237">
              <w:rPr>
                <w:rFonts w:asciiTheme="minorHAnsi" w:hAnsiTheme="minorHAnsi"/>
                <w:color w:val="1D3175" w:themeColor="text2"/>
                <w:sz w:val="18"/>
              </w:rPr>
              <w:t xml:space="preserve"> af overflader som grundlag til udførelse. Der skelnes mellem forskellige typer af ubefæstede og befæstede overflader.</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FE4399" w:rsidRPr="00DC0237" w:rsidRDefault="00FE4399" w:rsidP="00FE4399">
            <w:pPr>
              <w:pStyle w:val="Ingenafstand"/>
              <w:rPr>
                <w:rFonts w:asciiTheme="minorHAnsi" w:hAnsiTheme="minorHAnsi"/>
                <w:color w:val="1D3175" w:themeColor="text2"/>
                <w:sz w:val="18"/>
              </w:rPr>
            </w:pPr>
            <w:r w:rsidRPr="00DC0237">
              <w:rPr>
                <w:rFonts w:asciiTheme="minorHAnsi" w:hAnsiTheme="minorHAnsi"/>
                <w:color w:val="1D3175" w:themeColor="text2"/>
                <w:sz w:val="18"/>
              </w:rPr>
              <w:t xml:space="preserve">Projektspecifik </w:t>
            </w:r>
            <w:proofErr w:type="spellStart"/>
            <w:r w:rsidRPr="00DC0237">
              <w:rPr>
                <w:rFonts w:asciiTheme="minorHAnsi" w:hAnsiTheme="minorHAnsi"/>
                <w:color w:val="1D3175" w:themeColor="text2"/>
                <w:sz w:val="18"/>
              </w:rPr>
              <w:t>kotering</w:t>
            </w:r>
            <w:proofErr w:type="spellEnd"/>
            <w:r w:rsidRPr="00DC0237">
              <w:rPr>
                <w:rFonts w:asciiTheme="minorHAnsi" w:hAnsiTheme="minorHAnsi"/>
                <w:color w:val="1D3175" w:themeColor="text2"/>
                <w:sz w:val="18"/>
              </w:rPr>
              <w:t xml:space="preserve"> af bygningsdele. Principiel afgrænsning af bygningsdele følger belægningstyper.</w:t>
            </w:r>
          </w:p>
        </w:tc>
      </w:tr>
      <w:tr w:rsidR="00FE4399" w:rsidRPr="00DC0237" w:rsidTr="00C0038C">
        <w:trPr>
          <w:trHeight w:val="283"/>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FE4399" w:rsidRPr="00DC0237" w:rsidRDefault="00FE4399" w:rsidP="00FE4399">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9.6 MÆNGDEFORTEGNELSE</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bottom"/>
            <w:hideMark/>
          </w:tcPr>
          <w:p w:rsidR="00FE4399" w:rsidRPr="00DC0237" w:rsidRDefault="00FE4399" w:rsidP="00FE4399">
            <w:pPr>
              <w:spacing w:after="0"/>
              <w:outlineLvl w:val="0"/>
              <w:rPr>
                <w:rFonts w:eastAsia="Times New Roman" w:cs="Times New Roman"/>
                <w:b/>
                <w:color w:val="1D3175" w:themeColor="text2"/>
                <w:sz w:val="20"/>
                <w:szCs w:val="20"/>
                <w:lang w:eastAsia="da-DK"/>
              </w:rPr>
            </w:pPr>
            <w:r w:rsidRPr="00DC0237">
              <w:rPr>
                <w:rFonts w:eastAsia="Times New Roman" w:cs="Times New Roman"/>
                <w:b/>
                <w:color w:val="1D3175" w:themeColor="text2"/>
                <w:sz w:val="20"/>
                <w:szCs w:val="20"/>
                <w:lang w:eastAsia="da-DK"/>
              </w:rPr>
              <w:t> </w:t>
            </w:r>
          </w:p>
        </w:tc>
      </w:tr>
      <w:tr w:rsidR="00FE4399" w:rsidRPr="00DC0237" w:rsidTr="00C0038C">
        <w:trPr>
          <w:trHeight w:val="285"/>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FE4399" w:rsidRPr="00DC0237" w:rsidRDefault="00FE4399" w:rsidP="00FE4399">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FE4399" w:rsidRPr="00DC0237" w:rsidRDefault="00FE4399" w:rsidP="00FE4399">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FE4399" w:rsidRPr="00DC0237" w:rsidRDefault="00FE4399" w:rsidP="00FE439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FE4399" w:rsidRPr="00DC0237" w:rsidRDefault="00FE4399" w:rsidP="00FE439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FE4399" w:rsidRPr="00DC0237" w:rsidRDefault="00FE4399" w:rsidP="00FE439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r>
      <w:tr w:rsidR="00FE4399" w:rsidRPr="00DC0237" w:rsidTr="00C0038C">
        <w:trPr>
          <w:trHeight w:val="285"/>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FE4399" w:rsidRPr="00DC0237" w:rsidRDefault="00FE4399" w:rsidP="00FE439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FE4399" w:rsidRPr="00DC0237" w:rsidRDefault="00FE4399" w:rsidP="00FE439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FE4399" w:rsidRPr="00DC0237" w:rsidRDefault="00FE4399" w:rsidP="00FE439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FE4399" w:rsidRPr="00DC0237" w:rsidRDefault="00FE4399" w:rsidP="00FE439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bottom"/>
            <w:hideMark/>
          </w:tcPr>
          <w:p w:rsidR="00FE4399" w:rsidRPr="00DC0237" w:rsidRDefault="00FE4399" w:rsidP="00FE439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r>
      <w:tr w:rsidR="00FE4399" w:rsidRPr="00DC0237" w:rsidTr="00A05D6E">
        <w:trPr>
          <w:trHeight w:val="285"/>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E4399" w:rsidRPr="00DC0237" w:rsidRDefault="00FE4399" w:rsidP="00FE439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lastRenderedPageBreak/>
              <w:t>LOI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E4399" w:rsidRPr="00DC0237" w:rsidRDefault="00FE4399" w:rsidP="00FE439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E4399" w:rsidRPr="00DC0237" w:rsidRDefault="00FE4399" w:rsidP="00FE439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E4399" w:rsidRPr="00DC0237" w:rsidRDefault="00FE4399" w:rsidP="00FE439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FE4399" w:rsidRPr="00DC0237" w:rsidRDefault="00FE4399" w:rsidP="00FE4399">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LOI 400</w:t>
            </w:r>
          </w:p>
        </w:tc>
      </w:tr>
      <w:tr w:rsidR="003C747D" w:rsidRPr="00DC0237" w:rsidTr="00C0038C">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9.1 KLASSIFIKATION</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3C747D" w:rsidRPr="00DC0237" w:rsidTr="00C0038C">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sidRPr="0036655A">
              <w:rPr>
                <w:b/>
                <w:color w:val="1D3175" w:themeColor="text2"/>
                <w:sz w:val="18"/>
                <w:szCs w:val="18"/>
              </w:rPr>
              <w:t>Klassifikationskode version</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r w:rsidRPr="00F33537">
              <w:rPr>
                <w:color w:val="1D3175" w:themeColor="text2"/>
                <w:sz w:val="18"/>
                <w:szCs w:val="18"/>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sz w:val="18"/>
                <w:szCs w:val="18"/>
              </w:rPr>
            </w:pPr>
            <w:r w:rsidRPr="00DC0237">
              <w:rPr>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Topnode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Klassekode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Klassenavn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Klassifikation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i/>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cs="Times New Roman"/>
                <w:b/>
                <w:bCs/>
                <w:i/>
                <w:color w:val="1D3175" w:themeColor="text2"/>
                <w:szCs w:val="20"/>
                <w:lang w:eastAsia="da-DK"/>
              </w:rPr>
            </w:pPr>
            <w:r w:rsidRPr="00DC0237">
              <w:rPr>
                <w:rFonts w:asciiTheme="minorHAnsi" w:eastAsia="Times New Roman" w:hAnsiTheme="minorHAnsi"/>
                <w:b/>
                <w:i/>
                <w:color w:val="1D3175" w:themeColor="text2"/>
                <w:lang w:eastAsia="da-DK"/>
              </w:rPr>
              <w:t>9.4 DIGITAL PROJEKTERING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3C747D" w:rsidRPr="00DC0237" w:rsidTr="00C0038C">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500FE8" w:rsidRDefault="003C747D" w:rsidP="003C747D">
            <w:pPr>
              <w:pStyle w:val="Ingenafstand"/>
              <w:rPr>
                <w:rFonts w:asciiTheme="minorHAnsi" w:eastAsia="Times New Roman" w:hAnsiTheme="minorHAnsi"/>
                <w:b/>
                <w:color w:val="50AC30" w:themeColor="accent3"/>
                <w:sz w:val="18"/>
                <w:szCs w:val="18"/>
                <w:lang w:eastAsia="da-DK"/>
              </w:rPr>
            </w:pPr>
            <w:r w:rsidRPr="00500FE8">
              <w:rPr>
                <w:rFonts w:asciiTheme="minorHAnsi" w:eastAsia="Times New Roman" w:hAnsiTheme="minorHAnsi"/>
                <w:b/>
                <w:color w:val="50AC30" w:themeColor="accent3"/>
                <w:sz w:val="18"/>
                <w:szCs w:val="18"/>
                <w:lang w:eastAsia="da-DK"/>
              </w:rPr>
              <w:t>Typenavn</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hAnsiTheme="minorHAnsi"/>
                <w:color w:val="1D3175" w:themeColor="text2"/>
                <w:sz w:val="18"/>
              </w:rPr>
            </w:pPr>
            <w:r w:rsidRPr="00DC0237">
              <w:rPr>
                <w:rFonts w:asciiTheme="minorHAnsi" w:hAnsiTheme="minorHAnsi"/>
                <w:color w:val="1D3175" w:themeColor="text2"/>
                <w:sz w:val="18"/>
              </w:rPr>
              <w:t>…</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hAnsiTheme="minorHAnsi"/>
                <w:color w:val="1D3175" w:themeColor="text2"/>
                <w:sz w:val="18"/>
              </w:rPr>
            </w:pPr>
            <w:r w:rsidRPr="00DC0237">
              <w:rPr>
                <w:rFonts w:asciiTheme="minorHAnsi" w:hAnsiTheme="minorHAnsi"/>
                <w:color w:val="1D3175" w:themeColor="text2"/>
                <w:sz w:val="18"/>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500FE8" w:rsidRDefault="003C747D" w:rsidP="003C747D">
            <w:pPr>
              <w:pStyle w:val="Ingenafstand"/>
              <w:rPr>
                <w:rFonts w:asciiTheme="minorHAnsi" w:eastAsia="Times New Roman" w:hAnsiTheme="minorHAnsi"/>
                <w:i/>
                <w:color w:val="50AC30" w:themeColor="accent3"/>
                <w:sz w:val="18"/>
                <w:szCs w:val="18"/>
                <w:lang w:eastAsia="da-DK"/>
              </w:rPr>
            </w:pPr>
            <w:r w:rsidRPr="00500FE8">
              <w:rPr>
                <w:rFonts w:asciiTheme="minorHAnsi" w:eastAsia="Times New Roman" w:hAnsiTheme="minorHAnsi"/>
                <w:i/>
                <w:color w:val="50AC30" w:themeColor="accent3"/>
                <w:sz w:val="18"/>
                <w:szCs w:val="18"/>
                <w:lang w:eastAsia="da-DK"/>
              </w:rPr>
              <w:t>Areal</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500FE8" w:rsidRDefault="003C747D" w:rsidP="003C747D">
            <w:pPr>
              <w:pStyle w:val="Ingenafstand"/>
              <w:rPr>
                <w:rFonts w:asciiTheme="minorHAnsi" w:hAnsiTheme="minorHAnsi"/>
                <w:i/>
                <w:color w:val="50AC30" w:themeColor="accent3"/>
                <w:sz w:val="18"/>
              </w:rPr>
            </w:pPr>
            <w:r w:rsidRPr="00500FE8">
              <w:rPr>
                <w:rFonts w:asciiTheme="minorHAnsi" w:hAnsiTheme="minorHAnsi"/>
                <w:i/>
                <w:color w:val="50AC30" w:themeColor="accent3"/>
                <w:sz w:val="18"/>
              </w:rPr>
              <w:t>Top- og bundkote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500FE8" w:rsidRDefault="003C747D" w:rsidP="003C747D">
            <w:pPr>
              <w:pStyle w:val="Ingenafstand"/>
              <w:rPr>
                <w:rFonts w:asciiTheme="minorHAnsi" w:hAnsiTheme="minorHAnsi"/>
                <w:b/>
                <w:color w:val="1D3175" w:themeColor="text2"/>
                <w:sz w:val="18"/>
              </w:rPr>
            </w:pPr>
            <w:r w:rsidRPr="00500FE8">
              <w:rPr>
                <w:rFonts w:asciiTheme="minorHAnsi" w:hAnsiTheme="minorHAnsi"/>
                <w:b/>
                <w:color w:val="50AC30" w:themeColor="accent3"/>
                <w:sz w:val="18"/>
              </w:rPr>
              <w:t>Bundopbygning</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500FE8" w:rsidRPr="00DC0237" w:rsidRDefault="00500FE8" w:rsidP="00500FE8">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36655A" w:rsidRDefault="00500FE8" w:rsidP="00500FE8">
            <w:pPr>
              <w:pStyle w:val="Ingenafstand"/>
              <w:rPr>
                <w:rFonts w:asciiTheme="minorHAnsi" w:eastAsia="Times New Roman" w:hAnsiTheme="minorHAnsi"/>
                <w:i/>
                <w:color w:val="1D3175" w:themeColor="text2"/>
                <w:sz w:val="18"/>
                <w:szCs w:val="18"/>
                <w:lang w:eastAsia="da-DK"/>
              </w:rPr>
            </w:pPr>
            <w:r w:rsidRPr="0036655A">
              <w:rPr>
                <w:rFonts w:asciiTheme="minorHAnsi" w:eastAsia="Times New Roman" w:hAnsiTheme="minorHAnsi"/>
                <w:i/>
                <w:color w:val="1D3175" w:themeColor="text2"/>
                <w:sz w:val="18"/>
                <w:szCs w:val="18"/>
                <w:lang w:eastAsia="da-DK"/>
              </w:rPr>
              <w:t>Er udvendig</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500FE8" w:rsidRDefault="00500FE8" w:rsidP="00500FE8">
            <w:pPr>
              <w:pStyle w:val="Ingenafstand"/>
              <w:rPr>
                <w:rFonts w:asciiTheme="minorHAnsi" w:hAnsiTheme="minorHAnsi"/>
                <w:i/>
                <w:color w:val="50AC30" w:themeColor="accent3"/>
                <w:sz w:val="18"/>
              </w:rPr>
            </w:pPr>
            <w:r w:rsidRPr="00500FE8">
              <w:rPr>
                <w:rFonts w:asciiTheme="minorHAnsi" w:hAnsiTheme="minorHAnsi"/>
                <w:i/>
                <w:color w:val="50AC30" w:themeColor="accent3"/>
                <w:sz w:val="18"/>
              </w:rPr>
              <w:t>Kote ved indgang og bygningshøjder</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hAnsiTheme="minorHAnsi"/>
                <w:color w:val="1D3175" w:themeColor="text2"/>
                <w:sz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500FE8" w:rsidRPr="00DC0237" w:rsidRDefault="00500FE8" w:rsidP="00500FE8">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r w:rsidRPr="00911D7D">
              <w:rPr>
                <w:rFonts w:eastAsia="Times New Roman"/>
                <w:i/>
                <w:color w:val="1D3175" w:themeColor="text2"/>
                <w:sz w:val="18"/>
                <w:szCs w:val="18"/>
              </w:rPr>
              <w:t>Skridsikker overflade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bl>
    <w:p w:rsidR="00C917D0" w:rsidRPr="00DC0237" w:rsidRDefault="00C917D0" w:rsidP="00C917D0">
      <w:pPr>
        <w:pStyle w:val="Overskrift2"/>
        <w:numPr>
          <w:ilvl w:val="0"/>
          <w:numId w:val="0"/>
        </w:numPr>
        <w:ind w:left="851" w:hanging="851"/>
      </w:pPr>
      <w:bookmarkStart w:id="47" w:name="_Toc144113218"/>
      <w:r w:rsidRPr="00DC0237">
        <w:lastRenderedPageBreak/>
        <w:t>[</w:t>
      </w:r>
      <w:r w:rsidR="00DC0237" w:rsidRPr="00DC0237">
        <w:t>K02_</w:t>
      </w:r>
      <w:r w:rsidR="00325C14">
        <w:t>M999</w:t>
      </w:r>
      <w:r w:rsidRPr="00DC0237">
        <w:t>] Landskab, Trappe, ramper og støttemur i landskab</w:t>
      </w:r>
      <w:bookmarkEnd w:id="47"/>
    </w:p>
    <w:tbl>
      <w:tblPr>
        <w:tblW w:w="13530" w:type="dxa"/>
        <w:tblInd w:w="-65" w:type="dxa"/>
        <w:tblCellMar>
          <w:left w:w="70" w:type="dxa"/>
          <w:right w:w="70" w:type="dxa"/>
        </w:tblCellMar>
        <w:tblLook w:val="04A0" w:firstRow="1" w:lastRow="0" w:firstColumn="1" w:lastColumn="0" w:noHBand="0" w:noVBand="1"/>
      </w:tblPr>
      <w:tblGrid>
        <w:gridCol w:w="2758"/>
        <w:gridCol w:w="2693"/>
        <w:gridCol w:w="2693"/>
        <w:gridCol w:w="1396"/>
        <w:gridCol w:w="1297"/>
        <w:gridCol w:w="2693"/>
      </w:tblGrid>
      <w:tr w:rsidR="00E94BC4" w:rsidRPr="00DC0237" w:rsidTr="00A05D6E">
        <w:trPr>
          <w:trHeight w:val="283"/>
        </w:trPr>
        <w:tc>
          <w:tcPr>
            <w:tcW w:w="9540"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tcPr>
          <w:p w:rsidR="00E94BC4" w:rsidRPr="00DC0237" w:rsidRDefault="00FE4399" w:rsidP="00A05D6E">
            <w:pPr>
              <w:pStyle w:val="Ingenafstand"/>
              <w:rPr>
                <w:rFonts w:asciiTheme="minorHAnsi" w:eastAsia="Times New Roman" w:hAnsiTheme="minorHAnsi"/>
                <w:b/>
                <w:sz w:val="18"/>
                <w:lang w:eastAsia="da-DK"/>
              </w:rPr>
            </w:pPr>
            <w:r w:rsidRPr="00DC0237">
              <w:rPr>
                <w:rFonts w:asciiTheme="minorHAnsi" w:hAnsiTheme="minorHAnsi"/>
                <w:sz w:val="18"/>
              </w:rPr>
              <w:t>Gælder for trapper, ramper og støttemure i landskab</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4BC4" w:rsidRPr="00DC0237" w:rsidRDefault="00E94BC4" w:rsidP="00A05D6E">
            <w:pPr>
              <w:pStyle w:val="Ingenafstand"/>
              <w:rPr>
                <w:rFonts w:asciiTheme="minorHAnsi" w:eastAsia="Times New Roman" w:hAnsiTheme="minorHAnsi"/>
                <w:b/>
                <w:sz w:val="18"/>
                <w:lang w:eastAsia="da-DK"/>
              </w:rPr>
            </w:pPr>
            <w:r w:rsidRPr="00DC0237">
              <w:rPr>
                <w:rFonts w:asciiTheme="minorHAnsi" w:eastAsia="Times New Roman" w:hAnsiTheme="minorHAnsi"/>
                <w:b/>
                <w:sz w:val="18"/>
                <w:lang w:eastAsia="da-DK"/>
              </w:rPr>
              <w:t>Versionsdato</w:t>
            </w:r>
          </w:p>
        </w:tc>
        <w:sdt>
          <w:sdtPr>
            <w:rPr>
              <w:rFonts w:asciiTheme="minorHAnsi" w:hAnsiTheme="minorHAnsi"/>
              <w:sz w:val="18"/>
            </w:rPr>
            <w:id w:val="2074699313"/>
            <w:placeholder>
              <w:docPart w:val="229E58A554D240DC824D06617DE9D84C"/>
            </w:placeholder>
            <w:date w:fullDate="2021-09-10T00:00:00Z">
              <w:dateFormat w:val="dd-MM-yyyy"/>
              <w:lid w:val="da-DK"/>
              <w:storeMappedDataAs w:val="dateTime"/>
              <w:calendar w:val="gregorian"/>
            </w:date>
          </w:sdtPr>
          <w:sdtEndPr/>
          <w:sdtContent>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4BC4" w:rsidRPr="00DC0237" w:rsidRDefault="00E94BC4" w:rsidP="00A05D6E">
                <w:pPr>
                  <w:pStyle w:val="Ingenafstand"/>
                  <w:rPr>
                    <w:rFonts w:asciiTheme="minorHAnsi" w:eastAsia="Times New Roman" w:hAnsiTheme="minorHAnsi"/>
                    <w:b/>
                    <w:sz w:val="18"/>
                    <w:lang w:eastAsia="da-DK"/>
                  </w:rPr>
                </w:pPr>
                <w:r w:rsidRPr="00DC0237">
                  <w:rPr>
                    <w:rFonts w:asciiTheme="minorHAnsi" w:hAnsiTheme="minorHAnsi"/>
                    <w:sz w:val="18"/>
                  </w:rPr>
                  <w:t>10-09-2021</w:t>
                </w:r>
              </w:p>
            </w:tc>
          </w:sdtContent>
        </w:sdt>
      </w:tr>
      <w:tr w:rsidR="00E94BC4"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100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200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300 DK</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325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400 DK</w:t>
            </w:r>
          </w:p>
        </w:tc>
      </w:tr>
      <w:tr w:rsidR="00E94BC4"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E94BC4" w:rsidRPr="00DC0237" w:rsidRDefault="00E94BC4" w:rsidP="00A05D6E">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LOR 400</w:t>
            </w:r>
          </w:p>
        </w:tc>
      </w:tr>
      <w:tr w:rsidR="00E94BC4"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ANTAGET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FORVENTET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FASTLAGT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 DETALJERET</w:t>
            </w:r>
          </w:p>
        </w:tc>
      </w:tr>
      <w:tr w:rsidR="00FE4399" w:rsidRPr="00DC0237" w:rsidTr="00A05D6E">
        <w:trPr>
          <w:trHeight w:val="1134"/>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FE4399" w:rsidRPr="00DC0237" w:rsidRDefault="00FE4399" w:rsidP="00FE4399">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E4399" w:rsidRPr="00DC0237" w:rsidRDefault="00FE4399" w:rsidP="00FE4399">
            <w:pPr>
              <w:pStyle w:val="Ingenafstand"/>
              <w:rPr>
                <w:rFonts w:asciiTheme="minorHAnsi" w:eastAsia="Times New Roman" w:hAnsiTheme="minorHAnsi"/>
                <w:color w:val="1D3175" w:themeColor="text2"/>
                <w:sz w:val="18"/>
                <w:szCs w:val="20"/>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E4399" w:rsidRPr="00DC0237" w:rsidRDefault="00FE4399" w:rsidP="00FE4399">
            <w:pPr>
              <w:pStyle w:val="Ingenafstand"/>
              <w:rPr>
                <w:rFonts w:asciiTheme="minorHAnsi" w:hAnsiTheme="minorHAnsi"/>
                <w:color w:val="1D3175" w:themeColor="text2"/>
                <w:sz w:val="18"/>
              </w:rPr>
            </w:pPr>
            <w:r w:rsidRPr="00DC0237">
              <w:rPr>
                <w:rFonts w:asciiTheme="minorHAnsi" w:hAnsiTheme="minorHAnsi"/>
                <w:color w:val="1D3175" w:themeColor="text2"/>
                <w:sz w:val="18"/>
              </w:rPr>
              <w:t>Trapper og støttemure defineres på fastlagt niveau for geometri, placering og tilhørende egenskabsdata.</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E4399" w:rsidRPr="00DC0237" w:rsidRDefault="00FE4399" w:rsidP="00FE4399">
            <w:pPr>
              <w:pStyle w:val="Ingenafstand"/>
              <w:rPr>
                <w:rFonts w:asciiTheme="minorHAnsi" w:hAnsiTheme="minorHAnsi"/>
                <w:color w:val="1D3175" w:themeColor="text2"/>
                <w:sz w:val="18"/>
              </w:rPr>
            </w:pPr>
            <w:r w:rsidRPr="00DC0237">
              <w:rPr>
                <w:rFonts w:asciiTheme="minorHAnsi" w:hAnsiTheme="minorHAnsi"/>
                <w:color w:val="1D3175" w:themeColor="text2"/>
                <w:sz w:val="18"/>
              </w:rPr>
              <w:t>Trapper og støttemure defineres på endeligt niveau for geometri, placering og tilhørende egenskabsdata.</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FE4399" w:rsidRPr="00DC0237" w:rsidRDefault="00FE4399" w:rsidP="00FE4399">
            <w:pPr>
              <w:pStyle w:val="Ingenafstand"/>
              <w:rPr>
                <w:rFonts w:asciiTheme="minorHAnsi" w:hAnsiTheme="minorHAnsi"/>
                <w:color w:val="1D3175" w:themeColor="text2"/>
                <w:sz w:val="18"/>
              </w:rPr>
            </w:pPr>
            <w:r w:rsidRPr="00DC0237">
              <w:rPr>
                <w:rFonts w:asciiTheme="minorHAnsi" w:hAnsiTheme="minorHAnsi"/>
                <w:color w:val="1D3175" w:themeColor="text2"/>
                <w:sz w:val="18"/>
              </w:rPr>
              <w:t>Trapper og støttemure defineres på endeligt detaljeret niveau for geometri, placering og tilhørende egenskabsdata i henhold til faktiske produktvalg.</w:t>
            </w:r>
          </w:p>
        </w:tc>
      </w:tr>
      <w:tr w:rsidR="00FE4399"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E4399" w:rsidRPr="00DC0237" w:rsidRDefault="00FE4399" w:rsidP="00FE439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E4399" w:rsidRPr="00DC0237" w:rsidRDefault="00FE4399" w:rsidP="00FE439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E4399" w:rsidRPr="00DC0237" w:rsidRDefault="00FE4399" w:rsidP="00FE439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E4399" w:rsidRPr="00DC0237" w:rsidRDefault="00FE4399" w:rsidP="00FE439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FE4399" w:rsidRPr="00DC0237" w:rsidRDefault="00FE4399" w:rsidP="00FE4399">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LOG 400</w:t>
            </w:r>
          </w:p>
        </w:tc>
      </w:tr>
      <w:tr w:rsidR="00FE4399" w:rsidRPr="00DC0237" w:rsidTr="00A05D6E">
        <w:trPr>
          <w:trHeight w:val="28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FE4399" w:rsidRPr="00DC0237" w:rsidRDefault="00FE4399" w:rsidP="00FE439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FORSLAGSNIVEAU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FE4399" w:rsidRPr="00DC0237" w:rsidRDefault="00FE4399" w:rsidP="00FE439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GENERISK 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FE4399" w:rsidRPr="00DC0237" w:rsidRDefault="00FE4399" w:rsidP="00FE439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TYPE-NIVEAU</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FE4399" w:rsidRPr="00DC0237" w:rsidRDefault="00FE4399" w:rsidP="00FE439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DETALJERET TYPE-NIVEAU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FE4399" w:rsidRPr="00DC0237" w:rsidRDefault="00FE4399" w:rsidP="00FE439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PRODUKTIONSNIVEAU</w:t>
            </w:r>
          </w:p>
        </w:tc>
      </w:tr>
      <w:tr w:rsidR="00FE4399" w:rsidRPr="00DC0237" w:rsidTr="00A05D6E">
        <w:trPr>
          <w:trHeight w:val="2270"/>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tcPr>
          <w:p w:rsidR="00FE4399" w:rsidRPr="00DC0237" w:rsidRDefault="00FE4399" w:rsidP="00FE4399">
            <w:pPr>
              <w:pStyle w:val="Ingenafstand"/>
              <w:rPr>
                <w:rFonts w:asciiTheme="minorHAnsi" w:eastAsia="Times New Roman" w:hAnsiTheme="minorHAnsi" w:cs="Times New Roman"/>
                <w:noProof/>
                <w:color w:val="222B35"/>
                <w:sz w:val="18"/>
                <w:szCs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FE4399" w:rsidRPr="00DC0237" w:rsidRDefault="00FE4399" w:rsidP="00FE4399">
            <w:pPr>
              <w:pStyle w:val="Ingenafstand"/>
              <w:rPr>
                <w:rFonts w:asciiTheme="minorHAnsi" w:eastAsia="Times New Roman" w:hAnsiTheme="minorHAnsi"/>
                <w:sz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FE4399" w:rsidRPr="00DC0237" w:rsidRDefault="00FE4399" w:rsidP="00FE4399">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845632" behindDoc="0" locked="0" layoutInCell="1" allowOverlap="1" wp14:anchorId="175FDC8E" wp14:editId="539CE7BC">
                  <wp:simplePos x="0" y="0"/>
                  <wp:positionH relativeFrom="column">
                    <wp:posOffset>334341</wp:posOffset>
                  </wp:positionH>
                  <wp:positionV relativeFrom="paragraph">
                    <wp:posOffset>38735</wp:posOffset>
                  </wp:positionV>
                  <wp:extent cx="917592" cy="1367891"/>
                  <wp:effectExtent l="0" t="0" r="0" b="3810"/>
                  <wp:wrapNone/>
                  <wp:docPr id="429"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4"/>
                          <pic:cNvPicPr>
                            <a:picLocks noChangeAspect="1"/>
                          </pic:cNvPicPr>
                        </pic:nvPicPr>
                        <pic:blipFill>
                          <a:blip r:embed="rId96">
                            <a:duotone>
                              <a:schemeClr val="accent3">
                                <a:shade val="45000"/>
                                <a:satMod val="135000"/>
                              </a:schemeClr>
                              <a:prstClr val="white"/>
                            </a:duotone>
                          </a:blip>
                          <a:stretch>
                            <a:fillRect/>
                          </a:stretch>
                        </pic:blipFill>
                        <pic:spPr>
                          <a:xfrm>
                            <a:off x="0" y="0"/>
                            <a:ext cx="917592" cy="1367891"/>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FE4399" w:rsidRPr="00DC0237" w:rsidRDefault="00FE4399" w:rsidP="00FE4399">
            <w:pPr>
              <w:pStyle w:val="Ingenafstand"/>
              <w:rPr>
                <w:rFonts w:asciiTheme="minorHAnsi" w:eastAsia="Times New Roman" w:hAnsiTheme="minorHAnsi"/>
                <w:sz w:val="18"/>
                <w:lang w:eastAsia="da-DK"/>
              </w:rPr>
            </w:pPr>
            <w:r w:rsidRPr="00DC0237">
              <w:rPr>
                <w:rFonts w:asciiTheme="minorHAnsi" w:hAnsiTheme="minorHAnsi"/>
                <w:noProof/>
                <w:lang w:eastAsia="da-DK"/>
              </w:rPr>
              <w:drawing>
                <wp:anchor distT="0" distB="0" distL="114300" distR="114300" simplePos="0" relativeHeight="251846656" behindDoc="0" locked="0" layoutInCell="1" allowOverlap="1" wp14:anchorId="45730152" wp14:editId="68068173">
                  <wp:simplePos x="0" y="0"/>
                  <wp:positionH relativeFrom="column">
                    <wp:posOffset>210516</wp:posOffset>
                  </wp:positionH>
                  <wp:positionV relativeFrom="paragraph">
                    <wp:posOffset>38100</wp:posOffset>
                  </wp:positionV>
                  <wp:extent cx="1192530" cy="1343025"/>
                  <wp:effectExtent l="0" t="0" r="7620" b="9525"/>
                  <wp:wrapNone/>
                  <wp:docPr id="22"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5"/>
                          <pic:cNvPicPr>
                            <a:picLocks noChangeAspect="1"/>
                          </pic:cNvPicPr>
                        </pic:nvPicPr>
                        <pic:blipFill>
                          <a:blip r:embed="rId97">
                            <a:duotone>
                              <a:schemeClr val="accent3">
                                <a:shade val="45000"/>
                                <a:satMod val="135000"/>
                              </a:schemeClr>
                              <a:prstClr val="white"/>
                            </a:duotone>
                          </a:blip>
                          <a:stretch>
                            <a:fillRect/>
                          </a:stretch>
                        </pic:blipFill>
                        <pic:spPr>
                          <a:xfrm>
                            <a:off x="0" y="0"/>
                            <a:ext cx="1192530" cy="1343025"/>
                          </a:xfrm>
                          <a:prstGeom prst="rect">
                            <a:avLst/>
                          </a:prstGeom>
                        </pic:spPr>
                      </pic:pic>
                    </a:graphicData>
                  </a:graphic>
                  <wp14:sizeRelH relativeFrom="margin">
                    <wp14:pctWidth>0</wp14:pctWidth>
                  </wp14:sizeRelH>
                  <wp14:sizeRelV relativeFrom="margin">
                    <wp14:pctHeight>0</wp14:pctHeight>
                  </wp14:sizeRelV>
                </wp:anchor>
              </w:drawing>
            </w:r>
            <w:r w:rsidRPr="00DC0237">
              <w:rPr>
                <w:rFonts w:asciiTheme="minorHAnsi" w:hAnsiTheme="minorHAnsi"/>
                <w:noProof/>
                <w:lang w:eastAsia="da-DK"/>
              </w:rPr>
              <w:drawing>
                <wp:anchor distT="0" distB="0" distL="114300" distR="114300" simplePos="0" relativeHeight="251847680" behindDoc="0" locked="0" layoutInCell="1" allowOverlap="1" wp14:anchorId="5CA110BC" wp14:editId="2A0BF515">
                  <wp:simplePos x="0" y="0"/>
                  <wp:positionH relativeFrom="column">
                    <wp:posOffset>1907540</wp:posOffset>
                  </wp:positionH>
                  <wp:positionV relativeFrom="paragraph">
                    <wp:posOffset>46355</wp:posOffset>
                  </wp:positionV>
                  <wp:extent cx="1192530" cy="1343025"/>
                  <wp:effectExtent l="0" t="0" r="7620" b="9525"/>
                  <wp:wrapNone/>
                  <wp:docPr id="25"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4"/>
                          <pic:cNvPicPr>
                            <a:picLocks noChangeAspect="1"/>
                          </pic:cNvPicPr>
                        </pic:nvPicPr>
                        <pic:blipFill>
                          <a:blip r:embed="rId97">
                            <a:duotone>
                              <a:schemeClr val="accent3">
                                <a:shade val="45000"/>
                                <a:satMod val="135000"/>
                              </a:schemeClr>
                              <a:prstClr val="white"/>
                            </a:duotone>
                          </a:blip>
                          <a:stretch>
                            <a:fillRect/>
                          </a:stretch>
                        </pic:blipFill>
                        <pic:spPr>
                          <a:xfrm>
                            <a:off x="0" y="0"/>
                            <a:ext cx="1192530" cy="1343025"/>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FE4399" w:rsidRPr="00DC0237" w:rsidRDefault="00FE4399" w:rsidP="00FE4399">
            <w:pPr>
              <w:pStyle w:val="Ingenafstand"/>
              <w:rPr>
                <w:rFonts w:asciiTheme="minorHAnsi" w:eastAsia="Times New Roman" w:hAnsiTheme="minorHAnsi"/>
                <w:sz w:val="18"/>
                <w:lang w:eastAsia="da-DK"/>
              </w:rPr>
            </w:pPr>
          </w:p>
        </w:tc>
      </w:tr>
      <w:tr w:rsidR="00FE4399" w:rsidRPr="00DC0237" w:rsidTr="00A05D6E">
        <w:trPr>
          <w:trHeight w:val="187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hideMark/>
          </w:tcPr>
          <w:p w:rsidR="00FE4399" w:rsidRPr="00DC0237" w:rsidRDefault="00FE4399" w:rsidP="00FE439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E4399" w:rsidRPr="00DC0237" w:rsidRDefault="00FE4399" w:rsidP="00FE4399">
            <w:pPr>
              <w:pStyle w:val="Ingenafstand"/>
              <w:rPr>
                <w:rFonts w:asciiTheme="minorHAnsi" w:eastAsia="Times New Roman" w:hAnsiTheme="minorHAnsi"/>
                <w:color w:val="1D3175" w:themeColor="text2"/>
                <w:sz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E4399" w:rsidRPr="00DC0237" w:rsidRDefault="00FE4399" w:rsidP="00FE4399">
            <w:pPr>
              <w:pStyle w:val="Ingenafstand"/>
              <w:rPr>
                <w:rFonts w:asciiTheme="minorHAnsi" w:hAnsiTheme="minorHAnsi"/>
                <w:color w:val="1D3175" w:themeColor="text2"/>
                <w:sz w:val="18"/>
              </w:rPr>
            </w:pPr>
            <w:r w:rsidRPr="00DC0237">
              <w:rPr>
                <w:rFonts w:asciiTheme="minorHAnsi" w:hAnsiTheme="minorHAnsi"/>
                <w:color w:val="1D3175" w:themeColor="text2"/>
                <w:sz w:val="18"/>
              </w:rPr>
              <w:t>Trapper og støttemure modelleres i maks. ydre kontur opdelt på typer.</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E4399" w:rsidRPr="00DC0237" w:rsidRDefault="00FE4399" w:rsidP="00FE4399">
            <w:pPr>
              <w:pStyle w:val="Ingenafstand"/>
              <w:rPr>
                <w:rFonts w:asciiTheme="minorHAnsi" w:hAnsiTheme="minorHAnsi"/>
                <w:color w:val="1D3175" w:themeColor="text2"/>
                <w:sz w:val="18"/>
              </w:rPr>
            </w:pPr>
            <w:r w:rsidRPr="00DC0237">
              <w:rPr>
                <w:rFonts w:asciiTheme="minorHAnsi" w:hAnsiTheme="minorHAnsi"/>
                <w:color w:val="1D3175" w:themeColor="text2"/>
                <w:sz w:val="18"/>
              </w:rPr>
              <w:t>Trapper og støttemure modelleres i maks. ydre kontur opdelt på typer.</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FE4399" w:rsidRPr="00DC0237" w:rsidRDefault="00FE4399" w:rsidP="00FE4399">
            <w:pPr>
              <w:pStyle w:val="Ingenafstand"/>
              <w:rPr>
                <w:rFonts w:asciiTheme="minorHAnsi" w:hAnsiTheme="minorHAnsi"/>
                <w:color w:val="1D3175" w:themeColor="text2"/>
                <w:sz w:val="18"/>
              </w:rPr>
            </w:pPr>
            <w:r w:rsidRPr="00DC0237">
              <w:rPr>
                <w:rFonts w:asciiTheme="minorHAnsi" w:hAnsiTheme="minorHAnsi"/>
                <w:color w:val="1D3175" w:themeColor="text2"/>
                <w:sz w:val="18"/>
              </w:rPr>
              <w:t>Trapper og støttemure modelleres opdelt i elementer, opdelt på typer. Større åbninger og større huller til gennemføringer modelleres.</w:t>
            </w:r>
          </w:p>
        </w:tc>
      </w:tr>
      <w:tr w:rsidR="00FE4399" w:rsidRPr="00DC0237" w:rsidTr="00C0038C">
        <w:trPr>
          <w:trHeight w:val="283"/>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FE4399" w:rsidRPr="00DC0237" w:rsidRDefault="00FE4399" w:rsidP="00FE4399">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9.6 MÆNGDEFORTEGNELSE</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bottom"/>
            <w:hideMark/>
          </w:tcPr>
          <w:p w:rsidR="00FE4399" w:rsidRPr="00DC0237" w:rsidRDefault="00FE4399" w:rsidP="00FE4399">
            <w:pPr>
              <w:spacing w:after="0"/>
              <w:outlineLvl w:val="0"/>
              <w:rPr>
                <w:rFonts w:eastAsia="Times New Roman" w:cs="Times New Roman"/>
                <w:b/>
                <w:color w:val="1D3175" w:themeColor="text2"/>
                <w:sz w:val="20"/>
                <w:szCs w:val="20"/>
                <w:lang w:eastAsia="da-DK"/>
              </w:rPr>
            </w:pPr>
            <w:r w:rsidRPr="00DC0237">
              <w:rPr>
                <w:rFonts w:eastAsia="Times New Roman" w:cs="Times New Roman"/>
                <w:b/>
                <w:color w:val="1D3175" w:themeColor="text2"/>
                <w:sz w:val="20"/>
                <w:szCs w:val="20"/>
                <w:lang w:eastAsia="da-DK"/>
              </w:rPr>
              <w:t> </w:t>
            </w:r>
          </w:p>
        </w:tc>
      </w:tr>
      <w:tr w:rsidR="00FE4399" w:rsidRPr="00DC0237" w:rsidTr="00C0038C">
        <w:trPr>
          <w:trHeight w:val="285"/>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FE4399" w:rsidRPr="00DC0237" w:rsidRDefault="00FE4399" w:rsidP="00FE4399">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FE4399" w:rsidRPr="00DC0237" w:rsidRDefault="00FE4399" w:rsidP="00FE4399">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FE4399" w:rsidRPr="00DC0237" w:rsidRDefault="00FE4399" w:rsidP="00FE439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FE4399" w:rsidRPr="00DC0237" w:rsidRDefault="00FE4399" w:rsidP="00FE439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FE4399" w:rsidRPr="00DC0237" w:rsidRDefault="00FE4399" w:rsidP="00FE439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r>
      <w:tr w:rsidR="00FE4399" w:rsidRPr="00DC0237" w:rsidTr="00C0038C">
        <w:trPr>
          <w:trHeight w:val="285"/>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FE4399" w:rsidRPr="00DC0237" w:rsidRDefault="00FE4399" w:rsidP="00FE439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FE4399" w:rsidRPr="00DC0237" w:rsidRDefault="00FE4399" w:rsidP="00FE439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FE4399" w:rsidRPr="00DC0237" w:rsidRDefault="00FE4399" w:rsidP="00FE439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FE4399" w:rsidRPr="00DC0237" w:rsidRDefault="00FE4399" w:rsidP="00FE439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bottom"/>
            <w:hideMark/>
          </w:tcPr>
          <w:p w:rsidR="00FE4399" w:rsidRPr="00DC0237" w:rsidRDefault="00FE4399" w:rsidP="00FE439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r>
      <w:tr w:rsidR="00FE4399" w:rsidRPr="00DC0237" w:rsidTr="00A05D6E">
        <w:trPr>
          <w:trHeight w:val="285"/>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E4399" w:rsidRPr="00DC0237" w:rsidRDefault="00FE4399" w:rsidP="00FE439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lastRenderedPageBreak/>
              <w:t>LOI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E4399" w:rsidRPr="00DC0237" w:rsidRDefault="00FE4399" w:rsidP="00FE439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E4399" w:rsidRPr="00DC0237" w:rsidRDefault="00FE4399" w:rsidP="00FE439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E4399" w:rsidRPr="00DC0237" w:rsidRDefault="00FE4399" w:rsidP="00FE439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FE4399" w:rsidRPr="00DC0237" w:rsidRDefault="00FE4399" w:rsidP="00FE4399">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LOI 400</w:t>
            </w:r>
          </w:p>
        </w:tc>
      </w:tr>
      <w:tr w:rsidR="003C747D" w:rsidRPr="00DC0237" w:rsidTr="00C0038C">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9.1 KLASSIFIKATION</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3C747D" w:rsidRPr="00DC0237" w:rsidTr="00C0038C">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sidRPr="0036655A">
              <w:rPr>
                <w:b/>
                <w:color w:val="1D3175" w:themeColor="text2"/>
                <w:sz w:val="18"/>
                <w:szCs w:val="18"/>
              </w:rPr>
              <w:t>Klassifikationskode version</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r w:rsidRPr="00F33537">
              <w:rPr>
                <w:color w:val="1D3175" w:themeColor="text2"/>
                <w:sz w:val="18"/>
                <w:szCs w:val="18"/>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sz w:val="18"/>
                <w:szCs w:val="18"/>
              </w:rPr>
            </w:pPr>
            <w:r w:rsidRPr="00DC0237">
              <w:rPr>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Topnode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Klassekode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Klassenavn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Klassifikation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i/>
                <w:color w:val="1D3175" w:themeColor="text2"/>
                <w:sz w:val="18"/>
                <w:szCs w:val="18"/>
              </w:rPr>
            </w:pPr>
            <w:r w:rsidRPr="0036655A">
              <w:rPr>
                <w:i/>
                <w:color w:val="1D3175" w:themeColor="text2"/>
                <w:sz w:val="18"/>
                <w:szCs w:val="18"/>
              </w:rPr>
              <w:t>Produkt-ID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cs="Times New Roman"/>
                <w:b/>
                <w:bCs/>
                <w:i/>
                <w:color w:val="1D3175" w:themeColor="text2"/>
                <w:szCs w:val="20"/>
                <w:lang w:eastAsia="da-DK"/>
              </w:rPr>
            </w:pPr>
            <w:r w:rsidRPr="00DC0237">
              <w:rPr>
                <w:rFonts w:asciiTheme="minorHAnsi" w:eastAsia="Times New Roman" w:hAnsiTheme="minorHAnsi"/>
                <w:b/>
                <w:i/>
                <w:color w:val="1D3175" w:themeColor="text2"/>
                <w:lang w:eastAsia="da-DK"/>
              </w:rPr>
              <w:t>9.4 DIGITAL PROJEKTERING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500FE8" w:rsidRPr="00DC0237" w:rsidTr="00C0038C">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500FE8" w:rsidRPr="00DC0237" w:rsidRDefault="00500FE8" w:rsidP="00500FE8">
            <w:pPr>
              <w:pStyle w:val="Tabel"/>
              <w:rPr>
                <w:color w:val="1D3175" w:themeColor="text2"/>
                <w:sz w:val="18"/>
                <w:szCs w:val="18"/>
              </w:rPr>
            </w:pPr>
            <w:r w:rsidRPr="00DC0237">
              <w:rPr>
                <w:color w:val="1D3175" w:themeColor="text2"/>
                <w:sz w:val="18"/>
                <w:szCs w:val="18"/>
              </w:rPr>
              <w:t> </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36655A" w:rsidRDefault="00500FE8" w:rsidP="00500FE8">
            <w:pPr>
              <w:pStyle w:val="Ingenafstand"/>
              <w:rPr>
                <w:rFonts w:asciiTheme="minorHAnsi" w:eastAsia="Times New Roman" w:hAnsiTheme="minorHAnsi"/>
                <w:b/>
                <w:color w:val="50AC30" w:themeColor="accent3"/>
                <w:sz w:val="18"/>
                <w:szCs w:val="18"/>
                <w:lang w:eastAsia="da-DK"/>
              </w:rPr>
            </w:pPr>
            <w:r w:rsidRPr="0036655A">
              <w:rPr>
                <w:rFonts w:asciiTheme="minorHAnsi" w:eastAsia="Times New Roman" w:hAnsiTheme="minorHAnsi"/>
                <w:b/>
                <w:color w:val="50AC30" w:themeColor="accent3"/>
                <w:sz w:val="18"/>
                <w:szCs w:val="18"/>
                <w:lang w:eastAsia="da-DK"/>
              </w:rPr>
              <w:t>Typenavn</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500FE8" w:rsidRPr="00DC0237" w:rsidRDefault="00500FE8" w:rsidP="00500FE8">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36655A" w:rsidRDefault="00500FE8" w:rsidP="00500FE8">
            <w:pPr>
              <w:pStyle w:val="Ingenafstand"/>
              <w:rPr>
                <w:rFonts w:asciiTheme="minorHAnsi" w:eastAsia="Times New Roman" w:hAnsiTheme="minorHAnsi"/>
                <w:b/>
                <w:color w:val="50AC30" w:themeColor="accent3"/>
                <w:sz w:val="18"/>
                <w:szCs w:val="18"/>
                <w:lang w:eastAsia="da-DK"/>
              </w:rPr>
            </w:pPr>
            <w:r w:rsidRPr="0036655A">
              <w:rPr>
                <w:rFonts w:asciiTheme="minorHAnsi" w:eastAsia="Times New Roman" w:hAnsiTheme="minorHAnsi"/>
                <w:i/>
                <w:color w:val="1D3175" w:themeColor="text2"/>
                <w:sz w:val="18"/>
                <w:szCs w:val="18"/>
                <w:lang w:eastAsia="da-DK"/>
              </w:rPr>
              <w:t>Er udvendig</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Brændbar(e) materialer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Brændbar(e) materialer</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36655A" w:rsidRDefault="00500FE8" w:rsidP="00500FE8">
            <w:pPr>
              <w:pStyle w:val="Ingenafstand"/>
              <w:rPr>
                <w:rFonts w:asciiTheme="minorHAnsi" w:eastAsia="Times New Roman" w:hAnsiTheme="minorHAnsi"/>
                <w:b/>
                <w:strike/>
                <w:color w:val="1D3175" w:themeColor="text2"/>
                <w:sz w:val="18"/>
                <w:szCs w:val="18"/>
                <w:lang w:eastAsia="da-DK"/>
              </w:rPr>
            </w:pPr>
            <w:r w:rsidRPr="002724F8">
              <w:rPr>
                <w:rFonts w:asciiTheme="minorHAnsi" w:eastAsia="Times New Roman" w:hAnsiTheme="minorHAnsi"/>
                <w:b/>
                <w:color w:val="50AC30" w:themeColor="accent3"/>
                <w:sz w:val="18"/>
                <w:szCs w:val="18"/>
                <w:lang w:eastAsia="da-DK"/>
              </w:rPr>
              <w:t>Enterprise</w:t>
            </w: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500FE8" w:rsidRPr="00DC0237" w:rsidRDefault="00500FE8" w:rsidP="00500FE8">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36655A"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sidRPr="00911D7D">
              <w:rPr>
                <w:rFonts w:asciiTheme="minorHAnsi" w:eastAsia="Times New Roman" w:hAnsiTheme="minorHAnsi"/>
                <w:i/>
                <w:color w:val="1D3175" w:themeColor="text2"/>
                <w:sz w:val="18"/>
                <w:szCs w:val="18"/>
                <w:lang w:eastAsia="da-DK"/>
              </w:rPr>
              <w:t>Skridsikker overflade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Producent</w:t>
            </w: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500FE8" w:rsidRPr="00F33537" w:rsidRDefault="00500FE8" w:rsidP="00500FE8">
            <w:pPr>
              <w:pStyle w:val="Tabel"/>
              <w:rPr>
                <w:color w:val="1D3175" w:themeColor="text2"/>
                <w:sz w:val="18"/>
                <w:szCs w:val="18"/>
              </w:rPr>
            </w:pPr>
            <w:r w:rsidRPr="00F335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36655A"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Byggepladszone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Produktnavn</w:t>
            </w: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36655A"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Produktnummer</w:t>
            </w: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36655A"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color w:val="1D3175" w:themeColor="text2"/>
                <w:sz w:val="18"/>
                <w:szCs w:val="18"/>
                <w:lang w:eastAsia="da-DK"/>
              </w:rPr>
            </w:pPr>
            <w:r w:rsidRPr="00F335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color w:val="1D3175" w:themeColor="text2"/>
                <w:sz w:val="18"/>
                <w:szCs w:val="18"/>
                <w:lang w:eastAsia="da-DK"/>
              </w:rPr>
            </w:pPr>
            <w:r w:rsidRPr="00F335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color w:val="1D3175" w:themeColor="text2"/>
                <w:sz w:val="18"/>
                <w:szCs w:val="18"/>
                <w:lang w:eastAsia="da-DK"/>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color w:val="1D3175" w:themeColor="text2"/>
                <w:sz w:val="18"/>
                <w:szCs w:val="18"/>
                <w:lang w:eastAsia="da-DK"/>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bl>
    <w:p w:rsidR="00C917D0" w:rsidRPr="00DC0237" w:rsidRDefault="00C917D0" w:rsidP="00C917D0">
      <w:pPr>
        <w:pStyle w:val="Overskrift2"/>
        <w:numPr>
          <w:ilvl w:val="0"/>
          <w:numId w:val="0"/>
        </w:numPr>
        <w:ind w:left="851" w:hanging="851"/>
      </w:pPr>
      <w:bookmarkStart w:id="48" w:name="_Toc144113219"/>
      <w:r w:rsidRPr="00DC0237">
        <w:lastRenderedPageBreak/>
        <w:t>[</w:t>
      </w:r>
      <w:r w:rsidR="00DC0237" w:rsidRPr="00DC0237">
        <w:t>K02_</w:t>
      </w:r>
      <w:r w:rsidR="00325C14">
        <w:t>M999</w:t>
      </w:r>
      <w:r w:rsidRPr="00DC0237">
        <w:t>] Landskab, Inventar i landskab</w:t>
      </w:r>
      <w:bookmarkEnd w:id="48"/>
    </w:p>
    <w:tbl>
      <w:tblPr>
        <w:tblW w:w="13530" w:type="dxa"/>
        <w:tblInd w:w="-65" w:type="dxa"/>
        <w:tblCellMar>
          <w:left w:w="70" w:type="dxa"/>
          <w:right w:w="70" w:type="dxa"/>
        </w:tblCellMar>
        <w:tblLook w:val="04A0" w:firstRow="1" w:lastRow="0" w:firstColumn="1" w:lastColumn="0" w:noHBand="0" w:noVBand="1"/>
      </w:tblPr>
      <w:tblGrid>
        <w:gridCol w:w="2758"/>
        <w:gridCol w:w="2693"/>
        <w:gridCol w:w="2693"/>
        <w:gridCol w:w="1396"/>
        <w:gridCol w:w="1297"/>
        <w:gridCol w:w="2693"/>
      </w:tblGrid>
      <w:tr w:rsidR="00E94BC4" w:rsidRPr="00DC0237" w:rsidTr="00A05D6E">
        <w:trPr>
          <w:trHeight w:val="283"/>
        </w:trPr>
        <w:tc>
          <w:tcPr>
            <w:tcW w:w="9540"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tcPr>
          <w:p w:rsidR="00E94BC4" w:rsidRPr="00DC0237" w:rsidRDefault="00FE4399" w:rsidP="00A05D6E">
            <w:pPr>
              <w:pStyle w:val="Ingenafstand"/>
              <w:rPr>
                <w:rFonts w:asciiTheme="minorHAnsi" w:eastAsia="Times New Roman" w:hAnsiTheme="minorHAnsi"/>
                <w:b/>
                <w:sz w:val="18"/>
                <w:lang w:eastAsia="da-DK"/>
              </w:rPr>
            </w:pPr>
            <w:r w:rsidRPr="00DC0237">
              <w:rPr>
                <w:rFonts w:asciiTheme="minorHAnsi" w:hAnsiTheme="minorHAnsi"/>
                <w:sz w:val="18"/>
              </w:rPr>
              <w:t>Gælder for fast inventar i landskab</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4BC4" w:rsidRPr="00DC0237" w:rsidRDefault="00E94BC4" w:rsidP="00A05D6E">
            <w:pPr>
              <w:pStyle w:val="Ingenafstand"/>
              <w:rPr>
                <w:rFonts w:asciiTheme="minorHAnsi" w:eastAsia="Times New Roman" w:hAnsiTheme="minorHAnsi"/>
                <w:b/>
                <w:sz w:val="18"/>
                <w:lang w:eastAsia="da-DK"/>
              </w:rPr>
            </w:pPr>
            <w:r w:rsidRPr="00DC0237">
              <w:rPr>
                <w:rFonts w:asciiTheme="minorHAnsi" w:eastAsia="Times New Roman" w:hAnsiTheme="minorHAnsi"/>
                <w:b/>
                <w:sz w:val="18"/>
                <w:lang w:eastAsia="da-DK"/>
              </w:rPr>
              <w:t>Versionsdato</w:t>
            </w:r>
          </w:p>
        </w:tc>
        <w:sdt>
          <w:sdtPr>
            <w:rPr>
              <w:rFonts w:asciiTheme="minorHAnsi" w:hAnsiTheme="minorHAnsi"/>
              <w:sz w:val="18"/>
            </w:rPr>
            <w:id w:val="341060353"/>
            <w:placeholder>
              <w:docPart w:val="4BF8C70572764F61A10F859325FEBA34"/>
            </w:placeholder>
            <w:date w:fullDate="2021-09-10T00:00:00Z">
              <w:dateFormat w:val="dd-MM-yyyy"/>
              <w:lid w:val="da-DK"/>
              <w:storeMappedDataAs w:val="dateTime"/>
              <w:calendar w:val="gregorian"/>
            </w:date>
          </w:sdtPr>
          <w:sdtEndPr/>
          <w:sdtContent>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4BC4" w:rsidRPr="00DC0237" w:rsidRDefault="00E94BC4" w:rsidP="00A05D6E">
                <w:pPr>
                  <w:pStyle w:val="Ingenafstand"/>
                  <w:rPr>
                    <w:rFonts w:asciiTheme="minorHAnsi" w:eastAsia="Times New Roman" w:hAnsiTheme="minorHAnsi"/>
                    <w:b/>
                    <w:sz w:val="18"/>
                    <w:lang w:eastAsia="da-DK"/>
                  </w:rPr>
                </w:pPr>
                <w:r w:rsidRPr="00DC0237">
                  <w:rPr>
                    <w:rFonts w:asciiTheme="minorHAnsi" w:hAnsiTheme="minorHAnsi"/>
                    <w:sz w:val="18"/>
                  </w:rPr>
                  <w:t>10-09-2021</w:t>
                </w:r>
              </w:p>
            </w:tc>
          </w:sdtContent>
        </w:sdt>
      </w:tr>
      <w:tr w:rsidR="00E94BC4"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100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200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300 DK</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325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400 DK</w:t>
            </w:r>
          </w:p>
        </w:tc>
      </w:tr>
      <w:tr w:rsidR="00E94BC4"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E94BC4" w:rsidRPr="00DC0237" w:rsidRDefault="00E94BC4" w:rsidP="00A05D6E">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LOR 400</w:t>
            </w:r>
          </w:p>
        </w:tc>
      </w:tr>
      <w:tr w:rsidR="00E94BC4"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ANTAGET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FORVENTET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FASTLAGT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 DETALJERET</w:t>
            </w:r>
          </w:p>
        </w:tc>
      </w:tr>
      <w:tr w:rsidR="00FE4399" w:rsidRPr="00DC0237" w:rsidTr="00A05D6E">
        <w:trPr>
          <w:trHeight w:val="1134"/>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FE4399" w:rsidRPr="00DC0237" w:rsidRDefault="00FE4399" w:rsidP="00FE4399">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E4399" w:rsidRPr="00DC0237" w:rsidRDefault="00FE4399" w:rsidP="00FE4399">
            <w:pPr>
              <w:pStyle w:val="Ingenafstand"/>
              <w:rPr>
                <w:rFonts w:asciiTheme="minorHAnsi" w:eastAsia="Times New Roman" w:hAnsiTheme="minorHAnsi"/>
                <w:color w:val="1D3175" w:themeColor="text2"/>
                <w:sz w:val="18"/>
                <w:szCs w:val="20"/>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E4399" w:rsidRPr="00DC0237" w:rsidRDefault="00FE4399" w:rsidP="00FE4399">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Inventar defineres på fastlagt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E4399" w:rsidRPr="00DC0237" w:rsidRDefault="00FE4399" w:rsidP="00FE4399">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Inventar defineres på endeligt niveau for geometri, placering og tilhørende egenskabsdata</w:t>
            </w:r>
            <w:r w:rsidRPr="00DC0237">
              <w:rPr>
                <w:rFonts w:asciiTheme="minorHAnsi" w:eastAsia="Times New Roman" w:hAnsiTheme="minorHAnsi" w:cs="Tahoma"/>
                <w:color w:val="1D3175" w:themeColor="text2"/>
                <w:sz w:val="18"/>
                <w:szCs w:val="20"/>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FE4399" w:rsidRPr="00DC0237" w:rsidRDefault="00FE4399" w:rsidP="00FE4399">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Inventar defineres på endelig detaljeret niveau for geometri, placering og tilhørende egenskabsdata i henhold til faktiske produktvalg</w:t>
            </w:r>
            <w:r w:rsidRPr="00DC0237">
              <w:rPr>
                <w:rFonts w:asciiTheme="minorHAnsi" w:eastAsia="Times New Roman" w:hAnsiTheme="minorHAnsi" w:cs="Tahoma"/>
                <w:color w:val="1D3175" w:themeColor="text2"/>
                <w:sz w:val="18"/>
                <w:szCs w:val="20"/>
                <w:lang w:eastAsia="da-DK"/>
              </w:rPr>
              <w:t>.</w:t>
            </w:r>
          </w:p>
        </w:tc>
      </w:tr>
      <w:tr w:rsidR="00FE4399"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E4399" w:rsidRPr="00DC0237" w:rsidRDefault="00FE4399" w:rsidP="00FE439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E4399" w:rsidRPr="00DC0237" w:rsidRDefault="00FE4399" w:rsidP="00FE439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E4399" w:rsidRPr="00DC0237" w:rsidRDefault="00FE4399" w:rsidP="00FE439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E4399" w:rsidRPr="00DC0237" w:rsidRDefault="00FE4399" w:rsidP="00FE439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FE4399" w:rsidRPr="00DC0237" w:rsidRDefault="00FE4399" w:rsidP="00FE4399">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LOG 400</w:t>
            </w:r>
          </w:p>
        </w:tc>
      </w:tr>
      <w:tr w:rsidR="00FE4399" w:rsidRPr="00DC0237" w:rsidTr="00A05D6E">
        <w:trPr>
          <w:trHeight w:val="28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FE4399" w:rsidRPr="00DC0237" w:rsidRDefault="00FE4399" w:rsidP="00FE439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FORSLAGSNIVEAU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FE4399" w:rsidRPr="00DC0237" w:rsidRDefault="00FE4399" w:rsidP="00FE439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GENERISK 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FE4399" w:rsidRPr="00DC0237" w:rsidRDefault="00FE4399" w:rsidP="00FE439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TYPE-NIVEAU</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FE4399" w:rsidRPr="00DC0237" w:rsidRDefault="00FE4399" w:rsidP="00FE439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DETALJERET TYPE-NIVEAU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FE4399" w:rsidRPr="00DC0237" w:rsidRDefault="00FE4399" w:rsidP="00FE439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PRODUKTIONSNIVEAU</w:t>
            </w:r>
          </w:p>
        </w:tc>
      </w:tr>
      <w:tr w:rsidR="00FE4399" w:rsidRPr="00DC0237" w:rsidTr="00A05D6E">
        <w:trPr>
          <w:trHeight w:val="2270"/>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tcPr>
          <w:p w:rsidR="00FE4399" w:rsidRPr="00DC0237" w:rsidRDefault="00FE4399" w:rsidP="00FE4399">
            <w:pPr>
              <w:pStyle w:val="Ingenafstand"/>
              <w:rPr>
                <w:rFonts w:asciiTheme="minorHAnsi" w:eastAsia="Times New Roman" w:hAnsiTheme="minorHAnsi" w:cs="Times New Roman"/>
                <w:noProof/>
                <w:color w:val="222B35"/>
                <w:sz w:val="18"/>
                <w:szCs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FE4399" w:rsidRPr="00DC0237" w:rsidRDefault="00FE4399" w:rsidP="00FE4399">
            <w:pPr>
              <w:pStyle w:val="Ingenafstand"/>
              <w:rPr>
                <w:rFonts w:asciiTheme="minorHAnsi" w:eastAsia="Times New Roman" w:hAnsiTheme="minorHAnsi"/>
                <w:sz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FE4399" w:rsidRPr="00DC0237" w:rsidRDefault="00FE4399" w:rsidP="00FE4399">
            <w:pPr>
              <w:pStyle w:val="Ingenafstand"/>
              <w:rPr>
                <w:rFonts w:asciiTheme="minorHAnsi" w:eastAsia="Times New Roman" w:hAnsiTheme="minorHAnsi"/>
                <w:sz w:val="18"/>
                <w:lang w:eastAsia="da-DK"/>
              </w:rPr>
            </w:pPr>
            <w:r w:rsidRPr="00DC0237">
              <w:rPr>
                <w:rFonts w:asciiTheme="minorHAnsi" w:hAnsiTheme="minorHAnsi"/>
                <w:noProof/>
                <w:lang w:eastAsia="da-DK"/>
              </w:rPr>
              <w:drawing>
                <wp:inline distT="0" distB="0" distL="0" distR="0" wp14:anchorId="5ED1E820" wp14:editId="35C30F68">
                  <wp:extent cx="1562986" cy="1368019"/>
                  <wp:effectExtent l="0" t="0" r="0" b="3810"/>
                  <wp:docPr id="470"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6"/>
                          <pic:cNvPicPr>
                            <a:picLocks noChangeAspect="1"/>
                          </pic:cNvPicPr>
                        </pic:nvPicPr>
                        <pic:blipFill>
                          <a:blip r:embed="rId98">
                            <a:duotone>
                              <a:schemeClr val="accent3">
                                <a:shade val="45000"/>
                                <a:satMod val="135000"/>
                              </a:schemeClr>
                              <a:prstClr val="white"/>
                            </a:duotone>
                          </a:blip>
                          <a:stretch>
                            <a:fillRect/>
                          </a:stretch>
                        </pic:blipFill>
                        <pic:spPr>
                          <a:xfrm>
                            <a:off x="0" y="0"/>
                            <a:ext cx="1566000" cy="1370657"/>
                          </a:xfrm>
                          <a:prstGeom prst="rect">
                            <a:avLst/>
                          </a:prstGeom>
                        </pic:spPr>
                      </pic:pic>
                    </a:graphicData>
                  </a:graphic>
                </wp:inline>
              </w:drawing>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FE4399" w:rsidRPr="00DC0237" w:rsidRDefault="00FE4399" w:rsidP="00FE4399">
            <w:pPr>
              <w:pStyle w:val="Ingenafstand"/>
              <w:rPr>
                <w:rFonts w:asciiTheme="minorHAnsi" w:eastAsia="Times New Roman" w:hAnsiTheme="minorHAnsi"/>
                <w:sz w:val="18"/>
                <w:lang w:eastAsia="da-DK"/>
              </w:rPr>
            </w:pPr>
            <w:r w:rsidRPr="00DC0237">
              <w:rPr>
                <w:rFonts w:asciiTheme="minorHAnsi" w:hAnsiTheme="minorHAnsi"/>
                <w:noProof/>
                <w:lang w:eastAsia="da-DK"/>
              </w:rPr>
              <w:drawing>
                <wp:inline distT="0" distB="0" distL="0" distR="0" wp14:anchorId="1732E552" wp14:editId="16943AC8">
                  <wp:extent cx="1562986" cy="1368019"/>
                  <wp:effectExtent l="0" t="0" r="0" b="3810"/>
                  <wp:docPr id="471"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6"/>
                          <pic:cNvPicPr>
                            <a:picLocks noChangeAspect="1"/>
                          </pic:cNvPicPr>
                        </pic:nvPicPr>
                        <pic:blipFill>
                          <a:blip r:embed="rId98">
                            <a:duotone>
                              <a:schemeClr val="accent3">
                                <a:shade val="45000"/>
                                <a:satMod val="135000"/>
                              </a:schemeClr>
                              <a:prstClr val="white"/>
                            </a:duotone>
                          </a:blip>
                          <a:stretch>
                            <a:fillRect/>
                          </a:stretch>
                        </pic:blipFill>
                        <pic:spPr>
                          <a:xfrm>
                            <a:off x="0" y="0"/>
                            <a:ext cx="1566000" cy="1370657"/>
                          </a:xfrm>
                          <a:prstGeom prst="rect">
                            <a:avLst/>
                          </a:prstGeom>
                        </pic:spPr>
                      </pic:pic>
                    </a:graphicData>
                  </a:graphic>
                </wp:inline>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FE4399" w:rsidRPr="00DC0237" w:rsidRDefault="00FE4399" w:rsidP="00FE4399">
            <w:pPr>
              <w:pStyle w:val="Ingenafstand"/>
              <w:rPr>
                <w:rFonts w:asciiTheme="minorHAnsi" w:eastAsia="Times New Roman" w:hAnsiTheme="minorHAnsi"/>
                <w:sz w:val="18"/>
                <w:lang w:eastAsia="da-DK"/>
              </w:rPr>
            </w:pPr>
            <w:r w:rsidRPr="00DC0237">
              <w:rPr>
                <w:rFonts w:asciiTheme="minorHAnsi" w:hAnsiTheme="minorHAnsi"/>
                <w:noProof/>
                <w:lang w:eastAsia="da-DK"/>
              </w:rPr>
              <w:drawing>
                <wp:inline distT="0" distB="0" distL="0" distR="0" wp14:anchorId="4F9FC2C7" wp14:editId="3F002801">
                  <wp:extent cx="1562986" cy="1368019"/>
                  <wp:effectExtent l="0" t="0" r="0" b="3810"/>
                  <wp:docPr id="472"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6"/>
                          <pic:cNvPicPr>
                            <a:picLocks noChangeAspect="1"/>
                          </pic:cNvPicPr>
                        </pic:nvPicPr>
                        <pic:blipFill>
                          <a:blip r:embed="rId98">
                            <a:duotone>
                              <a:schemeClr val="accent3">
                                <a:shade val="45000"/>
                                <a:satMod val="135000"/>
                              </a:schemeClr>
                              <a:prstClr val="white"/>
                            </a:duotone>
                          </a:blip>
                          <a:stretch>
                            <a:fillRect/>
                          </a:stretch>
                        </pic:blipFill>
                        <pic:spPr>
                          <a:xfrm>
                            <a:off x="0" y="0"/>
                            <a:ext cx="1566000" cy="1370657"/>
                          </a:xfrm>
                          <a:prstGeom prst="rect">
                            <a:avLst/>
                          </a:prstGeom>
                        </pic:spPr>
                      </pic:pic>
                    </a:graphicData>
                  </a:graphic>
                </wp:inline>
              </w:drawing>
            </w:r>
          </w:p>
        </w:tc>
      </w:tr>
      <w:tr w:rsidR="00FE4399" w:rsidRPr="00DC0237" w:rsidTr="00A05D6E">
        <w:trPr>
          <w:trHeight w:val="187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hideMark/>
          </w:tcPr>
          <w:p w:rsidR="00FE4399" w:rsidRPr="00DC0237" w:rsidRDefault="00FE4399" w:rsidP="00FE439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E4399" w:rsidRPr="00DC0237" w:rsidRDefault="00FE4399" w:rsidP="00FE4399">
            <w:pPr>
              <w:pStyle w:val="Ingenafstand"/>
              <w:rPr>
                <w:rFonts w:asciiTheme="minorHAnsi" w:eastAsia="Times New Roman" w:hAnsiTheme="minorHAnsi"/>
                <w:color w:val="1D3175" w:themeColor="text2"/>
                <w:sz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E4399" w:rsidRPr="00DC0237" w:rsidRDefault="00FE4399" w:rsidP="00FE439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Standard inventar-objekter modelleres i maks</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ydre kontur opdelt på typer</w:t>
            </w:r>
            <w:r w:rsidRPr="00DC0237">
              <w:rPr>
                <w:rFonts w:asciiTheme="minorHAnsi" w:eastAsia="Times New Roman" w:hAnsiTheme="minorHAnsi" w:cs="Tahoma"/>
                <w:color w:val="1D3175" w:themeColor="text2"/>
                <w:sz w:val="18"/>
                <w:lang w:eastAsia="da-DK"/>
              </w:rPr>
              <w: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E4399" w:rsidRPr="00DC0237" w:rsidRDefault="00FE4399" w:rsidP="00FE439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Standard inventar-objekter, modelleres i maks</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ydre kontur, opdelt på typer</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w:t>
            </w:r>
          </w:p>
          <w:p w:rsidR="00FE4399" w:rsidRPr="00DC0237" w:rsidRDefault="00FE4399" w:rsidP="00FE439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Evt</w:t>
            </w:r>
            <w:r w:rsidRPr="00DC0237">
              <w:rPr>
                <w:rFonts w:asciiTheme="minorHAnsi" w:eastAsia="Times New Roman" w:hAnsiTheme="minorHAnsi" w:cs="Tahoma"/>
                <w:color w:val="1D3175" w:themeColor="text2"/>
                <w:sz w:val="18"/>
                <w:lang w:eastAsia="da-DK"/>
              </w:rPr>
              <w:t>.</w:t>
            </w:r>
            <w:r w:rsidRPr="00DC0237">
              <w:rPr>
                <w:rFonts w:asciiTheme="minorHAnsi" w:eastAsia="Times New Roman" w:hAnsiTheme="minorHAnsi"/>
                <w:color w:val="1D3175" w:themeColor="text2"/>
                <w:sz w:val="18"/>
                <w:lang w:eastAsia="da-DK"/>
              </w:rPr>
              <w:t xml:space="preserve"> producent objekter</w:t>
            </w:r>
            <w:r w:rsidRPr="00DC0237">
              <w:rPr>
                <w:rFonts w:asciiTheme="minorHAnsi" w:eastAsia="Times New Roman" w:hAnsiTheme="minorHAnsi" w:cs="Tahoma"/>
                <w:color w:val="1D3175" w:themeColor="text2"/>
                <w:sz w:val="18"/>
                <w:lang w:eastAsia="da-DK"/>
              </w:rPr>
              <w: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FE4399" w:rsidRPr="00DC0237" w:rsidRDefault="00FE4399" w:rsidP="00FE439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Standard inventar-objekter modelleres svarende til det endelige valgte inventar opdelt på typer</w:t>
            </w:r>
            <w:r w:rsidRPr="00DC0237">
              <w:rPr>
                <w:rFonts w:asciiTheme="minorHAnsi" w:eastAsia="Times New Roman" w:hAnsiTheme="minorHAnsi" w:cs="Tahoma"/>
                <w:color w:val="1D3175" w:themeColor="text2"/>
                <w:sz w:val="18"/>
                <w:lang w:eastAsia="da-DK"/>
              </w:rPr>
              <w:t>.</w:t>
            </w:r>
          </w:p>
        </w:tc>
      </w:tr>
      <w:tr w:rsidR="00FE4399" w:rsidRPr="00DC0237" w:rsidTr="00C0038C">
        <w:trPr>
          <w:trHeight w:val="283"/>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FE4399" w:rsidRPr="00DC0237" w:rsidRDefault="00FE4399" w:rsidP="00FE4399">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9.6 MÆNGDEFORTEGNELSE</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bottom"/>
            <w:hideMark/>
          </w:tcPr>
          <w:p w:rsidR="00FE4399" w:rsidRPr="00DC0237" w:rsidRDefault="00FE4399" w:rsidP="00FE4399">
            <w:pPr>
              <w:spacing w:after="0"/>
              <w:outlineLvl w:val="0"/>
              <w:rPr>
                <w:rFonts w:eastAsia="Times New Roman" w:cs="Times New Roman"/>
                <w:b/>
                <w:color w:val="1D3175" w:themeColor="text2"/>
                <w:sz w:val="20"/>
                <w:szCs w:val="20"/>
                <w:lang w:eastAsia="da-DK"/>
              </w:rPr>
            </w:pPr>
            <w:r w:rsidRPr="00DC0237">
              <w:rPr>
                <w:rFonts w:eastAsia="Times New Roman" w:cs="Times New Roman"/>
                <w:b/>
                <w:color w:val="1D3175" w:themeColor="text2"/>
                <w:sz w:val="20"/>
                <w:szCs w:val="20"/>
                <w:lang w:eastAsia="da-DK"/>
              </w:rPr>
              <w:t> </w:t>
            </w:r>
          </w:p>
        </w:tc>
      </w:tr>
      <w:tr w:rsidR="00FE4399" w:rsidRPr="00DC0237" w:rsidTr="00C0038C">
        <w:trPr>
          <w:trHeight w:val="285"/>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FE4399" w:rsidRPr="00DC0237" w:rsidRDefault="00FE4399" w:rsidP="00FE4399">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FE4399" w:rsidRPr="00DC0237" w:rsidRDefault="00FE4399" w:rsidP="00FE4399">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FE4399" w:rsidRPr="00DC0237" w:rsidRDefault="00FE4399" w:rsidP="00FE439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FE4399" w:rsidRPr="00DC0237" w:rsidRDefault="00FE4399" w:rsidP="00FE439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FE4399" w:rsidRPr="00DC0237" w:rsidRDefault="00FE4399" w:rsidP="00FE439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r>
      <w:tr w:rsidR="00FE4399" w:rsidRPr="00DC0237" w:rsidTr="00C0038C">
        <w:trPr>
          <w:trHeight w:val="285"/>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FE4399" w:rsidRPr="00DC0237" w:rsidRDefault="00FE4399" w:rsidP="00FE439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FE4399" w:rsidRPr="00DC0237" w:rsidRDefault="00FE4399" w:rsidP="00FE439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FE4399" w:rsidRPr="00DC0237" w:rsidRDefault="00FE4399" w:rsidP="00FE439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FE4399" w:rsidRPr="00DC0237" w:rsidRDefault="00FE4399" w:rsidP="00FE439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bottom"/>
            <w:hideMark/>
          </w:tcPr>
          <w:p w:rsidR="00FE4399" w:rsidRPr="00DC0237" w:rsidRDefault="00FE4399" w:rsidP="00FE439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r>
      <w:tr w:rsidR="00FE4399" w:rsidRPr="00DC0237" w:rsidTr="00A05D6E">
        <w:trPr>
          <w:trHeight w:val="285"/>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E4399" w:rsidRPr="00DC0237" w:rsidRDefault="00FE4399" w:rsidP="00FE439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lastRenderedPageBreak/>
              <w:t>LOI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E4399" w:rsidRPr="00DC0237" w:rsidRDefault="00FE4399" w:rsidP="00FE439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E4399" w:rsidRPr="00DC0237" w:rsidRDefault="00FE4399" w:rsidP="00FE439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E4399" w:rsidRPr="00DC0237" w:rsidRDefault="00FE4399" w:rsidP="00FE439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FE4399" w:rsidRPr="00DC0237" w:rsidRDefault="00FE4399" w:rsidP="00FE4399">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LOI 400</w:t>
            </w:r>
          </w:p>
        </w:tc>
      </w:tr>
      <w:tr w:rsidR="003C747D" w:rsidRPr="00DC0237" w:rsidTr="00C0038C">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9.1 KLASSIFIKATION</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3C747D" w:rsidRPr="00DC0237" w:rsidTr="00C0038C">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sidRPr="0036655A">
              <w:rPr>
                <w:b/>
                <w:color w:val="1D3175" w:themeColor="text2"/>
                <w:sz w:val="18"/>
                <w:szCs w:val="18"/>
              </w:rPr>
              <w:t>Klassifikationskode version</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r w:rsidRPr="00F33537">
              <w:rPr>
                <w:color w:val="1D3175" w:themeColor="text2"/>
                <w:sz w:val="18"/>
                <w:szCs w:val="18"/>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sz w:val="18"/>
                <w:szCs w:val="18"/>
              </w:rPr>
            </w:pPr>
            <w:r w:rsidRPr="00DC0237">
              <w:rPr>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Topnode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Klassekode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Klassenavn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Klassifikation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i/>
                <w:color w:val="1D3175" w:themeColor="text2"/>
                <w:sz w:val="18"/>
                <w:szCs w:val="18"/>
              </w:rPr>
            </w:pPr>
            <w:r w:rsidRPr="0036655A">
              <w:rPr>
                <w:i/>
                <w:color w:val="1D3175" w:themeColor="text2"/>
                <w:sz w:val="18"/>
                <w:szCs w:val="18"/>
              </w:rPr>
              <w:t>Produkt-ID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cs="Times New Roman"/>
                <w:b/>
                <w:bCs/>
                <w:i/>
                <w:color w:val="1D3175" w:themeColor="text2"/>
                <w:szCs w:val="20"/>
                <w:lang w:eastAsia="da-DK"/>
              </w:rPr>
            </w:pPr>
            <w:r w:rsidRPr="00DC0237">
              <w:rPr>
                <w:rFonts w:asciiTheme="minorHAnsi" w:eastAsia="Times New Roman" w:hAnsiTheme="minorHAnsi"/>
                <w:b/>
                <w:i/>
                <w:color w:val="1D3175" w:themeColor="text2"/>
                <w:lang w:eastAsia="da-DK"/>
              </w:rPr>
              <w:t>9.4 DIGITAL PROJEKTERING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500FE8" w:rsidRPr="00DC0237" w:rsidTr="00C0038C">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500FE8" w:rsidRPr="00DC0237" w:rsidRDefault="00500FE8" w:rsidP="00500FE8">
            <w:pPr>
              <w:pStyle w:val="Tabel"/>
              <w:rPr>
                <w:color w:val="1D3175" w:themeColor="text2"/>
                <w:sz w:val="18"/>
                <w:szCs w:val="18"/>
              </w:rPr>
            </w:pPr>
            <w:r w:rsidRPr="00DC0237">
              <w:rPr>
                <w:color w:val="1D3175" w:themeColor="text2"/>
                <w:sz w:val="18"/>
                <w:szCs w:val="18"/>
              </w:rPr>
              <w:t> </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36655A" w:rsidRDefault="00500FE8" w:rsidP="00500FE8">
            <w:pPr>
              <w:pStyle w:val="Ingenafstand"/>
              <w:rPr>
                <w:rFonts w:asciiTheme="minorHAnsi" w:eastAsia="Times New Roman" w:hAnsiTheme="minorHAnsi"/>
                <w:b/>
                <w:color w:val="50AC30" w:themeColor="accent3"/>
                <w:sz w:val="18"/>
                <w:szCs w:val="18"/>
                <w:lang w:eastAsia="da-DK"/>
              </w:rPr>
            </w:pPr>
            <w:r w:rsidRPr="0036655A">
              <w:rPr>
                <w:rFonts w:asciiTheme="minorHAnsi" w:eastAsia="Times New Roman" w:hAnsiTheme="minorHAnsi"/>
                <w:b/>
                <w:color w:val="50AC30" w:themeColor="accent3"/>
                <w:sz w:val="18"/>
                <w:szCs w:val="18"/>
                <w:lang w:eastAsia="da-DK"/>
              </w:rPr>
              <w:t>Typenavn</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500FE8" w:rsidRPr="00DC0237" w:rsidRDefault="00500FE8" w:rsidP="00500FE8">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36655A" w:rsidRDefault="00500FE8" w:rsidP="00500FE8">
            <w:pPr>
              <w:pStyle w:val="Ingenafstand"/>
              <w:rPr>
                <w:rFonts w:asciiTheme="minorHAnsi" w:eastAsia="Times New Roman" w:hAnsiTheme="minorHAnsi"/>
                <w:b/>
                <w:color w:val="50AC30" w:themeColor="accent3"/>
                <w:sz w:val="18"/>
                <w:szCs w:val="18"/>
                <w:lang w:eastAsia="da-DK"/>
              </w:rPr>
            </w:pPr>
            <w:r w:rsidRPr="0036655A">
              <w:rPr>
                <w:rFonts w:asciiTheme="minorHAnsi" w:eastAsia="Times New Roman" w:hAnsiTheme="minorHAnsi"/>
                <w:i/>
                <w:color w:val="1D3175" w:themeColor="text2"/>
                <w:sz w:val="18"/>
                <w:szCs w:val="18"/>
                <w:lang w:eastAsia="da-DK"/>
              </w:rPr>
              <w:t>Er udvendig</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r w:rsidRPr="00F33537">
              <w:rPr>
                <w:rFonts w:asciiTheme="minorHAnsi" w:eastAsia="Times New Roman" w:hAnsiTheme="minorHAnsi"/>
                <w:i/>
                <w:color w:val="1D3175" w:themeColor="text2"/>
                <w:sz w:val="18"/>
                <w:szCs w:val="18"/>
                <w:lang w:eastAsia="da-DK"/>
              </w:rPr>
              <w:t>Brændbar(e) materialer (krav)</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Brændbar(e) materialer</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36655A" w:rsidRDefault="00500FE8" w:rsidP="00500FE8">
            <w:pPr>
              <w:pStyle w:val="Ingenafstand"/>
              <w:rPr>
                <w:rFonts w:asciiTheme="minorHAnsi" w:eastAsia="Times New Roman" w:hAnsiTheme="minorHAnsi"/>
                <w:b/>
                <w:strike/>
                <w:color w:val="1D3175" w:themeColor="text2"/>
                <w:sz w:val="18"/>
                <w:szCs w:val="18"/>
                <w:lang w:eastAsia="da-DK"/>
              </w:rPr>
            </w:pPr>
            <w:r w:rsidRPr="002724F8">
              <w:rPr>
                <w:rFonts w:asciiTheme="minorHAnsi" w:eastAsia="Times New Roman" w:hAnsiTheme="minorHAnsi"/>
                <w:b/>
                <w:color w:val="50AC30" w:themeColor="accent3"/>
                <w:sz w:val="18"/>
                <w:szCs w:val="18"/>
                <w:lang w:eastAsia="da-DK"/>
              </w:rPr>
              <w:t>Enterprise</w:t>
            </w: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500FE8" w:rsidRPr="00DC0237" w:rsidRDefault="00500FE8" w:rsidP="00500FE8">
            <w:pPr>
              <w:pStyle w:val="Tabel"/>
              <w:rPr>
                <w:color w:val="1D3175" w:themeColor="text2"/>
                <w:sz w:val="18"/>
                <w:szCs w:val="18"/>
              </w:rPr>
            </w:pPr>
            <w:r w:rsidRPr="00DC02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36655A"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Producent</w:t>
            </w: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500FE8" w:rsidRPr="00F33537" w:rsidRDefault="00500FE8" w:rsidP="00500FE8">
            <w:pPr>
              <w:pStyle w:val="Tabel"/>
              <w:rPr>
                <w:color w:val="1D3175" w:themeColor="text2"/>
                <w:sz w:val="18"/>
                <w:szCs w:val="18"/>
              </w:rPr>
            </w:pPr>
            <w:r w:rsidRPr="00F33537">
              <w:rPr>
                <w:color w:val="1D3175" w:themeColor="text2"/>
                <w:sz w:val="18"/>
                <w:szCs w:val="18"/>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36655A"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i/>
                <w:color w:val="1D3175" w:themeColor="text2"/>
                <w:sz w:val="18"/>
                <w:szCs w:val="18"/>
                <w:lang w:eastAsia="da-DK"/>
              </w:rPr>
            </w:pPr>
            <w:r w:rsidRPr="00166FC6">
              <w:rPr>
                <w:rFonts w:asciiTheme="minorHAnsi" w:eastAsia="Times New Roman" w:hAnsiTheme="minorHAnsi"/>
                <w:i/>
                <w:color w:val="1D3175" w:themeColor="text2"/>
                <w:sz w:val="18"/>
                <w:szCs w:val="18"/>
                <w:lang w:eastAsia="da-DK"/>
              </w:rPr>
              <w:t>Byggepladszone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Produktnavn</w:t>
            </w: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36655A"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r w:rsidRPr="00F33537">
              <w:rPr>
                <w:rFonts w:asciiTheme="minorHAnsi" w:eastAsia="Times New Roman" w:hAnsiTheme="minorHAnsi"/>
                <w:b/>
                <w:color w:val="1D3175" w:themeColor="text2"/>
                <w:sz w:val="18"/>
                <w:szCs w:val="18"/>
                <w:lang w:eastAsia="da-DK"/>
              </w:rPr>
              <w:t>Produktnummer</w:t>
            </w: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36655A"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color w:val="1D3175" w:themeColor="text2"/>
                <w:sz w:val="18"/>
                <w:szCs w:val="18"/>
                <w:lang w:eastAsia="da-DK"/>
              </w:rPr>
            </w:pPr>
            <w:r w:rsidRPr="00F335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color w:val="1D3175" w:themeColor="text2"/>
                <w:sz w:val="18"/>
                <w:szCs w:val="18"/>
                <w:lang w:eastAsia="da-DK"/>
              </w:rPr>
            </w:pPr>
            <w:r w:rsidRPr="00F335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b/>
                <w:color w:val="1D3175" w:themeColor="text2"/>
                <w:sz w:val="18"/>
                <w:szCs w:val="18"/>
                <w:lang w:eastAsia="da-DK"/>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color w:val="1D3175" w:themeColor="text2"/>
                <w:sz w:val="18"/>
                <w:szCs w:val="18"/>
                <w:lang w:eastAsia="da-DK"/>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166FC6"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F33537" w:rsidRDefault="00500FE8" w:rsidP="00500FE8">
            <w:pPr>
              <w:pStyle w:val="Ingenafstand"/>
              <w:rPr>
                <w:rFonts w:asciiTheme="minorHAnsi" w:eastAsia="Times New Roman" w:hAnsiTheme="minorHAnsi"/>
                <w:color w:val="1D3175" w:themeColor="text2"/>
                <w:sz w:val="18"/>
                <w:szCs w:val="18"/>
                <w:lang w:eastAsia="da-DK"/>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F33537" w:rsidRDefault="00500FE8" w:rsidP="00500FE8">
            <w:pPr>
              <w:pStyle w:val="Ingenafstand"/>
              <w:rPr>
                <w:rFonts w:asciiTheme="minorHAnsi" w:eastAsia="Times New Roman" w:hAnsiTheme="minorHAnsi"/>
                <w: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bl>
    <w:p w:rsidR="00D07359" w:rsidRDefault="00D07359" w:rsidP="00D07359"/>
    <w:p w:rsidR="00D07359" w:rsidRDefault="00D07359">
      <w:pPr>
        <w:spacing w:line="259" w:lineRule="auto"/>
        <w:rPr>
          <w:rFonts w:eastAsiaTheme="majorEastAsia" w:cstheme="majorBidi"/>
          <w:b/>
          <w:color w:val="FFFFFF" w:themeColor="background1"/>
          <w:sz w:val="28"/>
          <w:szCs w:val="32"/>
        </w:rPr>
      </w:pPr>
      <w:r>
        <w:br w:type="page"/>
      </w:r>
    </w:p>
    <w:p w:rsidR="00E94BC4" w:rsidRPr="00DC0237" w:rsidRDefault="00C917D0" w:rsidP="00C917D0">
      <w:pPr>
        <w:pStyle w:val="Overskrift1"/>
        <w:numPr>
          <w:ilvl w:val="0"/>
          <w:numId w:val="0"/>
        </w:numPr>
        <w:ind w:left="851" w:hanging="851"/>
      </w:pPr>
      <w:bookmarkStart w:id="49" w:name="_Toc144113220"/>
      <w:r w:rsidRPr="00DC0237">
        <w:lastRenderedPageBreak/>
        <w:t>Anlægsspecifikation</w:t>
      </w:r>
      <w:bookmarkEnd w:id="49"/>
    </w:p>
    <w:p w:rsidR="00E94BC4" w:rsidRPr="00DC0237" w:rsidRDefault="00E94BC4">
      <w:pPr>
        <w:spacing w:line="259" w:lineRule="auto"/>
        <w:rPr>
          <w:rFonts w:eastAsiaTheme="majorEastAsia" w:cstheme="majorBidi"/>
          <w:b/>
          <w:color w:val="FFFFFF" w:themeColor="background1"/>
          <w:sz w:val="28"/>
          <w:szCs w:val="32"/>
        </w:rPr>
      </w:pPr>
      <w:r w:rsidRPr="00DC0237">
        <w:br w:type="page"/>
      </w:r>
    </w:p>
    <w:p w:rsidR="00C917D0" w:rsidRPr="00DC0237" w:rsidRDefault="00C917D0" w:rsidP="00C917D0">
      <w:pPr>
        <w:pStyle w:val="Overskrift2"/>
        <w:numPr>
          <w:ilvl w:val="0"/>
          <w:numId w:val="0"/>
        </w:numPr>
        <w:ind w:left="851" w:hanging="851"/>
      </w:pPr>
      <w:bookmarkStart w:id="50" w:name="_Toc144113221"/>
      <w:r w:rsidRPr="00DC0237">
        <w:lastRenderedPageBreak/>
        <w:t>[</w:t>
      </w:r>
      <w:r w:rsidR="00DC0237" w:rsidRPr="00DC0237">
        <w:t>K19_</w:t>
      </w:r>
      <w:r w:rsidR="00325C14">
        <w:t>M999</w:t>
      </w:r>
      <w:r w:rsidRPr="00DC0237">
        <w:t>] Forsyning og afledning, Brønde</w:t>
      </w:r>
      <w:bookmarkEnd w:id="50"/>
    </w:p>
    <w:tbl>
      <w:tblPr>
        <w:tblW w:w="13530" w:type="dxa"/>
        <w:tblInd w:w="-65" w:type="dxa"/>
        <w:tblCellMar>
          <w:left w:w="70" w:type="dxa"/>
          <w:right w:w="70" w:type="dxa"/>
        </w:tblCellMar>
        <w:tblLook w:val="04A0" w:firstRow="1" w:lastRow="0" w:firstColumn="1" w:lastColumn="0" w:noHBand="0" w:noVBand="1"/>
      </w:tblPr>
      <w:tblGrid>
        <w:gridCol w:w="2758"/>
        <w:gridCol w:w="2693"/>
        <w:gridCol w:w="2693"/>
        <w:gridCol w:w="1396"/>
        <w:gridCol w:w="1297"/>
        <w:gridCol w:w="2693"/>
      </w:tblGrid>
      <w:tr w:rsidR="00E94BC4" w:rsidRPr="00DC0237" w:rsidTr="00A05D6E">
        <w:trPr>
          <w:trHeight w:val="283"/>
        </w:trPr>
        <w:tc>
          <w:tcPr>
            <w:tcW w:w="9540"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tcPr>
          <w:p w:rsidR="00E94BC4" w:rsidRPr="00DC0237" w:rsidRDefault="002645E9" w:rsidP="00A05D6E">
            <w:pPr>
              <w:pStyle w:val="Ingenafstand"/>
              <w:rPr>
                <w:rFonts w:asciiTheme="minorHAnsi" w:eastAsia="Times New Roman" w:hAnsiTheme="minorHAnsi"/>
                <w:b/>
                <w:sz w:val="18"/>
                <w:szCs w:val="18"/>
                <w:lang w:eastAsia="da-DK"/>
              </w:rPr>
            </w:pPr>
            <w:r w:rsidRPr="00DC0237">
              <w:rPr>
                <w:rFonts w:asciiTheme="minorHAnsi" w:hAnsiTheme="minorHAnsi"/>
                <w:sz w:val="18"/>
                <w:szCs w:val="18"/>
              </w:rPr>
              <w:t>Gælder for alle typer af brønde (afvandings- og spildevandsbrønde, kabelbrønde mm.)</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4BC4" w:rsidRPr="00DC0237" w:rsidRDefault="00E94BC4" w:rsidP="00A05D6E">
            <w:pPr>
              <w:pStyle w:val="Ingenafstand"/>
              <w:rPr>
                <w:rFonts w:asciiTheme="minorHAnsi" w:eastAsia="Times New Roman" w:hAnsiTheme="minorHAnsi"/>
                <w:b/>
                <w:sz w:val="18"/>
                <w:szCs w:val="18"/>
                <w:lang w:eastAsia="da-DK"/>
              </w:rPr>
            </w:pPr>
            <w:r w:rsidRPr="00DC0237">
              <w:rPr>
                <w:rFonts w:asciiTheme="minorHAnsi" w:eastAsia="Times New Roman" w:hAnsiTheme="minorHAnsi"/>
                <w:b/>
                <w:sz w:val="18"/>
                <w:szCs w:val="18"/>
                <w:lang w:eastAsia="da-DK"/>
              </w:rPr>
              <w:t>Versionsdato</w:t>
            </w:r>
          </w:p>
        </w:tc>
        <w:sdt>
          <w:sdtPr>
            <w:rPr>
              <w:rFonts w:asciiTheme="minorHAnsi" w:hAnsiTheme="minorHAnsi"/>
              <w:sz w:val="18"/>
              <w:szCs w:val="18"/>
            </w:rPr>
            <w:id w:val="1129594552"/>
            <w:placeholder>
              <w:docPart w:val="0A91F711051F497AB2B891D935B84005"/>
            </w:placeholder>
            <w:date w:fullDate="2021-09-10T00:00:00Z">
              <w:dateFormat w:val="dd-MM-yyyy"/>
              <w:lid w:val="da-DK"/>
              <w:storeMappedDataAs w:val="dateTime"/>
              <w:calendar w:val="gregorian"/>
            </w:date>
          </w:sdtPr>
          <w:sdtEndPr/>
          <w:sdtContent>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4BC4" w:rsidRPr="00DC0237" w:rsidRDefault="00E94BC4" w:rsidP="00A05D6E">
                <w:pPr>
                  <w:pStyle w:val="Ingenafstand"/>
                  <w:rPr>
                    <w:rFonts w:asciiTheme="minorHAnsi" w:eastAsia="Times New Roman" w:hAnsiTheme="minorHAnsi"/>
                    <w:b/>
                    <w:sz w:val="18"/>
                    <w:szCs w:val="18"/>
                    <w:lang w:eastAsia="da-DK"/>
                  </w:rPr>
                </w:pPr>
                <w:r w:rsidRPr="00DC0237">
                  <w:rPr>
                    <w:rFonts w:asciiTheme="minorHAnsi" w:hAnsiTheme="minorHAnsi"/>
                    <w:sz w:val="18"/>
                    <w:szCs w:val="18"/>
                  </w:rPr>
                  <w:t>10-09-2021</w:t>
                </w:r>
              </w:p>
            </w:tc>
          </w:sdtContent>
        </w:sdt>
      </w:tr>
      <w:tr w:rsidR="00E94BC4"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100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200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300 DK</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325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400 DK</w:t>
            </w:r>
          </w:p>
        </w:tc>
      </w:tr>
      <w:tr w:rsidR="00E94BC4"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E94BC4" w:rsidRPr="00DC0237" w:rsidRDefault="00E94BC4" w:rsidP="00A05D6E">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LOR 400</w:t>
            </w:r>
          </w:p>
        </w:tc>
      </w:tr>
      <w:tr w:rsidR="00E94BC4"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ANTAGET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FORVENTET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FASTLAGT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 DETALJERET</w:t>
            </w:r>
          </w:p>
        </w:tc>
      </w:tr>
      <w:tr w:rsidR="002645E9" w:rsidRPr="00DC0237" w:rsidTr="00A05D6E">
        <w:trPr>
          <w:trHeight w:val="1134"/>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2645E9" w:rsidRPr="00DC0237" w:rsidRDefault="002645E9" w:rsidP="002645E9">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Brønden er beskrevet på et overordnet niveau uden nærmere fastlæggelse af volumen, placering og egenskabsdata.</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2645E9" w:rsidRPr="00DC0237" w:rsidRDefault="002645E9" w:rsidP="002645E9">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Brøndens geometri og placeringer er koordineret og illustreret, så de danner grundlag for en samlet pladsdisponering. Egenskabsdata er tilrettet i relevant omfang.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2645E9" w:rsidRPr="00DC0237" w:rsidRDefault="002645E9" w:rsidP="002645E9">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Brøndens geometri og placering er afklaret og koordineret, så de danner grundlag for beslutning om løsninger. Der udestår en detaljeret og endelig bearbejdning, koordinering og fastlæggelse af egenskabsdata.</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2645E9" w:rsidRPr="00DC0237" w:rsidRDefault="002645E9" w:rsidP="002645E9">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Brøndens geometri og placering er detaljerede og koordinerede, så de kan danne grundlag for produktions-forberedelse og udførelse uden yderligere indbyrdes koordinering. Egenskabsdata som basis for produktion er tilknyttet.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2645E9" w:rsidRPr="00DC0237" w:rsidRDefault="002645E9" w:rsidP="002645E9">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Brøndens geometri, placering og egenskabsdata er defineret for produktion og udførelse i henhold til faktiske produktvalg.</w:t>
            </w:r>
          </w:p>
        </w:tc>
      </w:tr>
      <w:tr w:rsidR="002645E9"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2645E9" w:rsidRPr="00DC0237" w:rsidRDefault="002645E9" w:rsidP="002645E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2645E9" w:rsidRPr="00DC0237" w:rsidRDefault="002645E9" w:rsidP="002645E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2645E9" w:rsidRPr="00DC0237" w:rsidRDefault="002645E9" w:rsidP="002645E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2645E9" w:rsidRPr="00DC0237" w:rsidRDefault="002645E9" w:rsidP="002645E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2645E9" w:rsidRPr="00DC0237" w:rsidRDefault="002645E9" w:rsidP="002645E9">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LOG 400</w:t>
            </w:r>
          </w:p>
        </w:tc>
      </w:tr>
      <w:tr w:rsidR="002645E9" w:rsidRPr="00DC0237" w:rsidTr="00A05D6E">
        <w:trPr>
          <w:trHeight w:val="28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2645E9" w:rsidRPr="00DC0237" w:rsidRDefault="002645E9" w:rsidP="002645E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FORSLAGSNIVEAU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2645E9" w:rsidRPr="00DC0237" w:rsidRDefault="002645E9" w:rsidP="002645E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GENERISK 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2645E9" w:rsidRPr="00DC0237" w:rsidRDefault="002645E9" w:rsidP="002645E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TYPE-NIVEAU</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2645E9" w:rsidRPr="00DC0237" w:rsidRDefault="002645E9" w:rsidP="002645E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DETALJERET TYPE-NIVEAU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2645E9" w:rsidRPr="00DC0237" w:rsidRDefault="002645E9" w:rsidP="002645E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PRODUKTIONSNIVEAU</w:t>
            </w:r>
          </w:p>
        </w:tc>
      </w:tr>
      <w:tr w:rsidR="002645E9" w:rsidRPr="00DC0237" w:rsidTr="00A05D6E">
        <w:trPr>
          <w:trHeight w:val="2270"/>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tcPr>
          <w:p w:rsidR="002645E9" w:rsidRPr="00DC0237" w:rsidRDefault="002645E9" w:rsidP="002645E9">
            <w:pPr>
              <w:pStyle w:val="Ingenafstand"/>
              <w:rPr>
                <w:rFonts w:asciiTheme="minorHAnsi" w:eastAsia="Times New Roman" w:hAnsiTheme="minorHAnsi" w:cs="Times New Roman"/>
                <w:noProof/>
                <w:color w:val="1D3175" w:themeColor="text2"/>
                <w:sz w:val="18"/>
                <w:szCs w:val="18"/>
                <w:lang w:eastAsia="da-DK"/>
              </w:rPr>
            </w:pPr>
            <w:r w:rsidRPr="00DC0237">
              <w:rPr>
                <w:rFonts w:asciiTheme="minorHAnsi" w:hAnsiTheme="minorHAnsi"/>
                <w:noProof/>
                <w:lang w:eastAsia="da-DK"/>
              </w:rPr>
              <w:drawing>
                <wp:anchor distT="0" distB="0" distL="114300" distR="114300" simplePos="0" relativeHeight="251857920" behindDoc="0" locked="0" layoutInCell="1" allowOverlap="1" wp14:anchorId="0C299A06" wp14:editId="33068D4E">
                  <wp:simplePos x="0" y="0"/>
                  <wp:positionH relativeFrom="column">
                    <wp:posOffset>266065</wp:posOffset>
                  </wp:positionH>
                  <wp:positionV relativeFrom="paragraph">
                    <wp:posOffset>99695</wp:posOffset>
                  </wp:positionV>
                  <wp:extent cx="1180952" cy="1180952"/>
                  <wp:effectExtent l="0" t="0" r="635" b="635"/>
                  <wp:wrapNone/>
                  <wp:docPr id="475" name="Billed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80952" cy="1180952"/>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2645E9" w:rsidRPr="00DC0237" w:rsidRDefault="002645E9" w:rsidP="002645E9">
            <w:pPr>
              <w:pStyle w:val="Ingenafstand"/>
              <w:rPr>
                <w:rFonts w:asciiTheme="minorHAnsi" w:eastAsia="Times New Roman" w:hAnsiTheme="minorHAnsi"/>
                <w:color w:val="1D3175" w:themeColor="text2"/>
                <w:sz w:val="18"/>
                <w:lang w:eastAsia="da-DK"/>
              </w:rPr>
            </w:pPr>
            <w:r w:rsidRPr="00DC0237">
              <w:rPr>
                <w:rFonts w:asciiTheme="minorHAnsi" w:hAnsiTheme="minorHAnsi"/>
                <w:noProof/>
                <w:lang w:eastAsia="da-DK"/>
              </w:rPr>
              <w:drawing>
                <wp:anchor distT="0" distB="0" distL="114300" distR="114300" simplePos="0" relativeHeight="251858944" behindDoc="0" locked="0" layoutInCell="1" allowOverlap="1" wp14:anchorId="1D67BADC" wp14:editId="2F785560">
                  <wp:simplePos x="0" y="0"/>
                  <wp:positionH relativeFrom="column">
                    <wp:posOffset>433705</wp:posOffset>
                  </wp:positionH>
                  <wp:positionV relativeFrom="paragraph">
                    <wp:posOffset>53975</wp:posOffset>
                  </wp:positionV>
                  <wp:extent cx="723900" cy="1271240"/>
                  <wp:effectExtent l="0" t="0" r="0" b="5715"/>
                  <wp:wrapNone/>
                  <wp:docPr id="476" name="Billed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3900" cy="1271240"/>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2645E9" w:rsidRPr="00DC0237" w:rsidRDefault="002645E9" w:rsidP="002645E9">
            <w:pPr>
              <w:pStyle w:val="Ingenafstand"/>
              <w:rPr>
                <w:rFonts w:asciiTheme="minorHAnsi" w:eastAsia="Times New Roman" w:hAnsiTheme="minorHAnsi"/>
                <w:color w:val="1D3175" w:themeColor="text2"/>
                <w:sz w:val="18"/>
                <w:lang w:eastAsia="da-DK"/>
              </w:rPr>
            </w:pPr>
            <w:r w:rsidRPr="00DC0237">
              <w:rPr>
                <w:rFonts w:asciiTheme="minorHAnsi" w:hAnsiTheme="minorHAnsi"/>
                <w:noProof/>
                <w:lang w:eastAsia="da-DK"/>
              </w:rPr>
              <w:drawing>
                <wp:anchor distT="0" distB="0" distL="114300" distR="114300" simplePos="0" relativeHeight="251859968" behindDoc="0" locked="0" layoutInCell="1" allowOverlap="1" wp14:anchorId="36701A58" wp14:editId="05AF6CFA">
                  <wp:simplePos x="0" y="0"/>
                  <wp:positionH relativeFrom="column">
                    <wp:posOffset>425874</wp:posOffset>
                  </wp:positionH>
                  <wp:positionV relativeFrom="paragraph">
                    <wp:posOffset>37042</wp:posOffset>
                  </wp:positionV>
                  <wp:extent cx="778934" cy="1300985"/>
                  <wp:effectExtent l="0" t="0" r="2540" b="0"/>
                  <wp:wrapNone/>
                  <wp:docPr id="477" name="Billed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8934" cy="1300985"/>
                          </a:xfrm>
                          <a:prstGeom prst="rect">
                            <a:avLst/>
                          </a:prstGeom>
                        </pic:spPr>
                      </pic:pic>
                    </a:graphicData>
                  </a:graphic>
                </wp:anchor>
              </w:drawing>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2645E9" w:rsidRPr="00DC0237" w:rsidRDefault="002645E9" w:rsidP="002645E9">
            <w:pPr>
              <w:pStyle w:val="Ingenafstand"/>
              <w:rPr>
                <w:rFonts w:asciiTheme="minorHAnsi" w:eastAsia="Times New Roman" w:hAnsiTheme="minorHAnsi"/>
                <w:color w:val="1D3175" w:themeColor="text2"/>
                <w:sz w:val="18"/>
                <w:lang w:eastAsia="da-DK"/>
              </w:rPr>
            </w:pPr>
            <w:r w:rsidRPr="00DC0237">
              <w:rPr>
                <w:rFonts w:asciiTheme="minorHAnsi" w:hAnsiTheme="minorHAnsi"/>
                <w:noProof/>
                <w:lang w:eastAsia="da-DK"/>
              </w:rPr>
              <w:drawing>
                <wp:anchor distT="0" distB="0" distL="114300" distR="114300" simplePos="0" relativeHeight="251860992" behindDoc="0" locked="0" layoutInCell="1" allowOverlap="1" wp14:anchorId="35F45F7B" wp14:editId="7AFFAF0C">
                  <wp:simplePos x="0" y="0"/>
                  <wp:positionH relativeFrom="column">
                    <wp:posOffset>423199</wp:posOffset>
                  </wp:positionH>
                  <wp:positionV relativeFrom="paragraph">
                    <wp:posOffset>42198</wp:posOffset>
                  </wp:positionV>
                  <wp:extent cx="778934" cy="1300985"/>
                  <wp:effectExtent l="0" t="0" r="2540" b="0"/>
                  <wp:wrapNone/>
                  <wp:docPr id="478" name="Billed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8934" cy="1300985"/>
                          </a:xfrm>
                          <a:prstGeom prst="rect">
                            <a:avLst/>
                          </a:prstGeom>
                        </pic:spPr>
                      </pic:pic>
                    </a:graphicData>
                  </a:graphic>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2645E9" w:rsidRPr="00DC0237" w:rsidRDefault="002645E9" w:rsidP="002645E9">
            <w:pPr>
              <w:pStyle w:val="Ingenafstand"/>
              <w:rPr>
                <w:rFonts w:asciiTheme="minorHAnsi" w:eastAsia="Times New Roman" w:hAnsiTheme="minorHAnsi"/>
                <w:color w:val="1D3175" w:themeColor="text2"/>
                <w:sz w:val="18"/>
                <w:lang w:eastAsia="da-DK"/>
              </w:rPr>
            </w:pPr>
            <w:r w:rsidRPr="00DC0237">
              <w:rPr>
                <w:rFonts w:asciiTheme="minorHAnsi" w:hAnsiTheme="minorHAnsi"/>
                <w:noProof/>
                <w:lang w:eastAsia="da-DK"/>
              </w:rPr>
              <w:drawing>
                <wp:anchor distT="0" distB="0" distL="114300" distR="114300" simplePos="0" relativeHeight="251862016" behindDoc="0" locked="0" layoutInCell="1" allowOverlap="1" wp14:anchorId="3DEB567F" wp14:editId="086218C9">
                  <wp:simplePos x="0" y="0"/>
                  <wp:positionH relativeFrom="column">
                    <wp:posOffset>456565</wp:posOffset>
                  </wp:positionH>
                  <wp:positionV relativeFrom="paragraph">
                    <wp:posOffset>53513</wp:posOffset>
                  </wp:positionV>
                  <wp:extent cx="755073" cy="1268522"/>
                  <wp:effectExtent l="0" t="0" r="6985" b="8255"/>
                  <wp:wrapNone/>
                  <wp:docPr id="479" name="Billed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5073" cy="1268522"/>
                          </a:xfrm>
                          <a:prstGeom prst="rect">
                            <a:avLst/>
                          </a:prstGeom>
                        </pic:spPr>
                      </pic:pic>
                    </a:graphicData>
                  </a:graphic>
                </wp:anchor>
              </w:drawing>
            </w:r>
          </w:p>
        </w:tc>
      </w:tr>
      <w:tr w:rsidR="002645E9" w:rsidRPr="00DC0237" w:rsidTr="00B87C85">
        <w:trPr>
          <w:trHeight w:val="1508"/>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hideMark/>
          </w:tcPr>
          <w:p w:rsidR="002645E9" w:rsidRPr="00DC0237" w:rsidRDefault="002645E9" w:rsidP="002645E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Brønde placeres som symboler i 2D..</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2645E9" w:rsidRPr="00DC0237" w:rsidRDefault="002645E9" w:rsidP="002645E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Brønde modelleres som generiske volumenobjekter i maks. ydre kontur.</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2645E9" w:rsidRPr="00DC0237" w:rsidRDefault="002645E9" w:rsidP="002645E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Brønde modelleres i maks. ydre dimensioner, inkl. f.eks. kegle, dæksel mv.</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2645E9" w:rsidRPr="00DC0237" w:rsidRDefault="002645E9" w:rsidP="002645E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Brønde modelleres i detaljeret ydre dimensioner, inkl. f.eks. kegle, dæksel, karm mv.</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2645E9" w:rsidRPr="00DC0237" w:rsidRDefault="002645E9" w:rsidP="002645E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Brønde modelleres i dimensioner baseret på faktiske produktvalg.</w:t>
            </w:r>
          </w:p>
        </w:tc>
      </w:tr>
      <w:tr w:rsidR="002645E9" w:rsidRPr="00DC0237" w:rsidTr="00C0038C">
        <w:trPr>
          <w:trHeight w:val="283"/>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2645E9" w:rsidRPr="00DC0237" w:rsidRDefault="002645E9" w:rsidP="002645E9">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9.6 MÆNGDEFORTEGNELSE</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bottom"/>
            <w:hideMark/>
          </w:tcPr>
          <w:p w:rsidR="002645E9" w:rsidRPr="00DC0237" w:rsidRDefault="002645E9" w:rsidP="002645E9">
            <w:pPr>
              <w:spacing w:after="0"/>
              <w:outlineLvl w:val="0"/>
              <w:rPr>
                <w:rFonts w:eastAsia="Times New Roman" w:cs="Times New Roman"/>
                <w:b/>
                <w:color w:val="1D3175" w:themeColor="text2"/>
                <w:sz w:val="20"/>
                <w:szCs w:val="20"/>
                <w:lang w:eastAsia="da-DK"/>
              </w:rPr>
            </w:pPr>
            <w:r w:rsidRPr="00DC0237">
              <w:rPr>
                <w:rFonts w:eastAsia="Times New Roman" w:cs="Times New Roman"/>
                <w:b/>
                <w:color w:val="1D3175" w:themeColor="text2"/>
                <w:sz w:val="20"/>
                <w:szCs w:val="20"/>
                <w:lang w:eastAsia="da-DK"/>
              </w:rPr>
              <w:t> </w:t>
            </w:r>
          </w:p>
        </w:tc>
      </w:tr>
      <w:tr w:rsidR="002645E9" w:rsidRPr="00DC0237" w:rsidTr="00C0038C">
        <w:trPr>
          <w:trHeight w:val="285"/>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645E9" w:rsidRPr="00DC0237" w:rsidRDefault="002645E9" w:rsidP="002645E9">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645E9" w:rsidRPr="00DC0237" w:rsidRDefault="002645E9" w:rsidP="002645E9">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645E9" w:rsidRPr="00DC0237" w:rsidRDefault="002645E9" w:rsidP="002645E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2645E9" w:rsidRPr="00DC0237" w:rsidRDefault="002645E9" w:rsidP="002645E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2645E9" w:rsidRPr="00DC0237" w:rsidRDefault="002645E9" w:rsidP="002645E9">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r>
      <w:tr w:rsidR="002645E9" w:rsidRPr="00DC0237" w:rsidTr="00C0038C">
        <w:trPr>
          <w:trHeight w:val="285"/>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2645E9" w:rsidRPr="00DC0237" w:rsidRDefault="002645E9" w:rsidP="002645E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2645E9" w:rsidRPr="00DC0237" w:rsidRDefault="002645E9" w:rsidP="002645E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2645E9" w:rsidRPr="00DC0237" w:rsidRDefault="002645E9" w:rsidP="002645E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2645E9" w:rsidRPr="00DC0237" w:rsidRDefault="002645E9" w:rsidP="002645E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bottom"/>
            <w:hideMark/>
          </w:tcPr>
          <w:p w:rsidR="002645E9" w:rsidRPr="00DC0237" w:rsidRDefault="002645E9" w:rsidP="002645E9">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r>
      <w:tr w:rsidR="002645E9" w:rsidRPr="00DC0237" w:rsidTr="00A05D6E">
        <w:trPr>
          <w:trHeight w:val="285"/>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2645E9" w:rsidRPr="00DC0237" w:rsidRDefault="002645E9" w:rsidP="002645E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lastRenderedPageBreak/>
              <w:t>LOI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2645E9" w:rsidRPr="00DC0237" w:rsidRDefault="002645E9" w:rsidP="002645E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2645E9" w:rsidRPr="00DC0237" w:rsidRDefault="002645E9" w:rsidP="002645E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2645E9" w:rsidRPr="00DC0237" w:rsidRDefault="002645E9" w:rsidP="002645E9">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2645E9" w:rsidRPr="00DC0237" w:rsidRDefault="002645E9" w:rsidP="002645E9">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LOI 400</w:t>
            </w:r>
          </w:p>
        </w:tc>
      </w:tr>
      <w:tr w:rsidR="003C747D" w:rsidRPr="00DC0237" w:rsidTr="00C0038C">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9.1 KLASSIFIKATION</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3C747D" w:rsidRPr="00DC0237" w:rsidTr="00C0038C">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sidRPr="0036655A">
              <w:rPr>
                <w:b/>
                <w:color w:val="1D3175" w:themeColor="text2"/>
                <w:sz w:val="18"/>
                <w:szCs w:val="18"/>
              </w:rPr>
              <w:t>Klassifikationskode version</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r w:rsidRPr="00F33537">
              <w:rPr>
                <w:color w:val="1D3175" w:themeColor="text2"/>
                <w:sz w:val="18"/>
                <w:szCs w:val="18"/>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r w:rsidRPr="00F33537">
              <w:rPr>
                <w:color w:val="1D3175" w:themeColor="text2"/>
                <w:sz w:val="18"/>
                <w:szCs w:val="18"/>
              </w:rPr>
              <w:t>…</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Topnode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166FC6" w:rsidRDefault="003C747D" w:rsidP="003C747D">
            <w:pPr>
              <w:pStyle w:val="Tabel"/>
              <w:rPr>
                <w:i/>
                <w:color w:val="1D3175" w:themeColor="text2"/>
                <w:sz w:val="18"/>
                <w:szCs w:val="18"/>
              </w:rPr>
            </w:pPr>
            <w:r w:rsidRPr="00166FC6">
              <w:rPr>
                <w:i/>
                <w:color w:val="1D3175" w:themeColor="text2"/>
                <w:sz w:val="18"/>
                <w:szCs w:val="18"/>
              </w:rPr>
              <w:t>Funktions-ID</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Klassekode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Klassenavn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Klassifikation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i/>
                <w:color w:val="1D3175" w:themeColor="text2"/>
                <w:sz w:val="18"/>
                <w:szCs w:val="18"/>
              </w:rPr>
            </w:pPr>
            <w:r w:rsidRPr="0036655A">
              <w:rPr>
                <w:i/>
                <w:color w:val="1D3175" w:themeColor="text2"/>
                <w:sz w:val="18"/>
                <w:szCs w:val="18"/>
              </w:rPr>
              <w:t>Produkt-ID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C0038C">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F33537" w:rsidRDefault="003C747D" w:rsidP="003C747D">
            <w:pPr>
              <w:pStyle w:val="Tabel"/>
              <w:rPr>
                <w:color w:val="1D3175" w:themeColor="text2"/>
                <w:sz w:val="18"/>
                <w:szCs w:val="18"/>
              </w:rPr>
            </w:pPr>
          </w:p>
        </w:tc>
      </w:tr>
      <w:tr w:rsidR="003C747D" w:rsidRPr="00DC0237" w:rsidTr="00C0038C">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cs="Times New Roman"/>
                <w:b/>
                <w:bCs/>
                <w:i/>
                <w:color w:val="1D3175" w:themeColor="text2"/>
                <w:szCs w:val="20"/>
                <w:lang w:eastAsia="da-DK"/>
              </w:rPr>
            </w:pPr>
            <w:r w:rsidRPr="00DC0237">
              <w:rPr>
                <w:rFonts w:asciiTheme="minorHAnsi" w:eastAsia="Times New Roman" w:hAnsiTheme="minorHAnsi"/>
                <w:b/>
                <w:i/>
                <w:color w:val="1D3175" w:themeColor="text2"/>
                <w:lang w:eastAsia="da-DK"/>
              </w:rPr>
              <w:t>9.4 DIGITAL PROJEKTERING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3C747D" w:rsidRPr="00DC0237" w:rsidTr="00C0038C">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500FE8" w:rsidRDefault="003C747D" w:rsidP="003C747D">
            <w:pPr>
              <w:pStyle w:val="Ingenafstand"/>
              <w:rPr>
                <w:rFonts w:asciiTheme="minorHAnsi" w:eastAsia="Times New Roman" w:hAnsiTheme="minorHAnsi"/>
                <w:b/>
                <w:color w:val="1D3175" w:themeColor="text2"/>
                <w:sz w:val="18"/>
                <w:szCs w:val="18"/>
                <w:lang w:eastAsia="da-DK"/>
              </w:rPr>
            </w:pPr>
            <w:r w:rsidRPr="00500FE8">
              <w:rPr>
                <w:rFonts w:asciiTheme="minorHAnsi" w:eastAsia="Times New Roman" w:hAnsiTheme="minorHAnsi"/>
                <w:b/>
                <w:color w:val="1D3175" w:themeColor="text2"/>
                <w:sz w:val="18"/>
                <w:szCs w:val="18"/>
                <w:lang w:eastAsia="da-DK"/>
              </w:rPr>
              <w:t>Typenavn</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500FE8" w:rsidRDefault="003C747D" w:rsidP="003C747D">
            <w:pPr>
              <w:pStyle w:val="Ingenafstand"/>
              <w:rPr>
                <w:rFonts w:asciiTheme="minorHAnsi" w:eastAsia="Times New Roman" w:hAnsiTheme="minorHAnsi"/>
                <w:i/>
                <w:color w:val="1D3175" w:themeColor="text2"/>
                <w:sz w:val="18"/>
                <w:szCs w:val="18"/>
                <w:lang w:eastAsia="da-DK"/>
              </w:rPr>
            </w:pPr>
            <w:r w:rsidRPr="00500FE8">
              <w:rPr>
                <w:rFonts w:asciiTheme="minorHAnsi" w:eastAsia="Times New Roman" w:hAnsiTheme="minorHAnsi"/>
                <w:i/>
                <w:color w:val="1D3175" w:themeColor="text2"/>
                <w:sz w:val="18"/>
                <w:szCs w:val="18"/>
                <w:lang w:eastAsia="da-DK"/>
              </w:rPr>
              <w:t>System</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500FE8" w:rsidRDefault="003C747D" w:rsidP="003C747D">
            <w:pPr>
              <w:pStyle w:val="Ingenafstand"/>
              <w:rPr>
                <w:rFonts w:asciiTheme="minorHAnsi" w:eastAsia="Times New Roman" w:hAnsiTheme="minorHAnsi"/>
                <w:b/>
                <w:color w:val="1D3175" w:themeColor="text2"/>
                <w:sz w:val="18"/>
                <w:szCs w:val="18"/>
                <w:lang w:eastAsia="da-DK"/>
              </w:rPr>
            </w:pPr>
            <w:r w:rsidRPr="00500FE8">
              <w:rPr>
                <w:rFonts w:asciiTheme="minorHAnsi" w:eastAsia="Times New Roman" w:hAnsiTheme="minorHAnsi"/>
                <w:b/>
                <w:color w:val="1D3175" w:themeColor="text2"/>
                <w:sz w:val="18"/>
                <w:szCs w:val="18"/>
                <w:lang w:eastAsia="da-DK"/>
              </w:rPr>
              <w:t>Diameter</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500FE8" w:rsidRDefault="003C747D" w:rsidP="003C747D">
            <w:pPr>
              <w:pStyle w:val="Ingenafstand"/>
              <w:rPr>
                <w:rFonts w:asciiTheme="minorHAnsi" w:eastAsia="Times New Roman" w:hAnsiTheme="minorHAnsi"/>
                <w:b/>
                <w:color w:val="50AC30" w:themeColor="accent3"/>
                <w:sz w:val="18"/>
                <w:szCs w:val="18"/>
                <w:lang w:eastAsia="da-DK"/>
              </w:rPr>
            </w:pPr>
            <w:r w:rsidRPr="00500FE8">
              <w:rPr>
                <w:rFonts w:asciiTheme="minorHAnsi" w:eastAsia="Times New Roman" w:hAnsiTheme="minorHAnsi"/>
                <w:b/>
                <w:color w:val="50AC30" w:themeColor="accent3"/>
                <w:sz w:val="18"/>
                <w:szCs w:val="18"/>
                <w:lang w:eastAsia="da-DK"/>
              </w:rPr>
              <w:t>Materiale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500FE8" w:rsidRDefault="003C747D" w:rsidP="003C747D">
            <w:pPr>
              <w:pStyle w:val="Ingenafstand"/>
              <w:rPr>
                <w:rFonts w:asciiTheme="minorHAnsi" w:eastAsia="Times New Roman" w:hAnsiTheme="minorHAnsi"/>
                <w:b/>
                <w:color w:val="50AC30" w:themeColor="accent3"/>
                <w:sz w:val="18"/>
                <w:szCs w:val="18"/>
                <w:lang w:eastAsia="da-DK"/>
              </w:rPr>
            </w:pPr>
            <w:r w:rsidRPr="00500FE8">
              <w:rPr>
                <w:rFonts w:asciiTheme="minorHAnsi" w:eastAsia="Times New Roman" w:hAnsiTheme="minorHAnsi"/>
                <w:b/>
                <w:color w:val="50AC30" w:themeColor="accent3"/>
                <w:sz w:val="18"/>
                <w:szCs w:val="18"/>
                <w:lang w:eastAsia="da-DK"/>
              </w:rPr>
              <w:t>Dækseltype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500FE8" w:rsidRDefault="003C747D" w:rsidP="003C747D">
            <w:pPr>
              <w:pStyle w:val="Ingenafstand"/>
              <w:rPr>
                <w:rFonts w:asciiTheme="minorHAnsi" w:eastAsia="Times New Roman" w:hAnsiTheme="minorHAnsi"/>
                <w:b/>
                <w:color w:val="50AC30" w:themeColor="accent3"/>
                <w:sz w:val="18"/>
                <w:szCs w:val="18"/>
                <w:lang w:eastAsia="da-DK"/>
              </w:rPr>
            </w:pPr>
            <w:r w:rsidRPr="00500FE8">
              <w:rPr>
                <w:rFonts w:asciiTheme="minorHAnsi" w:eastAsia="Times New Roman" w:hAnsiTheme="minorHAnsi"/>
                <w:b/>
                <w:color w:val="50AC30" w:themeColor="accent3"/>
                <w:sz w:val="18"/>
                <w:szCs w:val="18"/>
                <w:lang w:eastAsia="da-DK"/>
              </w:rPr>
              <w:t>Godstykkelse</w:t>
            </w: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500FE8" w:rsidRDefault="00500FE8" w:rsidP="00500FE8">
            <w:pPr>
              <w:pStyle w:val="Ingenafstand"/>
              <w:rPr>
                <w:rFonts w:asciiTheme="minorHAnsi" w:eastAsia="Times New Roman" w:hAnsiTheme="minorHAnsi"/>
                <w:b/>
                <w:color w:val="1D3175" w:themeColor="text2"/>
                <w:sz w:val="18"/>
                <w:szCs w:val="18"/>
                <w:lang w:eastAsia="da-DK"/>
              </w:rPr>
            </w:pPr>
            <w:r w:rsidRPr="00500FE8">
              <w:rPr>
                <w:rFonts w:asciiTheme="minorHAnsi" w:eastAsia="Times New Roman" w:hAnsiTheme="minorHAnsi"/>
                <w:b/>
                <w:color w:val="1D3175" w:themeColor="text2"/>
                <w:sz w:val="18"/>
                <w:szCs w:val="18"/>
                <w:lang w:eastAsia="da-DK"/>
              </w:rPr>
              <w:t>Højde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500FE8" w:rsidRDefault="00500FE8" w:rsidP="00500FE8">
            <w:pPr>
              <w:pStyle w:val="Ingenafstand"/>
              <w:rPr>
                <w:rFonts w:asciiTheme="minorHAnsi" w:eastAsia="Times New Roman" w:hAnsiTheme="minorHAnsi"/>
                <w:b/>
                <w:color w:val="50AC30" w:themeColor="accent3"/>
                <w:sz w:val="18"/>
                <w:szCs w:val="18"/>
                <w:lang w:eastAsia="da-DK"/>
              </w:rPr>
            </w:pPr>
            <w:r w:rsidRPr="00500FE8">
              <w:rPr>
                <w:rFonts w:asciiTheme="minorHAnsi" w:eastAsia="Times New Roman" w:hAnsiTheme="minorHAnsi"/>
                <w:b/>
                <w:color w:val="50AC30" w:themeColor="accent3"/>
                <w:sz w:val="18"/>
                <w:szCs w:val="18"/>
                <w:lang w:eastAsia="da-DK"/>
              </w:rPr>
              <w:t>Indløbskote(r)</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500FE8" w:rsidRDefault="00500FE8" w:rsidP="00500FE8">
            <w:pPr>
              <w:pStyle w:val="Ingenafstand"/>
              <w:rPr>
                <w:rFonts w:asciiTheme="minorHAnsi" w:eastAsia="Times New Roman" w:hAnsiTheme="minorHAnsi"/>
                <w:color w:val="50AC30" w:themeColor="accent3"/>
                <w:sz w:val="18"/>
                <w:szCs w:val="18"/>
                <w:lang w:eastAsia="da-DK"/>
              </w:rPr>
            </w:pPr>
            <w:r w:rsidRPr="00500FE8">
              <w:rPr>
                <w:rFonts w:asciiTheme="minorHAnsi" w:eastAsia="Times New Roman" w:hAnsiTheme="minorHAnsi"/>
                <w:color w:val="50AC30" w:themeColor="accent3"/>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500FE8" w:rsidRDefault="00500FE8" w:rsidP="00500FE8">
            <w:pPr>
              <w:pStyle w:val="Ingenafstand"/>
              <w:rPr>
                <w:rFonts w:asciiTheme="minorHAnsi" w:eastAsia="Times New Roman" w:hAnsiTheme="minorHAnsi"/>
                <w:color w:val="50AC30" w:themeColor="accent3"/>
                <w:sz w:val="18"/>
                <w:szCs w:val="18"/>
                <w:lang w:eastAsia="da-DK"/>
              </w:rPr>
            </w:pPr>
            <w:r w:rsidRPr="00500FE8">
              <w:rPr>
                <w:rFonts w:asciiTheme="minorHAnsi" w:eastAsia="Times New Roman" w:hAnsiTheme="minorHAnsi"/>
                <w:color w:val="50AC30" w:themeColor="accent3"/>
                <w:sz w:val="18"/>
                <w:szCs w:val="18"/>
                <w:lang w:eastAsia="da-DK"/>
              </w:rPr>
              <w:t> </w:t>
            </w: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500FE8" w:rsidRDefault="00500FE8" w:rsidP="00500FE8">
            <w:pPr>
              <w:pStyle w:val="Ingenafstand"/>
              <w:rPr>
                <w:rFonts w:asciiTheme="minorHAnsi" w:eastAsia="Times New Roman" w:hAnsiTheme="minorHAnsi"/>
                <w:b/>
                <w:color w:val="1D3175" w:themeColor="text2"/>
                <w:sz w:val="18"/>
                <w:szCs w:val="18"/>
                <w:lang w:eastAsia="da-DK"/>
              </w:rPr>
            </w:pPr>
            <w:r w:rsidRPr="00500FE8">
              <w:rPr>
                <w:rFonts w:asciiTheme="minorHAnsi" w:eastAsia="Times New Roman" w:hAnsiTheme="minorHAnsi"/>
                <w:b/>
                <w:color w:val="1D3175" w:themeColor="text2"/>
                <w:sz w:val="18"/>
                <w:szCs w:val="18"/>
                <w:lang w:eastAsia="da-DK"/>
              </w:rPr>
              <w:t>Dybde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500FE8" w:rsidRDefault="00500FE8" w:rsidP="00500FE8">
            <w:pPr>
              <w:pStyle w:val="Ingenafstand"/>
              <w:rPr>
                <w:rFonts w:asciiTheme="minorHAnsi" w:eastAsia="Times New Roman" w:hAnsiTheme="minorHAnsi"/>
                <w:b/>
                <w:color w:val="50AC30" w:themeColor="accent3"/>
                <w:sz w:val="18"/>
                <w:szCs w:val="18"/>
                <w:lang w:eastAsia="da-DK"/>
              </w:rPr>
            </w:pPr>
            <w:r w:rsidRPr="00500FE8">
              <w:rPr>
                <w:rFonts w:asciiTheme="minorHAnsi" w:eastAsia="Times New Roman" w:hAnsiTheme="minorHAnsi"/>
                <w:b/>
                <w:color w:val="50AC30" w:themeColor="accent3"/>
                <w:sz w:val="18"/>
                <w:szCs w:val="18"/>
                <w:lang w:eastAsia="da-DK"/>
              </w:rPr>
              <w:t>Udløbskote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500FE8" w:rsidRDefault="00500FE8" w:rsidP="00500FE8">
            <w:pPr>
              <w:pStyle w:val="Ingenafstand"/>
              <w:rPr>
                <w:rFonts w:asciiTheme="minorHAnsi" w:eastAsia="Times New Roman" w:hAnsiTheme="minorHAnsi"/>
                <w:color w:val="50AC30" w:themeColor="accent3"/>
                <w:sz w:val="18"/>
                <w:szCs w:val="18"/>
                <w:lang w:eastAsia="da-DK"/>
              </w:rPr>
            </w:pPr>
            <w:r w:rsidRPr="00500FE8">
              <w:rPr>
                <w:rFonts w:asciiTheme="minorHAnsi" w:eastAsia="Times New Roman" w:hAnsiTheme="minorHAnsi"/>
                <w:color w:val="50AC30" w:themeColor="accent3"/>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500FE8" w:rsidRDefault="00500FE8" w:rsidP="00500FE8">
            <w:pPr>
              <w:pStyle w:val="Ingenafstand"/>
              <w:rPr>
                <w:rFonts w:asciiTheme="minorHAnsi" w:eastAsia="Times New Roman" w:hAnsiTheme="minorHAnsi"/>
                <w:color w:val="50AC30" w:themeColor="accent3"/>
                <w:sz w:val="18"/>
                <w:szCs w:val="18"/>
                <w:lang w:eastAsia="da-DK"/>
              </w:rPr>
            </w:pPr>
            <w:r w:rsidRPr="00500FE8">
              <w:rPr>
                <w:rFonts w:asciiTheme="minorHAnsi" w:eastAsia="Times New Roman" w:hAnsiTheme="minorHAnsi"/>
                <w:color w:val="50AC30" w:themeColor="accent3"/>
                <w:sz w:val="18"/>
                <w:szCs w:val="18"/>
                <w:lang w:eastAsia="da-DK"/>
              </w:rPr>
              <w:t> </w:t>
            </w: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500FE8" w:rsidRDefault="00500FE8" w:rsidP="00500FE8">
            <w:pPr>
              <w:pStyle w:val="Ingenafstand"/>
              <w:rPr>
                <w:rFonts w:asciiTheme="minorHAnsi" w:eastAsia="Times New Roman" w:hAnsiTheme="minorHAnsi"/>
                <w:b/>
                <w:color w:val="1D3175" w:themeColor="text2"/>
                <w:sz w:val="18"/>
                <w:szCs w:val="18"/>
                <w:lang w:eastAsia="da-DK"/>
              </w:rPr>
            </w:pPr>
            <w:r w:rsidRPr="00500FE8">
              <w:rPr>
                <w:rFonts w:asciiTheme="minorHAnsi" w:eastAsia="Times New Roman" w:hAnsiTheme="minorHAnsi"/>
                <w:b/>
                <w:color w:val="1D3175" w:themeColor="text2"/>
                <w:sz w:val="18"/>
                <w:szCs w:val="18"/>
                <w:lang w:eastAsia="da-DK"/>
              </w:rPr>
              <w:t>Bredde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500FE8" w:rsidRDefault="00500FE8" w:rsidP="00500FE8">
            <w:pPr>
              <w:pStyle w:val="Ingenafstand"/>
              <w:rPr>
                <w:rFonts w:asciiTheme="minorHAnsi" w:eastAsia="Times New Roman" w:hAnsiTheme="minorHAnsi"/>
                <w:i/>
                <w:color w:val="50AC30" w:themeColor="accent3"/>
                <w:sz w:val="18"/>
                <w:szCs w:val="18"/>
                <w:lang w:eastAsia="da-DK"/>
              </w:rPr>
            </w:pPr>
            <w:r w:rsidRPr="00500FE8">
              <w:rPr>
                <w:rFonts w:asciiTheme="minorHAnsi" w:eastAsia="Times New Roman" w:hAnsiTheme="minorHAnsi"/>
                <w:i/>
                <w:color w:val="50AC30" w:themeColor="accent3"/>
                <w:sz w:val="18"/>
                <w:szCs w:val="18"/>
                <w:lang w:eastAsia="da-DK"/>
              </w:rPr>
              <w:t>Bundkote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500FE8" w:rsidRDefault="00500FE8" w:rsidP="00500FE8">
            <w:pPr>
              <w:pStyle w:val="Ingenafstand"/>
              <w:rPr>
                <w:rFonts w:asciiTheme="minorHAnsi" w:eastAsia="Times New Roman" w:hAnsiTheme="minorHAnsi"/>
                <w:color w:val="50AC30" w:themeColor="accent3"/>
                <w:sz w:val="18"/>
                <w:szCs w:val="18"/>
                <w:lang w:eastAsia="da-DK"/>
              </w:rPr>
            </w:pPr>
            <w:r w:rsidRPr="00500FE8">
              <w:rPr>
                <w:rFonts w:asciiTheme="minorHAnsi" w:eastAsia="Times New Roman" w:hAnsiTheme="minorHAnsi"/>
                <w:color w:val="50AC30" w:themeColor="accent3"/>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500FE8" w:rsidRDefault="00500FE8" w:rsidP="00500FE8">
            <w:pPr>
              <w:pStyle w:val="Ingenafstand"/>
              <w:rPr>
                <w:rFonts w:asciiTheme="minorHAnsi" w:eastAsia="Times New Roman" w:hAnsiTheme="minorHAnsi"/>
                <w:color w:val="50AC30" w:themeColor="accent3"/>
                <w:sz w:val="18"/>
                <w:szCs w:val="18"/>
                <w:lang w:eastAsia="da-DK"/>
              </w:rPr>
            </w:pPr>
            <w:r w:rsidRPr="00500FE8">
              <w:rPr>
                <w:rFonts w:asciiTheme="minorHAnsi" w:eastAsia="Times New Roman" w:hAnsiTheme="minorHAnsi"/>
                <w:color w:val="50AC30" w:themeColor="accent3"/>
                <w:sz w:val="18"/>
                <w:szCs w:val="18"/>
                <w:lang w:eastAsia="da-DK"/>
              </w:rPr>
              <w:t> </w:t>
            </w: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500FE8" w:rsidRDefault="00500FE8" w:rsidP="00500FE8">
            <w:pPr>
              <w:pStyle w:val="Ingenafstand"/>
              <w:rPr>
                <w:rFonts w:asciiTheme="minorHAnsi" w:eastAsia="Times New Roman" w:hAnsiTheme="minorHAnsi"/>
                <w:i/>
                <w:color w:val="50AC30" w:themeColor="accent3"/>
                <w:sz w:val="18"/>
                <w:szCs w:val="18"/>
                <w:lang w:eastAsia="da-DK"/>
              </w:rPr>
            </w:pPr>
            <w:r w:rsidRPr="00500FE8">
              <w:rPr>
                <w:rFonts w:asciiTheme="minorHAnsi" w:eastAsia="Times New Roman" w:hAnsiTheme="minorHAnsi"/>
                <w:i/>
                <w:color w:val="50AC30" w:themeColor="accent3"/>
                <w:sz w:val="18"/>
                <w:szCs w:val="18"/>
                <w:lang w:eastAsia="da-DK"/>
              </w:rPr>
              <w:t>Dækselkote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500FE8" w:rsidRDefault="00500FE8" w:rsidP="00500FE8">
            <w:pPr>
              <w:pStyle w:val="Ingenafstand"/>
              <w:rPr>
                <w:rFonts w:asciiTheme="minorHAnsi" w:eastAsia="Times New Roman" w:hAnsiTheme="minorHAnsi"/>
                <w:color w:val="50AC30" w:themeColor="accent3"/>
                <w:sz w:val="18"/>
                <w:szCs w:val="18"/>
                <w:lang w:eastAsia="da-DK"/>
              </w:rPr>
            </w:pPr>
            <w:r w:rsidRPr="00500FE8">
              <w:rPr>
                <w:rFonts w:asciiTheme="minorHAnsi" w:eastAsia="Times New Roman" w:hAnsiTheme="minorHAnsi"/>
                <w:color w:val="50AC30" w:themeColor="accent3"/>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500FE8" w:rsidRDefault="00500FE8" w:rsidP="00500FE8">
            <w:pPr>
              <w:pStyle w:val="Ingenafstand"/>
              <w:rPr>
                <w:rFonts w:asciiTheme="minorHAnsi" w:eastAsia="Times New Roman" w:hAnsiTheme="minorHAnsi"/>
                <w:color w:val="50AC30" w:themeColor="accent3"/>
                <w:sz w:val="18"/>
                <w:szCs w:val="18"/>
                <w:lang w:eastAsia="da-DK"/>
              </w:rPr>
            </w:pPr>
            <w:r w:rsidRPr="00500FE8">
              <w:rPr>
                <w:rFonts w:asciiTheme="minorHAnsi" w:eastAsia="Times New Roman" w:hAnsiTheme="minorHAnsi"/>
                <w:color w:val="50AC30" w:themeColor="accent3"/>
                <w:sz w:val="18"/>
                <w:szCs w:val="18"/>
                <w:lang w:eastAsia="da-DK"/>
              </w:rPr>
              <w:t> </w:t>
            </w: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500FE8" w:rsidRDefault="00500FE8" w:rsidP="00500FE8">
            <w:pPr>
              <w:pStyle w:val="Ingenafstand"/>
              <w:rPr>
                <w:rFonts w:asciiTheme="minorHAnsi" w:eastAsia="Times New Roman" w:hAnsiTheme="minorHAnsi"/>
                <w:b/>
                <w:color w:val="50AC30" w:themeColor="accent3"/>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500FE8" w:rsidRDefault="00500FE8" w:rsidP="00500FE8">
            <w:pPr>
              <w:pStyle w:val="Ingenafstand"/>
              <w:rPr>
                <w:rFonts w:asciiTheme="minorHAnsi" w:eastAsia="Times New Roman" w:hAnsiTheme="minorHAnsi"/>
                <w:b/>
                <w:color w:val="50AC30" w:themeColor="accent3"/>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C0038C">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bl>
    <w:p w:rsidR="00C917D0" w:rsidRPr="00DC0237" w:rsidRDefault="00C917D0" w:rsidP="00C917D0">
      <w:pPr>
        <w:pStyle w:val="Overskrift2"/>
        <w:numPr>
          <w:ilvl w:val="0"/>
          <w:numId w:val="0"/>
        </w:numPr>
        <w:ind w:left="851" w:hanging="851"/>
      </w:pPr>
      <w:bookmarkStart w:id="51" w:name="_Toc144113222"/>
      <w:r w:rsidRPr="00DC0237">
        <w:lastRenderedPageBreak/>
        <w:t>[</w:t>
      </w:r>
      <w:r w:rsidR="00DC0237" w:rsidRPr="00DC0237">
        <w:t>K19_</w:t>
      </w:r>
      <w:r w:rsidR="00325C14">
        <w:t>M999</w:t>
      </w:r>
      <w:r w:rsidRPr="00DC0237">
        <w:t>] Forsyning og afledning, Gravitationsledninger i terræn</w:t>
      </w:r>
      <w:bookmarkEnd w:id="51"/>
    </w:p>
    <w:tbl>
      <w:tblPr>
        <w:tblW w:w="13530" w:type="dxa"/>
        <w:tblInd w:w="-65" w:type="dxa"/>
        <w:tblCellMar>
          <w:left w:w="70" w:type="dxa"/>
          <w:right w:w="70" w:type="dxa"/>
        </w:tblCellMar>
        <w:tblLook w:val="04A0" w:firstRow="1" w:lastRow="0" w:firstColumn="1" w:lastColumn="0" w:noHBand="0" w:noVBand="1"/>
      </w:tblPr>
      <w:tblGrid>
        <w:gridCol w:w="2758"/>
        <w:gridCol w:w="2693"/>
        <w:gridCol w:w="2693"/>
        <w:gridCol w:w="1396"/>
        <w:gridCol w:w="1297"/>
        <w:gridCol w:w="2693"/>
      </w:tblGrid>
      <w:tr w:rsidR="00E94BC4" w:rsidRPr="00DC0237" w:rsidTr="00A05D6E">
        <w:trPr>
          <w:trHeight w:val="283"/>
        </w:trPr>
        <w:tc>
          <w:tcPr>
            <w:tcW w:w="9540"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tcPr>
          <w:p w:rsidR="00E94BC4" w:rsidRPr="00DC0237" w:rsidRDefault="00DE4378" w:rsidP="00A05D6E">
            <w:pPr>
              <w:pStyle w:val="Ingenafstand"/>
              <w:rPr>
                <w:rFonts w:asciiTheme="minorHAnsi" w:eastAsia="Times New Roman" w:hAnsiTheme="minorHAnsi"/>
                <w:b/>
                <w:sz w:val="18"/>
                <w:lang w:eastAsia="da-DK"/>
              </w:rPr>
            </w:pPr>
            <w:r w:rsidRPr="00DC0237">
              <w:rPr>
                <w:rFonts w:asciiTheme="minorHAnsi" w:hAnsiTheme="minorHAnsi"/>
                <w:sz w:val="18"/>
              </w:rPr>
              <w:t>Gælder for alle typer af gravitationsledninger i terræn</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4BC4" w:rsidRPr="00DC0237" w:rsidRDefault="00E94BC4" w:rsidP="00A05D6E">
            <w:pPr>
              <w:pStyle w:val="Ingenafstand"/>
              <w:rPr>
                <w:rFonts w:asciiTheme="minorHAnsi" w:eastAsia="Times New Roman" w:hAnsiTheme="minorHAnsi"/>
                <w:b/>
                <w:sz w:val="18"/>
                <w:lang w:eastAsia="da-DK"/>
              </w:rPr>
            </w:pPr>
            <w:r w:rsidRPr="00DC0237">
              <w:rPr>
                <w:rFonts w:asciiTheme="minorHAnsi" w:eastAsia="Times New Roman" w:hAnsiTheme="minorHAnsi"/>
                <w:b/>
                <w:sz w:val="18"/>
                <w:lang w:eastAsia="da-DK"/>
              </w:rPr>
              <w:t>Versionsdato</w:t>
            </w:r>
          </w:p>
        </w:tc>
        <w:sdt>
          <w:sdtPr>
            <w:rPr>
              <w:rFonts w:asciiTheme="minorHAnsi" w:hAnsiTheme="minorHAnsi"/>
              <w:sz w:val="18"/>
            </w:rPr>
            <w:id w:val="-337306770"/>
            <w:placeholder>
              <w:docPart w:val="B11BD5E64DC14BD2AAD7B46DD11FF4A4"/>
            </w:placeholder>
            <w:date w:fullDate="2021-09-10T00:00:00Z">
              <w:dateFormat w:val="dd-MM-yyyy"/>
              <w:lid w:val="da-DK"/>
              <w:storeMappedDataAs w:val="dateTime"/>
              <w:calendar w:val="gregorian"/>
            </w:date>
          </w:sdtPr>
          <w:sdtEndPr/>
          <w:sdtContent>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4BC4" w:rsidRPr="00DC0237" w:rsidRDefault="00E94BC4" w:rsidP="00A05D6E">
                <w:pPr>
                  <w:pStyle w:val="Ingenafstand"/>
                  <w:rPr>
                    <w:rFonts w:asciiTheme="minorHAnsi" w:eastAsia="Times New Roman" w:hAnsiTheme="minorHAnsi"/>
                    <w:b/>
                    <w:sz w:val="18"/>
                    <w:lang w:eastAsia="da-DK"/>
                  </w:rPr>
                </w:pPr>
                <w:r w:rsidRPr="00DC0237">
                  <w:rPr>
                    <w:rFonts w:asciiTheme="minorHAnsi" w:hAnsiTheme="minorHAnsi"/>
                    <w:sz w:val="18"/>
                  </w:rPr>
                  <w:t>10-09-2021</w:t>
                </w:r>
              </w:p>
            </w:tc>
          </w:sdtContent>
        </w:sdt>
      </w:tr>
      <w:tr w:rsidR="00E94BC4"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100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200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300 DK</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325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400 DK</w:t>
            </w:r>
          </w:p>
        </w:tc>
      </w:tr>
      <w:tr w:rsidR="00E94BC4"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E94BC4" w:rsidRPr="00DC0237" w:rsidRDefault="00E94BC4" w:rsidP="00A05D6E">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LOR 400</w:t>
            </w:r>
          </w:p>
        </w:tc>
      </w:tr>
      <w:tr w:rsidR="00E94BC4"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ANTAGET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FORVENTET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FASTLAGT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 DETALJERET</w:t>
            </w:r>
          </w:p>
        </w:tc>
      </w:tr>
      <w:tr w:rsidR="00C0038C" w:rsidRPr="00DC0237" w:rsidTr="00A05D6E">
        <w:trPr>
          <w:trHeight w:val="1134"/>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C0038C" w:rsidRPr="00DC0237" w:rsidRDefault="00C0038C" w:rsidP="00C0038C">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Gravitationsledningen er beskrevet på et overordnet niveau uden nærmere fastlæggelse af volumen, placering og egenskabsdata.</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0038C" w:rsidRPr="00DC0237" w:rsidRDefault="00C0038C" w:rsidP="00C0038C">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Gravitationsledningens geometri og placeringer er koordineret og illustreret, så de danner grundlag for en samlet pladsdisponering. Egenskabsdata er tilrettet i relevant omfang.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0038C" w:rsidRPr="00DC0237" w:rsidRDefault="00C0038C" w:rsidP="00C0038C">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Gravitationsledningens geometri og placering er afklaret og koordineret, så de danner grundlag for beslutning om løsninger. Der udestår en detaljeret og endelig bearbejdning, koordinering og fastlæggelse af egenskabsdata.</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0038C" w:rsidRPr="00DC0237" w:rsidRDefault="00C0038C" w:rsidP="00C0038C">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Gravitationsledningens geometri og placering er detaljerede og koordinerede, så de kan danne grundlag for produktions-forberedelse og udførelse uden yderligere indbyrdes koordinering. Egenskabsdata som basis for produktion er tilknyttet.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C0038C" w:rsidRPr="00DC0237" w:rsidRDefault="00C0038C" w:rsidP="00C0038C">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Gravitationsledningens geometri, placering og egenskabsdata er defineret for produktion og udførelse i henhold til faktiske produktvalg.</w:t>
            </w:r>
          </w:p>
        </w:tc>
      </w:tr>
      <w:tr w:rsidR="00C0038C"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C0038C" w:rsidRPr="00DC0237" w:rsidRDefault="00C0038C"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C0038C" w:rsidRPr="00DC0237" w:rsidRDefault="00C0038C"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C0038C" w:rsidRPr="00DC0237" w:rsidRDefault="00C0038C"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C0038C" w:rsidRPr="00DC0237" w:rsidRDefault="00C0038C"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C0038C" w:rsidRPr="00DC0237" w:rsidRDefault="00C0038C" w:rsidP="00C0038C">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LOG 400</w:t>
            </w:r>
          </w:p>
        </w:tc>
      </w:tr>
      <w:tr w:rsidR="00C0038C" w:rsidRPr="00DC0237" w:rsidTr="00A05D6E">
        <w:trPr>
          <w:trHeight w:val="28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C0038C" w:rsidRPr="00DC0237" w:rsidRDefault="00C0038C"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FORSLAGSNIVEAU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C0038C" w:rsidRPr="00DC0237" w:rsidRDefault="00C0038C"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GENERISK 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C0038C" w:rsidRPr="00DC0237" w:rsidRDefault="00C0038C"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TYPE-NIVEAU</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C0038C" w:rsidRPr="00DC0237" w:rsidRDefault="00C0038C"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DETALJERET TYPE-NIVEAU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C0038C" w:rsidRPr="00DC0237" w:rsidRDefault="00C0038C"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PRODUKTIONSNIVEAU</w:t>
            </w:r>
          </w:p>
        </w:tc>
      </w:tr>
      <w:tr w:rsidR="00C0038C" w:rsidRPr="00DC0237" w:rsidTr="00C0038C">
        <w:trPr>
          <w:trHeight w:val="220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tcPr>
          <w:p w:rsidR="00C0038C" w:rsidRPr="00DC0237" w:rsidRDefault="00C0038C" w:rsidP="00C0038C">
            <w:pPr>
              <w:pStyle w:val="Ingenafstand"/>
              <w:rPr>
                <w:rFonts w:asciiTheme="minorHAnsi" w:eastAsia="Times New Roman" w:hAnsiTheme="minorHAnsi" w:cs="Times New Roman"/>
                <w:noProof/>
                <w:color w:val="222B35"/>
                <w:sz w:val="18"/>
                <w:szCs w:val="18"/>
                <w:lang w:eastAsia="da-DK"/>
              </w:rPr>
            </w:pPr>
            <w:r w:rsidRPr="00DC0237">
              <w:rPr>
                <w:rFonts w:asciiTheme="minorHAnsi" w:eastAsia="Times New Roman" w:hAnsiTheme="minorHAnsi"/>
                <w:noProof/>
                <w:color w:val="1D3175" w:themeColor="text2"/>
                <w:sz w:val="18"/>
                <w:lang w:eastAsia="da-DK"/>
              </w:rPr>
              <w:drawing>
                <wp:anchor distT="0" distB="0" distL="114300" distR="114300" simplePos="0" relativeHeight="251875328" behindDoc="0" locked="0" layoutInCell="1" allowOverlap="1" wp14:anchorId="2F0464B3" wp14:editId="5697F7F3">
                  <wp:simplePos x="0" y="0"/>
                  <wp:positionH relativeFrom="column">
                    <wp:posOffset>6976745</wp:posOffset>
                  </wp:positionH>
                  <wp:positionV relativeFrom="paragraph">
                    <wp:posOffset>26035</wp:posOffset>
                  </wp:positionV>
                  <wp:extent cx="1386840" cy="1242060"/>
                  <wp:effectExtent l="0" t="0" r="3810" b="0"/>
                  <wp:wrapNone/>
                  <wp:docPr id="485" name="Billed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86840" cy="1242060"/>
                          </a:xfrm>
                          <a:prstGeom prst="rect">
                            <a:avLst/>
                          </a:prstGeom>
                        </pic:spPr>
                      </pic:pic>
                    </a:graphicData>
                  </a:graphic>
                  <wp14:sizeRelH relativeFrom="margin">
                    <wp14:pctWidth>0</wp14:pctWidth>
                  </wp14:sizeRelH>
                  <wp14:sizeRelV relativeFrom="margin">
                    <wp14:pctHeight>0</wp14:pctHeight>
                  </wp14:sizeRelV>
                </wp:anchor>
              </w:drawing>
            </w:r>
            <w:r w:rsidRPr="00DC0237">
              <w:rPr>
                <w:rFonts w:asciiTheme="minorHAnsi" w:eastAsia="Times New Roman" w:hAnsiTheme="minorHAnsi"/>
                <w:noProof/>
                <w:color w:val="1D3175" w:themeColor="text2"/>
                <w:sz w:val="18"/>
                <w:lang w:eastAsia="da-DK"/>
              </w:rPr>
              <w:drawing>
                <wp:anchor distT="0" distB="0" distL="114300" distR="114300" simplePos="0" relativeHeight="251874304" behindDoc="0" locked="0" layoutInCell="1" allowOverlap="1" wp14:anchorId="21016B5C" wp14:editId="4E806736">
                  <wp:simplePos x="0" y="0"/>
                  <wp:positionH relativeFrom="column">
                    <wp:posOffset>5279390</wp:posOffset>
                  </wp:positionH>
                  <wp:positionV relativeFrom="paragraph">
                    <wp:posOffset>26035</wp:posOffset>
                  </wp:positionV>
                  <wp:extent cx="1391920" cy="1241425"/>
                  <wp:effectExtent l="0" t="0" r="0" b="0"/>
                  <wp:wrapNone/>
                  <wp:docPr id="484" name="Billed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91920" cy="1241425"/>
                          </a:xfrm>
                          <a:prstGeom prst="rect">
                            <a:avLst/>
                          </a:prstGeom>
                        </pic:spPr>
                      </pic:pic>
                    </a:graphicData>
                  </a:graphic>
                  <wp14:sizeRelH relativeFrom="margin">
                    <wp14:pctWidth>0</wp14:pctWidth>
                  </wp14:sizeRelH>
                  <wp14:sizeRelV relativeFrom="margin">
                    <wp14:pctHeight>0</wp14:pctHeight>
                  </wp14:sizeRelV>
                </wp:anchor>
              </w:drawing>
            </w:r>
            <w:r w:rsidRPr="00DC0237">
              <w:rPr>
                <w:rFonts w:asciiTheme="minorHAnsi" w:eastAsia="Times New Roman" w:hAnsiTheme="minorHAnsi"/>
                <w:noProof/>
                <w:sz w:val="18"/>
                <w:lang w:eastAsia="da-DK"/>
              </w:rPr>
              <w:drawing>
                <wp:anchor distT="0" distB="0" distL="114300" distR="114300" simplePos="0" relativeHeight="251872256" behindDoc="0" locked="0" layoutInCell="1" allowOverlap="1" wp14:anchorId="0268FEAE" wp14:editId="10FEFB75">
                  <wp:simplePos x="0" y="0"/>
                  <wp:positionH relativeFrom="column">
                    <wp:posOffset>3504565</wp:posOffset>
                  </wp:positionH>
                  <wp:positionV relativeFrom="paragraph">
                    <wp:posOffset>66675</wp:posOffset>
                  </wp:positionV>
                  <wp:extent cx="1466850" cy="1297940"/>
                  <wp:effectExtent l="0" t="0" r="0" b="0"/>
                  <wp:wrapNone/>
                  <wp:docPr id="483" name="Billed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66850" cy="1297940"/>
                          </a:xfrm>
                          <a:prstGeom prst="rect">
                            <a:avLst/>
                          </a:prstGeom>
                        </pic:spPr>
                      </pic:pic>
                    </a:graphicData>
                  </a:graphic>
                  <wp14:sizeRelV relativeFrom="margin">
                    <wp14:pctHeight>0</wp14:pctHeight>
                  </wp14:sizeRelV>
                </wp:anchor>
              </w:drawing>
            </w:r>
            <w:r w:rsidRPr="00DC0237">
              <w:rPr>
                <w:rFonts w:asciiTheme="minorHAnsi" w:eastAsia="Times New Roman" w:hAnsiTheme="minorHAnsi"/>
                <w:noProof/>
                <w:sz w:val="18"/>
                <w:lang w:eastAsia="da-DK"/>
              </w:rPr>
              <w:drawing>
                <wp:anchor distT="0" distB="0" distL="114300" distR="114300" simplePos="0" relativeHeight="251873280" behindDoc="0" locked="0" layoutInCell="1" allowOverlap="1" wp14:anchorId="2FBA5441" wp14:editId="1A3F1DDA">
                  <wp:simplePos x="0" y="0"/>
                  <wp:positionH relativeFrom="column">
                    <wp:posOffset>1799590</wp:posOffset>
                  </wp:positionH>
                  <wp:positionV relativeFrom="paragraph">
                    <wp:posOffset>47625</wp:posOffset>
                  </wp:positionV>
                  <wp:extent cx="1466850" cy="1297940"/>
                  <wp:effectExtent l="0" t="0" r="0" b="0"/>
                  <wp:wrapNone/>
                  <wp:docPr id="482" name="Billed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66850" cy="1297940"/>
                          </a:xfrm>
                          <a:prstGeom prst="rect">
                            <a:avLst/>
                          </a:prstGeom>
                        </pic:spPr>
                      </pic:pic>
                    </a:graphicData>
                  </a:graphic>
                  <wp14:sizeRelV relativeFrom="margin">
                    <wp14:pctHeight>0</wp14:pctHeight>
                  </wp14:sizeRelV>
                </wp:anchor>
              </w:drawing>
            </w:r>
            <w:r w:rsidRPr="00DC0237">
              <w:rPr>
                <w:rFonts w:asciiTheme="minorHAnsi" w:hAnsiTheme="minorHAnsi"/>
                <w:noProof/>
                <w:lang w:eastAsia="da-DK"/>
              </w:rPr>
              <w:drawing>
                <wp:anchor distT="0" distB="0" distL="114300" distR="114300" simplePos="0" relativeHeight="251871232" behindDoc="0" locked="0" layoutInCell="1" allowOverlap="1" wp14:anchorId="48FAFE37" wp14:editId="5FF75D12">
                  <wp:simplePos x="0" y="0"/>
                  <wp:positionH relativeFrom="column">
                    <wp:posOffset>203835</wp:posOffset>
                  </wp:positionH>
                  <wp:positionV relativeFrom="paragraph">
                    <wp:posOffset>47048</wp:posOffset>
                  </wp:positionV>
                  <wp:extent cx="1401479" cy="1220643"/>
                  <wp:effectExtent l="0" t="0" r="8255" b="0"/>
                  <wp:wrapNone/>
                  <wp:docPr id="481" name="Billed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pic:nvPicPr>
                        <pic:blipFill>
                          <a:blip r:embed="rId106"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01479" cy="1220643"/>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C0038C" w:rsidRPr="00DC0237" w:rsidRDefault="00C0038C" w:rsidP="00C0038C">
            <w:pPr>
              <w:pStyle w:val="Ingenafstand"/>
              <w:rPr>
                <w:rFonts w:asciiTheme="minorHAnsi" w:eastAsia="Times New Roman" w:hAnsiTheme="minorHAnsi"/>
                <w:sz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C0038C" w:rsidRPr="00DC0237" w:rsidRDefault="00C0038C" w:rsidP="00C0038C">
            <w:pPr>
              <w:pStyle w:val="Ingenafstand"/>
              <w:rPr>
                <w:rFonts w:asciiTheme="minorHAnsi" w:eastAsia="Times New Roman" w:hAnsiTheme="minorHAnsi"/>
                <w:sz w:val="18"/>
                <w:lang w:eastAsia="da-DK"/>
              </w:rPr>
            </w:pP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C0038C" w:rsidRPr="00DC0237" w:rsidRDefault="00C0038C" w:rsidP="00C0038C">
            <w:pPr>
              <w:pStyle w:val="Ingenafstand"/>
              <w:rPr>
                <w:rFonts w:asciiTheme="minorHAnsi" w:eastAsia="Times New Roman" w:hAnsiTheme="minorHAnsi"/>
                <w:color w:val="1D3175" w:themeColor="text2"/>
                <w:sz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C0038C" w:rsidRPr="00DC0237" w:rsidRDefault="00C0038C" w:rsidP="00C0038C">
            <w:pPr>
              <w:pStyle w:val="Ingenafstand"/>
              <w:rPr>
                <w:rFonts w:asciiTheme="minorHAnsi" w:eastAsia="Times New Roman" w:hAnsiTheme="minorHAnsi"/>
                <w:color w:val="1D3175" w:themeColor="text2"/>
                <w:sz w:val="18"/>
                <w:lang w:eastAsia="da-DK"/>
              </w:rPr>
            </w:pPr>
          </w:p>
        </w:tc>
      </w:tr>
      <w:tr w:rsidR="00C0038C" w:rsidRPr="00DC0237" w:rsidTr="00C0038C">
        <w:trPr>
          <w:trHeight w:val="1427"/>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hideMark/>
          </w:tcPr>
          <w:p w:rsidR="00C0038C" w:rsidRPr="00DC0237" w:rsidRDefault="00C0038C" w:rsidP="00C0038C">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Ledninger modelleres som 2D linjer.</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0038C" w:rsidRPr="00DC0237" w:rsidRDefault="00C0038C" w:rsidP="00C0038C">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Ledninger modelleres som generisk volumen objekter med maks. ydre kontur inkl. referencelinje iht. DS 475.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0038C" w:rsidRPr="00DC0237" w:rsidRDefault="00C0038C" w:rsidP="00C0038C">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Ledninger modelleres i maks. ydre dimensioner inkl. referencelinje iht. DS 475</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C0038C" w:rsidRPr="00DC0237" w:rsidRDefault="00C0038C" w:rsidP="00C0038C">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xml:space="preserve">Ledninger modelleres med detaljeret geometri, bøjninger og forgreninger samt referencelinje iht. DS 475. </w:t>
            </w:r>
          </w:p>
          <w:p w:rsidR="00C0038C" w:rsidRPr="00DC0237" w:rsidRDefault="00C0038C" w:rsidP="00C0038C">
            <w:pPr>
              <w:pStyle w:val="Ingenafstand"/>
              <w:rPr>
                <w:rFonts w:asciiTheme="minorHAnsi" w:eastAsia="Times New Roman" w:hAnsiTheme="minorHAnsi"/>
                <w:color w:val="1D3175" w:themeColor="text2"/>
                <w:sz w:val="18"/>
                <w:lang w:eastAsia="da-DK"/>
              </w:rPr>
            </w:pPr>
          </w:p>
          <w:p w:rsidR="00C0038C" w:rsidRPr="00DC0237" w:rsidRDefault="00C0038C" w:rsidP="00C0038C">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For ledninger der er større end Ø500mm skal godstykkelse modelleres.</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C0038C" w:rsidRPr="00DC0237" w:rsidRDefault="00C0038C" w:rsidP="00C0038C">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Ledninger modelleres baseret på faktiske produktvalg inkl. godstykkelse, bøjninger og forgreninger samt referencelinje iht. DS 475</w:t>
            </w:r>
          </w:p>
        </w:tc>
      </w:tr>
      <w:tr w:rsidR="00C0038C" w:rsidRPr="00DC0237" w:rsidTr="00C0038C">
        <w:trPr>
          <w:trHeight w:val="283"/>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C0038C" w:rsidRPr="00DC0237" w:rsidRDefault="00C0038C" w:rsidP="00C0038C">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9.6 MÆNGDEFORTEGNELSE</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bottom"/>
            <w:hideMark/>
          </w:tcPr>
          <w:p w:rsidR="00C0038C" w:rsidRPr="00DC0237" w:rsidRDefault="00C0038C" w:rsidP="00C0038C">
            <w:pPr>
              <w:spacing w:after="0"/>
              <w:outlineLvl w:val="0"/>
              <w:rPr>
                <w:rFonts w:eastAsia="Times New Roman" w:cs="Times New Roman"/>
                <w:b/>
                <w:color w:val="1D3175" w:themeColor="text2"/>
                <w:sz w:val="20"/>
                <w:szCs w:val="20"/>
                <w:lang w:eastAsia="da-DK"/>
              </w:rPr>
            </w:pPr>
            <w:r w:rsidRPr="00DC0237">
              <w:rPr>
                <w:rFonts w:eastAsia="Times New Roman" w:cs="Times New Roman"/>
                <w:b/>
                <w:color w:val="1D3175" w:themeColor="text2"/>
                <w:sz w:val="20"/>
                <w:szCs w:val="20"/>
                <w:lang w:eastAsia="da-DK"/>
              </w:rPr>
              <w:t> </w:t>
            </w:r>
          </w:p>
        </w:tc>
      </w:tr>
      <w:tr w:rsidR="00C0038C" w:rsidRPr="00DC0237" w:rsidTr="00C0038C">
        <w:trPr>
          <w:trHeight w:val="285"/>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C0038C" w:rsidRPr="00DC0237" w:rsidRDefault="00C0038C" w:rsidP="00C0038C">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C0038C" w:rsidRPr="00DC0237" w:rsidRDefault="00C0038C" w:rsidP="00C0038C">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C0038C" w:rsidRPr="00DC0237" w:rsidRDefault="00C0038C"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C0038C" w:rsidRPr="00DC0237" w:rsidRDefault="00C0038C"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C0038C" w:rsidRPr="00DC0237" w:rsidRDefault="00C0038C" w:rsidP="00C0038C">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r>
      <w:tr w:rsidR="00C0038C" w:rsidRPr="00DC0237" w:rsidTr="00C0038C">
        <w:trPr>
          <w:trHeight w:val="285"/>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C0038C" w:rsidRPr="00DC0237" w:rsidRDefault="00C0038C" w:rsidP="00C0038C">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C0038C" w:rsidRPr="00DC0237" w:rsidRDefault="00C0038C" w:rsidP="00C0038C">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C0038C" w:rsidRPr="00DC0237" w:rsidRDefault="00C0038C" w:rsidP="00C0038C">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C0038C" w:rsidRPr="00DC0237" w:rsidRDefault="00C0038C" w:rsidP="00C0038C">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bottom"/>
            <w:hideMark/>
          </w:tcPr>
          <w:p w:rsidR="00C0038C" w:rsidRPr="00DC0237" w:rsidRDefault="00C0038C" w:rsidP="00C0038C">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r>
      <w:tr w:rsidR="00C0038C" w:rsidRPr="00DC0237" w:rsidTr="00A05D6E">
        <w:trPr>
          <w:trHeight w:val="285"/>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C0038C" w:rsidRPr="00DC0237" w:rsidRDefault="00C0038C"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lastRenderedPageBreak/>
              <w:t>LOI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C0038C" w:rsidRPr="00DC0237" w:rsidRDefault="00C0038C"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C0038C" w:rsidRPr="00DC0237" w:rsidRDefault="00C0038C"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C0038C" w:rsidRPr="00DC0237" w:rsidRDefault="00C0038C" w:rsidP="00C0038C">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C0038C" w:rsidRPr="00DC0237" w:rsidRDefault="00C0038C" w:rsidP="00C0038C">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LOI 400</w:t>
            </w:r>
          </w:p>
        </w:tc>
      </w:tr>
      <w:tr w:rsidR="003C747D" w:rsidRPr="00DC0237" w:rsidTr="00C0038C">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9.1 KLASSIFIKATION</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3C747D" w:rsidRPr="00DC0237" w:rsidTr="00C0038C">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sidRPr="0036655A">
              <w:rPr>
                <w:b/>
                <w:color w:val="1D3175" w:themeColor="text2"/>
                <w:sz w:val="18"/>
                <w:szCs w:val="18"/>
              </w:rPr>
              <w:t>Klassifikationskode version</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r w:rsidRPr="00F33537">
              <w:rPr>
                <w:color w:val="1D3175" w:themeColor="text2"/>
                <w:sz w:val="18"/>
                <w:szCs w:val="18"/>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sz w:val="18"/>
                <w:szCs w:val="18"/>
              </w:rPr>
            </w:pPr>
            <w:r w:rsidRPr="00DC0237">
              <w:rPr>
                <w:sz w:val="18"/>
                <w:szCs w:val="18"/>
              </w:rPr>
              <w:t> …</w:t>
            </w:r>
          </w:p>
        </w:tc>
      </w:tr>
      <w:tr w:rsidR="003C747D" w:rsidRPr="00DC0237" w:rsidTr="003C747D">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Topnode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DC0237" w:rsidRDefault="003C747D" w:rsidP="003C747D">
            <w:pPr>
              <w:pStyle w:val="Tabel"/>
              <w:rPr>
                <w:color w:val="1D3175" w:themeColor="text2"/>
                <w:sz w:val="18"/>
                <w:szCs w:val="18"/>
              </w:rPr>
            </w:pP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Klassekode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Klassenavn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Klassifikation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i/>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C0038C">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cs="Times New Roman"/>
                <w:b/>
                <w:bCs/>
                <w:i/>
                <w:color w:val="1D3175" w:themeColor="text2"/>
                <w:szCs w:val="20"/>
                <w:lang w:eastAsia="da-DK"/>
              </w:rPr>
            </w:pPr>
            <w:r w:rsidRPr="00DC0237">
              <w:rPr>
                <w:rFonts w:asciiTheme="minorHAnsi" w:eastAsia="Times New Roman" w:hAnsiTheme="minorHAnsi"/>
                <w:b/>
                <w:i/>
                <w:color w:val="1D3175" w:themeColor="text2"/>
                <w:lang w:eastAsia="da-DK"/>
              </w:rPr>
              <w:t>9.4 DIGITAL PROJEKTERING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3C747D" w:rsidRPr="00DC0237" w:rsidTr="00C0038C">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500FE8" w:rsidRDefault="003C747D" w:rsidP="003C747D">
            <w:pPr>
              <w:pStyle w:val="Ingenafstand"/>
              <w:rPr>
                <w:rFonts w:asciiTheme="minorHAnsi" w:eastAsia="Times New Roman" w:hAnsiTheme="minorHAnsi"/>
                <w:b/>
                <w:color w:val="50AC30" w:themeColor="accent3"/>
                <w:sz w:val="18"/>
                <w:szCs w:val="18"/>
                <w:lang w:eastAsia="da-DK"/>
              </w:rPr>
            </w:pPr>
            <w:r w:rsidRPr="00500FE8">
              <w:rPr>
                <w:rFonts w:asciiTheme="minorHAnsi" w:eastAsia="Times New Roman" w:hAnsiTheme="minorHAnsi"/>
                <w:b/>
                <w:color w:val="50AC30" w:themeColor="accent3"/>
                <w:sz w:val="18"/>
                <w:szCs w:val="18"/>
                <w:lang w:eastAsia="da-DK"/>
              </w:rPr>
              <w:t> Typenavn</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500FE8" w:rsidRDefault="003C747D" w:rsidP="003C747D">
            <w:pPr>
              <w:pStyle w:val="Ingenafstand"/>
              <w:rPr>
                <w:rFonts w:asciiTheme="minorHAnsi" w:eastAsia="Times New Roman" w:hAnsiTheme="minorHAnsi"/>
                <w:i/>
                <w:color w:val="50AC30" w:themeColor="accent3"/>
                <w:sz w:val="18"/>
                <w:szCs w:val="18"/>
                <w:lang w:eastAsia="da-DK"/>
              </w:rPr>
            </w:pPr>
            <w:r w:rsidRPr="00500FE8">
              <w:rPr>
                <w:rFonts w:asciiTheme="minorHAnsi" w:eastAsia="Times New Roman" w:hAnsiTheme="minorHAnsi"/>
                <w:i/>
                <w:color w:val="50AC30" w:themeColor="accent3"/>
                <w:sz w:val="18"/>
                <w:szCs w:val="18"/>
                <w:lang w:eastAsia="da-DK"/>
              </w:rPr>
              <w:t> Længde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500FE8" w:rsidRDefault="003C747D" w:rsidP="003C747D">
            <w:pPr>
              <w:pStyle w:val="Ingenafstand"/>
              <w:rPr>
                <w:rFonts w:asciiTheme="minorHAnsi" w:eastAsia="Times New Roman" w:hAnsiTheme="minorHAnsi"/>
                <w:b/>
                <w:color w:val="1D3175" w:themeColor="text2"/>
                <w:sz w:val="18"/>
                <w:szCs w:val="18"/>
                <w:lang w:eastAsia="da-DK"/>
              </w:rPr>
            </w:pPr>
            <w:r w:rsidRPr="00500FE8">
              <w:rPr>
                <w:rFonts w:asciiTheme="minorHAnsi" w:eastAsia="Times New Roman" w:hAnsiTheme="minorHAnsi"/>
                <w:b/>
                <w:color w:val="1D3175" w:themeColor="text2"/>
                <w:sz w:val="18"/>
                <w:szCs w:val="18"/>
                <w:lang w:eastAsia="da-DK"/>
              </w:rPr>
              <w:t>Bredde (Placeholder)</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500FE8" w:rsidRDefault="003C747D" w:rsidP="003C747D">
            <w:pPr>
              <w:pStyle w:val="Ingenafstand"/>
              <w:rPr>
                <w:rFonts w:asciiTheme="minorHAnsi" w:eastAsia="Times New Roman" w:hAnsiTheme="minorHAnsi"/>
                <w:b/>
                <w:color w:val="50AC30" w:themeColor="accent3"/>
                <w:sz w:val="18"/>
                <w:szCs w:val="18"/>
                <w:lang w:eastAsia="da-DK"/>
              </w:rPr>
            </w:pPr>
            <w:r w:rsidRPr="00500FE8">
              <w:rPr>
                <w:rFonts w:asciiTheme="minorHAnsi" w:eastAsia="Times New Roman" w:hAnsiTheme="minorHAnsi"/>
                <w:b/>
                <w:color w:val="50AC30" w:themeColor="accent3"/>
                <w:sz w:val="18"/>
                <w:szCs w:val="18"/>
                <w:lang w:eastAsia="da-DK"/>
              </w:rPr>
              <w:t>Materiale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500FE8" w:rsidRDefault="003C747D" w:rsidP="003C747D">
            <w:pPr>
              <w:pStyle w:val="Ingenafstand"/>
              <w:rPr>
                <w:rFonts w:asciiTheme="minorHAnsi" w:eastAsia="Times New Roman" w:hAnsiTheme="minorHAnsi"/>
                <w:b/>
                <w:color w:val="50AC30" w:themeColor="accent3"/>
                <w:sz w:val="18"/>
                <w:szCs w:val="18"/>
                <w:lang w:eastAsia="da-DK"/>
              </w:rPr>
            </w:pPr>
            <w:r w:rsidRPr="00500FE8">
              <w:rPr>
                <w:rFonts w:asciiTheme="minorHAnsi" w:eastAsia="Times New Roman" w:hAnsiTheme="minorHAnsi"/>
                <w:b/>
                <w:color w:val="50AC30" w:themeColor="accent3"/>
                <w:sz w:val="18"/>
                <w:szCs w:val="18"/>
                <w:lang w:eastAsia="da-DK"/>
              </w:rPr>
              <w:t>Styrkeklasse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500FE8" w:rsidRDefault="003C747D" w:rsidP="003C747D">
            <w:pPr>
              <w:pStyle w:val="Ingenafstand"/>
              <w:rPr>
                <w:rFonts w:asciiTheme="minorHAnsi" w:eastAsia="Times New Roman" w:hAnsiTheme="minorHAnsi"/>
                <w:b/>
                <w:color w:val="50AC30" w:themeColor="accent3"/>
                <w:sz w:val="18"/>
                <w:szCs w:val="18"/>
                <w:lang w:eastAsia="da-DK"/>
              </w:rPr>
            </w:pPr>
            <w:r w:rsidRPr="00500FE8">
              <w:rPr>
                <w:rFonts w:asciiTheme="minorHAnsi" w:eastAsia="Times New Roman" w:hAnsiTheme="minorHAnsi"/>
                <w:b/>
                <w:color w:val="50AC30" w:themeColor="accent3"/>
                <w:sz w:val="18"/>
                <w:szCs w:val="18"/>
                <w:lang w:eastAsia="da-DK"/>
              </w:rPr>
              <w:t>Godstykkelse</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500FE8" w:rsidRDefault="003C747D" w:rsidP="003C747D">
            <w:pPr>
              <w:pStyle w:val="Ingenafstand"/>
              <w:rPr>
                <w:rFonts w:asciiTheme="minorHAnsi" w:eastAsia="Times New Roman" w:hAnsiTheme="minorHAnsi"/>
                <w:i/>
                <w:color w:val="50AC30" w:themeColor="accent3"/>
                <w:sz w:val="18"/>
                <w:szCs w:val="18"/>
                <w:lang w:eastAsia="da-DK"/>
              </w:rPr>
            </w:pPr>
            <w:r w:rsidRPr="00500FE8">
              <w:rPr>
                <w:rFonts w:asciiTheme="minorHAnsi" w:eastAsia="Times New Roman" w:hAnsiTheme="minorHAnsi"/>
                <w:i/>
                <w:color w:val="50AC30" w:themeColor="accent3"/>
                <w:sz w:val="18"/>
                <w:szCs w:val="18"/>
                <w:lang w:eastAsia="da-DK"/>
              </w:rPr>
              <w:t> System</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500FE8" w:rsidRDefault="003C747D" w:rsidP="003C747D">
            <w:pPr>
              <w:pStyle w:val="Ingenafstand"/>
              <w:rPr>
                <w:rFonts w:asciiTheme="minorHAnsi" w:eastAsia="Times New Roman" w:hAnsiTheme="minorHAnsi"/>
                <w:b/>
                <w:color w:val="1D3175" w:themeColor="text2"/>
                <w:sz w:val="18"/>
                <w:szCs w:val="18"/>
                <w:lang w:eastAsia="da-DK"/>
              </w:rPr>
            </w:pPr>
            <w:r w:rsidRPr="00500FE8">
              <w:rPr>
                <w:rFonts w:asciiTheme="minorHAnsi" w:eastAsia="Times New Roman" w:hAnsiTheme="minorHAnsi"/>
                <w:b/>
                <w:color w:val="1D3175" w:themeColor="text2"/>
                <w:sz w:val="18"/>
                <w:szCs w:val="18"/>
                <w:lang w:eastAsia="da-DK"/>
              </w:rPr>
              <w:t>Højde (Placeholder)</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500FE8" w:rsidRDefault="003C747D" w:rsidP="003C747D">
            <w:pPr>
              <w:pStyle w:val="Ingenafstand"/>
              <w:rPr>
                <w:rFonts w:asciiTheme="minorHAnsi" w:eastAsia="Times New Roman" w:hAnsiTheme="minorHAnsi"/>
                <w:b/>
                <w:color w:val="1D3175" w:themeColor="text2"/>
                <w:sz w:val="18"/>
                <w:szCs w:val="18"/>
                <w:lang w:eastAsia="da-DK"/>
              </w:rPr>
            </w:pPr>
            <w:r w:rsidRPr="00500FE8">
              <w:rPr>
                <w:rFonts w:asciiTheme="minorHAnsi" w:eastAsia="Times New Roman" w:hAnsiTheme="minorHAnsi"/>
                <w:b/>
                <w:color w:val="1D3175" w:themeColor="text2"/>
                <w:sz w:val="18"/>
                <w:szCs w:val="18"/>
                <w:lang w:eastAsia="da-DK"/>
              </w:rPr>
              <w:t>Diameter</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DC0237" w:rsidRDefault="003C747D" w:rsidP="003C747D">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DC0237" w:rsidRDefault="003C747D" w:rsidP="003C747D">
            <w:pPr>
              <w:pStyle w:val="Ingenafstand"/>
              <w:rPr>
                <w:rFonts w:asciiTheme="minorHAnsi" w:eastAsia="Times New Roman" w:hAnsiTheme="minorHAnsi"/>
                <w:sz w:val="18"/>
                <w:szCs w:val="18"/>
                <w:lang w:eastAsia="da-DK"/>
              </w:rPr>
            </w:pPr>
            <w:r w:rsidRPr="00DC0237">
              <w:rPr>
                <w:rFonts w:asciiTheme="minorHAnsi" w:eastAsia="Times New Roman" w:hAnsiTheme="minorHAnsi"/>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eastAsia="Times New Roman" w:hAnsiTheme="minorHAnsi"/>
                <w:sz w:val="18"/>
                <w:szCs w:val="18"/>
                <w:lang w:eastAsia="da-DK"/>
              </w:rPr>
            </w:pPr>
            <w:r w:rsidRPr="00DC0237">
              <w:rPr>
                <w:rFonts w:asciiTheme="minorHAnsi" w:eastAsia="Times New Roman" w:hAnsiTheme="minorHAnsi"/>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eastAsia="Times New Roman" w:hAnsiTheme="minorHAnsi"/>
                <w:color w:val="8F0000" w:themeColor="accent6" w:themeShade="BF"/>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eastAsia="Times New Roman" w:hAnsiTheme="minorHAnsi"/>
                <w:sz w:val="18"/>
                <w:szCs w:val="18"/>
                <w:lang w:eastAsia="da-DK"/>
              </w:rPr>
            </w:pPr>
            <w:r w:rsidRPr="00DC0237">
              <w:rPr>
                <w:rFonts w:asciiTheme="minorHAnsi" w:eastAsia="Times New Roman" w:hAnsiTheme="minorHAnsi"/>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DC0237" w:rsidRDefault="003C747D" w:rsidP="003C747D">
            <w:pPr>
              <w:pStyle w:val="Ingenafstand"/>
              <w:rPr>
                <w:rFonts w:asciiTheme="minorHAnsi" w:eastAsia="Times New Roman" w:hAnsiTheme="minorHAnsi"/>
                <w:color w:val="222B35"/>
                <w:sz w:val="18"/>
                <w:szCs w:val="18"/>
                <w:lang w:eastAsia="da-DK"/>
              </w:rPr>
            </w:pPr>
            <w:r w:rsidRPr="00DC0237">
              <w:rPr>
                <w:rFonts w:asciiTheme="minorHAnsi" w:eastAsia="Times New Roman" w:hAnsiTheme="minorHAnsi"/>
                <w:color w:val="222B35"/>
                <w:sz w:val="18"/>
                <w:szCs w:val="18"/>
                <w:lang w:eastAsia="da-DK"/>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eastAsia="Times New Roman" w:hAnsiTheme="minorHAnsi"/>
                <w:sz w:val="18"/>
                <w:szCs w:val="18"/>
                <w:lang w:eastAsia="da-DK"/>
              </w:rPr>
            </w:pPr>
            <w:r w:rsidRPr="00DC0237">
              <w:rPr>
                <w:rFonts w:asciiTheme="minorHAnsi" w:eastAsia="Times New Roman" w:hAnsiTheme="minorHAnsi"/>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eastAsia="Times New Roman" w:hAnsiTheme="minorHAnsi"/>
                <w:sz w:val="18"/>
                <w:szCs w:val="18"/>
                <w:lang w:eastAsia="da-DK"/>
              </w:rPr>
            </w:pPr>
            <w:r w:rsidRPr="00DC0237">
              <w:rPr>
                <w:rFonts w:asciiTheme="minorHAnsi" w:eastAsia="Times New Roman" w:hAnsiTheme="minorHAnsi"/>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eastAsia="Times New Roman" w:hAnsiTheme="minorHAnsi"/>
                <w:color w:val="8F0000" w:themeColor="accent6" w:themeShade="BF"/>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Ingenafstand"/>
              <w:rPr>
                <w:rFonts w:asciiTheme="minorHAnsi" w:eastAsia="Times New Roman" w:hAnsiTheme="minorHAnsi"/>
                <w:sz w:val="18"/>
                <w:szCs w:val="18"/>
                <w:lang w:eastAsia="da-DK"/>
              </w:rPr>
            </w:pPr>
            <w:r w:rsidRPr="00DC0237">
              <w:rPr>
                <w:rFonts w:asciiTheme="minorHAnsi" w:eastAsia="Times New Roman" w:hAnsiTheme="minorHAnsi"/>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DC0237" w:rsidRDefault="003C747D" w:rsidP="003C747D">
            <w:pPr>
              <w:pStyle w:val="Ingenafstand"/>
              <w:rPr>
                <w:rFonts w:asciiTheme="minorHAnsi" w:eastAsia="Times New Roman" w:hAnsiTheme="minorHAnsi"/>
                <w:color w:val="222B35"/>
                <w:sz w:val="18"/>
                <w:szCs w:val="18"/>
                <w:lang w:eastAsia="da-DK"/>
              </w:rPr>
            </w:pPr>
            <w:r w:rsidRPr="00DC0237">
              <w:rPr>
                <w:rFonts w:asciiTheme="minorHAnsi" w:eastAsia="Times New Roman" w:hAnsiTheme="minorHAnsi"/>
                <w:color w:val="222B35"/>
                <w:sz w:val="18"/>
                <w:szCs w:val="18"/>
                <w:lang w:eastAsia="da-DK"/>
              </w:rPr>
              <w:t> </w:t>
            </w: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DC0237" w:rsidRDefault="003C747D" w:rsidP="003C747D">
            <w:pPr>
              <w:pStyle w:val="Tabel"/>
              <w:rPr>
                <w:color w:val="1D3175" w:themeColor="text2"/>
                <w:sz w:val="18"/>
                <w:szCs w:val="18"/>
              </w:rPr>
            </w:pP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DC0237" w:rsidRDefault="003C747D" w:rsidP="003C747D">
            <w:pPr>
              <w:pStyle w:val="Tabel"/>
              <w:rPr>
                <w:color w:val="1D3175" w:themeColor="text2"/>
                <w:sz w:val="18"/>
                <w:szCs w:val="18"/>
              </w:rPr>
            </w:pP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DC0237" w:rsidRDefault="003C747D" w:rsidP="003C747D">
            <w:pPr>
              <w:pStyle w:val="Tabel"/>
              <w:rPr>
                <w:color w:val="1D3175" w:themeColor="text2"/>
                <w:sz w:val="18"/>
                <w:szCs w:val="18"/>
              </w:rPr>
            </w:pP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DC0237" w:rsidRDefault="003C747D" w:rsidP="003C747D">
            <w:pPr>
              <w:pStyle w:val="Tabel"/>
              <w:rPr>
                <w:color w:val="1D3175" w:themeColor="text2"/>
                <w:sz w:val="18"/>
                <w:szCs w:val="18"/>
              </w:rPr>
            </w:pP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DC0237" w:rsidRDefault="003C747D" w:rsidP="003C747D">
            <w:pPr>
              <w:pStyle w:val="Tabel"/>
              <w:rPr>
                <w:color w:val="1D3175" w:themeColor="text2"/>
                <w:sz w:val="18"/>
                <w:szCs w:val="18"/>
              </w:rPr>
            </w:pP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DC0237" w:rsidRDefault="003C747D" w:rsidP="003C747D">
            <w:pPr>
              <w:pStyle w:val="Tabel"/>
              <w:rPr>
                <w:color w:val="1D3175" w:themeColor="text2"/>
                <w:sz w:val="18"/>
                <w:szCs w:val="18"/>
              </w:rPr>
            </w:pP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DC0237" w:rsidRDefault="003C747D" w:rsidP="003C747D">
            <w:pPr>
              <w:pStyle w:val="Tabel"/>
              <w:rPr>
                <w:color w:val="1D3175" w:themeColor="text2"/>
                <w:sz w:val="18"/>
                <w:szCs w:val="18"/>
              </w:rPr>
            </w:pP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DC0237" w:rsidRDefault="003C747D" w:rsidP="003C747D">
            <w:pPr>
              <w:pStyle w:val="Tabel"/>
              <w:rPr>
                <w:color w:val="1D3175" w:themeColor="text2"/>
                <w:sz w:val="18"/>
                <w:szCs w:val="18"/>
              </w:rPr>
            </w:pP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DC0237" w:rsidRDefault="003C747D" w:rsidP="003C747D">
            <w:pPr>
              <w:pStyle w:val="Tabel"/>
              <w:rPr>
                <w:color w:val="1D3175" w:themeColor="text2"/>
                <w:sz w:val="18"/>
                <w:szCs w:val="18"/>
              </w:rPr>
            </w:pP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DC0237" w:rsidRDefault="003C747D" w:rsidP="003C747D">
            <w:pPr>
              <w:pStyle w:val="Tabel"/>
              <w:rPr>
                <w:color w:val="1D3175" w:themeColor="text2"/>
                <w:sz w:val="18"/>
                <w:szCs w:val="18"/>
              </w:rPr>
            </w:pP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DC0237" w:rsidRDefault="003C747D" w:rsidP="003C747D">
            <w:pPr>
              <w:pStyle w:val="Tabel"/>
              <w:rPr>
                <w:color w:val="1D3175" w:themeColor="text2"/>
                <w:sz w:val="18"/>
                <w:szCs w:val="18"/>
              </w:rPr>
            </w:pP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DC0237" w:rsidRDefault="003C747D" w:rsidP="003C747D">
            <w:pPr>
              <w:pStyle w:val="Tabel"/>
              <w:rPr>
                <w:color w:val="1D3175" w:themeColor="text2"/>
                <w:sz w:val="18"/>
                <w:szCs w:val="18"/>
              </w:rPr>
            </w:pP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DC0237" w:rsidRDefault="003C747D" w:rsidP="003C747D">
            <w:pPr>
              <w:pStyle w:val="Tabel"/>
              <w:rPr>
                <w:color w:val="1D3175" w:themeColor="text2"/>
                <w:sz w:val="18"/>
                <w:szCs w:val="18"/>
              </w:rPr>
            </w:pP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DC0237" w:rsidRDefault="003C747D" w:rsidP="003C747D">
            <w:pPr>
              <w:pStyle w:val="Tabel"/>
              <w:rPr>
                <w:color w:val="1D3175" w:themeColor="text2"/>
                <w:sz w:val="18"/>
                <w:szCs w:val="18"/>
              </w:rPr>
            </w:pPr>
          </w:p>
        </w:tc>
      </w:tr>
      <w:tr w:rsidR="003C747D" w:rsidRPr="00DC0237" w:rsidTr="00C0038C">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3C747D" w:rsidRPr="00DC0237" w:rsidRDefault="003C747D" w:rsidP="003C747D">
            <w:pPr>
              <w:pStyle w:val="Tabel"/>
              <w:rPr>
                <w:color w:val="1D3175" w:themeColor="text2"/>
                <w:sz w:val="18"/>
                <w:szCs w:val="18"/>
              </w:rPr>
            </w:pPr>
          </w:p>
        </w:tc>
      </w:tr>
      <w:tr w:rsidR="003C747D" w:rsidRPr="00DC0237" w:rsidTr="00C0038C">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DC02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tcPr>
          <w:p w:rsidR="003C747D" w:rsidRPr="00DC0237" w:rsidRDefault="003C747D" w:rsidP="003C747D">
            <w:pPr>
              <w:pStyle w:val="Tabel"/>
              <w:rPr>
                <w:color w:val="1D3175" w:themeColor="text2"/>
                <w:sz w:val="18"/>
                <w:szCs w:val="18"/>
              </w:rPr>
            </w:pPr>
          </w:p>
        </w:tc>
      </w:tr>
    </w:tbl>
    <w:p w:rsidR="00C917D0" w:rsidRPr="00DC0237" w:rsidRDefault="00C917D0" w:rsidP="00C917D0">
      <w:pPr>
        <w:pStyle w:val="Overskrift2"/>
        <w:numPr>
          <w:ilvl w:val="0"/>
          <w:numId w:val="0"/>
        </w:numPr>
        <w:ind w:left="851" w:hanging="851"/>
      </w:pPr>
      <w:bookmarkStart w:id="52" w:name="_Toc144113223"/>
      <w:r w:rsidRPr="00DC0237">
        <w:lastRenderedPageBreak/>
        <w:t>[</w:t>
      </w:r>
      <w:r w:rsidR="00DC0237" w:rsidRPr="00DC0237">
        <w:t>K19_</w:t>
      </w:r>
      <w:r w:rsidR="00325C14">
        <w:t>M999</w:t>
      </w:r>
      <w:r w:rsidRPr="00DC0237">
        <w:t>] Forsyning og afledning, Ledninger i terræn</w:t>
      </w:r>
      <w:bookmarkEnd w:id="52"/>
    </w:p>
    <w:tbl>
      <w:tblPr>
        <w:tblW w:w="13530" w:type="dxa"/>
        <w:tblInd w:w="-65" w:type="dxa"/>
        <w:tblCellMar>
          <w:left w:w="70" w:type="dxa"/>
          <w:right w:w="70" w:type="dxa"/>
        </w:tblCellMar>
        <w:tblLook w:val="04A0" w:firstRow="1" w:lastRow="0" w:firstColumn="1" w:lastColumn="0" w:noHBand="0" w:noVBand="1"/>
      </w:tblPr>
      <w:tblGrid>
        <w:gridCol w:w="2758"/>
        <w:gridCol w:w="2693"/>
        <w:gridCol w:w="2693"/>
        <w:gridCol w:w="1396"/>
        <w:gridCol w:w="1297"/>
        <w:gridCol w:w="2693"/>
      </w:tblGrid>
      <w:tr w:rsidR="00E94BC4" w:rsidRPr="00DC0237" w:rsidTr="00A05D6E">
        <w:trPr>
          <w:trHeight w:val="283"/>
        </w:trPr>
        <w:tc>
          <w:tcPr>
            <w:tcW w:w="9540"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tcPr>
          <w:p w:rsidR="00E94BC4" w:rsidRPr="00DC0237" w:rsidRDefault="00D07359" w:rsidP="00A05D6E">
            <w:pPr>
              <w:pStyle w:val="Ingenafstand"/>
              <w:rPr>
                <w:rFonts w:asciiTheme="minorHAnsi" w:eastAsia="Times New Roman" w:hAnsiTheme="minorHAnsi"/>
                <w:b/>
                <w:sz w:val="24"/>
                <w:lang w:eastAsia="da-DK"/>
              </w:rPr>
            </w:pPr>
            <w:r w:rsidRPr="00D07359">
              <w:rPr>
                <w:sz w:val="18"/>
              </w:rPr>
              <w:t>Gælder for alle typer af ledninger og føringsveje i terræn (undtaget ledninger med gravitation)</w:t>
            </w: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4BC4" w:rsidRPr="00DC0237" w:rsidRDefault="00E94BC4" w:rsidP="00A05D6E">
            <w:pPr>
              <w:pStyle w:val="Ingenafstand"/>
              <w:rPr>
                <w:rFonts w:asciiTheme="minorHAnsi" w:eastAsia="Times New Roman" w:hAnsiTheme="minorHAnsi"/>
                <w:b/>
                <w:sz w:val="24"/>
                <w:lang w:eastAsia="da-DK"/>
              </w:rPr>
            </w:pPr>
            <w:r w:rsidRPr="00DC0237">
              <w:rPr>
                <w:rFonts w:asciiTheme="minorHAnsi" w:eastAsia="Times New Roman" w:hAnsiTheme="minorHAnsi"/>
                <w:b/>
                <w:lang w:eastAsia="da-DK"/>
              </w:rPr>
              <w:t>Versionsdato</w:t>
            </w:r>
          </w:p>
        </w:tc>
        <w:sdt>
          <w:sdtPr>
            <w:rPr>
              <w:rFonts w:asciiTheme="minorHAnsi" w:hAnsiTheme="minorHAnsi"/>
            </w:rPr>
            <w:id w:val="-354507121"/>
            <w:placeholder>
              <w:docPart w:val="B510491F1A6E4754B38794656DC321E4"/>
            </w:placeholder>
            <w:date w:fullDate="2021-09-10T00:00:00Z">
              <w:dateFormat w:val="dd-MM-yyyy"/>
              <w:lid w:val="da-DK"/>
              <w:storeMappedDataAs w:val="dateTime"/>
              <w:calendar w:val="gregorian"/>
            </w:date>
          </w:sdtPr>
          <w:sdtEndPr/>
          <w:sdtContent>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vAlign w:val="center"/>
              </w:tcPr>
              <w:p w:rsidR="00E94BC4" w:rsidRPr="00DC0237" w:rsidRDefault="00E94BC4" w:rsidP="00A05D6E">
                <w:pPr>
                  <w:pStyle w:val="Ingenafstand"/>
                  <w:rPr>
                    <w:rFonts w:asciiTheme="minorHAnsi" w:eastAsia="Times New Roman" w:hAnsiTheme="minorHAnsi"/>
                    <w:b/>
                    <w:sz w:val="24"/>
                    <w:lang w:eastAsia="da-DK"/>
                  </w:rPr>
                </w:pPr>
                <w:r w:rsidRPr="00DC0237">
                  <w:rPr>
                    <w:rFonts w:asciiTheme="minorHAnsi" w:hAnsiTheme="minorHAnsi"/>
                  </w:rPr>
                  <w:t>10-09-2021</w:t>
                </w:r>
              </w:p>
            </w:tc>
          </w:sdtContent>
        </w:sdt>
      </w:tr>
      <w:tr w:rsidR="00E94BC4"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100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200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300 DK</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325 DK</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bottom"/>
            <w:hideMark/>
          </w:tcPr>
          <w:p w:rsidR="00E94BC4" w:rsidRPr="00DC0237" w:rsidRDefault="00E94BC4" w:rsidP="00A05D6E">
            <w:pPr>
              <w:pStyle w:val="Ingenafstand"/>
              <w:jc w:val="center"/>
              <w:rPr>
                <w:rFonts w:asciiTheme="minorHAnsi" w:eastAsia="Times New Roman" w:hAnsiTheme="minorHAnsi"/>
                <w:b/>
                <w:color w:val="1D3175" w:themeColor="text2"/>
                <w:sz w:val="24"/>
                <w:lang w:eastAsia="da-DK"/>
              </w:rPr>
            </w:pPr>
            <w:r w:rsidRPr="00DC0237">
              <w:rPr>
                <w:rFonts w:asciiTheme="minorHAnsi" w:eastAsia="Times New Roman" w:hAnsiTheme="minorHAnsi"/>
                <w:b/>
                <w:color w:val="1D3175" w:themeColor="text2"/>
                <w:sz w:val="24"/>
                <w:lang w:eastAsia="da-DK"/>
              </w:rPr>
              <w:t>LOD 400 DK</w:t>
            </w:r>
          </w:p>
        </w:tc>
      </w:tr>
      <w:tr w:rsidR="00E94BC4"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E94BC4" w:rsidRPr="00DC0237" w:rsidRDefault="00E94BC4" w:rsidP="00A05D6E">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LOR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E94BC4" w:rsidRPr="00DC0237" w:rsidRDefault="00E94BC4" w:rsidP="00A05D6E">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LOR 400</w:t>
            </w:r>
          </w:p>
        </w:tc>
      </w:tr>
      <w:tr w:rsidR="00E94BC4"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ANTAGET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FORVENTET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FASTLAGT</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E94BC4" w:rsidRPr="00DC0237" w:rsidRDefault="00E94BC4" w:rsidP="00A05D6E">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ENDELIG DETALJERET</w:t>
            </w:r>
          </w:p>
        </w:tc>
      </w:tr>
      <w:tr w:rsidR="00F27A9D" w:rsidRPr="00DC0237" w:rsidTr="00A05D6E">
        <w:trPr>
          <w:trHeight w:val="1134"/>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F27A9D" w:rsidRPr="00DC0237" w:rsidRDefault="00F27A9D" w:rsidP="00F27A9D">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Ledningen er beskrevet på et overordnet niveau uden nærmere fastlæggelse af volumen, placering og egenskabsdata.</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27A9D" w:rsidRPr="00DC0237" w:rsidRDefault="00F27A9D" w:rsidP="00F27A9D">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Ledningens geometri og placeringer er koordineret og illustreret, så de danner grundlag for en samlet pladsdisponering. Egenskabsdata er tilrettet i relevant omfang.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27A9D" w:rsidRPr="00DC0237" w:rsidRDefault="00F27A9D" w:rsidP="00F27A9D">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Ledningens geometri og placering er afklaret og koordineret, så de danner grundlag for beslutning om løsninger. Der udestår en detaljeret og endelig bearbejdning, koordinering og fastlæggelse af egenskabsdata.</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27A9D" w:rsidRPr="00DC0237" w:rsidRDefault="00F27A9D" w:rsidP="00F27A9D">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Ledningens geometri og placering er detaljerede og koordinerede, så de kan danne grundlag for produktions-forberedelse og udførelse uden yderligere indbyrdes koordinering. Egenskabsdata som basis for produktion er tilknyttet.</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F27A9D" w:rsidRPr="00DC0237" w:rsidRDefault="00F27A9D" w:rsidP="00F27A9D">
            <w:pPr>
              <w:pStyle w:val="Ingenafstand"/>
              <w:rPr>
                <w:rFonts w:asciiTheme="minorHAnsi" w:eastAsia="Times New Roman" w:hAnsiTheme="minorHAnsi"/>
                <w:color w:val="1D3175" w:themeColor="text2"/>
                <w:sz w:val="18"/>
                <w:szCs w:val="20"/>
                <w:lang w:eastAsia="da-DK"/>
              </w:rPr>
            </w:pPr>
            <w:r w:rsidRPr="00DC0237">
              <w:rPr>
                <w:rFonts w:asciiTheme="minorHAnsi" w:eastAsia="Times New Roman" w:hAnsiTheme="minorHAnsi"/>
                <w:color w:val="1D3175" w:themeColor="text2"/>
                <w:sz w:val="18"/>
                <w:szCs w:val="20"/>
                <w:lang w:eastAsia="da-DK"/>
              </w:rPr>
              <w:t>Ledningens geometri, placering og egenskabsdata er defineret for produktion og udførelse i henhold til faktiske produktvalg.</w:t>
            </w:r>
          </w:p>
        </w:tc>
      </w:tr>
      <w:tr w:rsidR="00F27A9D" w:rsidRPr="00DC0237" w:rsidTr="00A05D6E">
        <w:trPr>
          <w:trHeight w:val="283"/>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27A9D" w:rsidRPr="00DC0237" w:rsidRDefault="00F27A9D" w:rsidP="00F27A9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27A9D" w:rsidRPr="00DC0237" w:rsidRDefault="00F27A9D" w:rsidP="00F27A9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27A9D" w:rsidRPr="00DC0237" w:rsidRDefault="00F27A9D" w:rsidP="00F27A9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27A9D" w:rsidRPr="00DC0237" w:rsidRDefault="00F27A9D" w:rsidP="00F27A9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LOG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F27A9D" w:rsidRPr="00DC0237" w:rsidRDefault="00F27A9D" w:rsidP="00F27A9D">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LOG 400</w:t>
            </w:r>
          </w:p>
        </w:tc>
      </w:tr>
      <w:tr w:rsidR="00F27A9D" w:rsidRPr="00DC0237" w:rsidTr="00A05D6E">
        <w:trPr>
          <w:trHeight w:val="281"/>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F27A9D" w:rsidRPr="00DC0237" w:rsidRDefault="00F27A9D" w:rsidP="00F27A9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FORSLAGSNIVEAU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F27A9D" w:rsidRPr="00DC0237" w:rsidRDefault="00F27A9D" w:rsidP="00F27A9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GENERISK 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F27A9D" w:rsidRPr="00DC0237" w:rsidRDefault="00F27A9D" w:rsidP="00F27A9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TYPE-NIVEAU</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F27A9D" w:rsidRPr="00DC0237" w:rsidRDefault="00F27A9D" w:rsidP="00F27A9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DETALJERET TYPE-NIVEAU</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F27A9D" w:rsidRPr="00DC0237" w:rsidRDefault="00F27A9D" w:rsidP="00F27A9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PRODUKTIONSNIVEAU</w:t>
            </w:r>
          </w:p>
        </w:tc>
      </w:tr>
      <w:tr w:rsidR="00F27A9D" w:rsidRPr="00DC0237" w:rsidTr="00A05D6E">
        <w:trPr>
          <w:trHeight w:val="2270"/>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tcPr>
          <w:p w:rsidR="00F27A9D" w:rsidRPr="00DC0237" w:rsidRDefault="00F27A9D" w:rsidP="00F27A9D">
            <w:pPr>
              <w:pStyle w:val="Ingenafstand"/>
              <w:rPr>
                <w:rFonts w:asciiTheme="minorHAnsi" w:eastAsia="Times New Roman" w:hAnsiTheme="minorHAnsi" w:cs="Times New Roman"/>
                <w:noProof/>
                <w:color w:val="222B35"/>
                <w:sz w:val="18"/>
                <w:szCs w:val="18"/>
                <w:lang w:eastAsia="da-DK"/>
              </w:rPr>
            </w:pPr>
            <w:r w:rsidRPr="00DC0237">
              <w:rPr>
                <w:rFonts w:asciiTheme="minorHAnsi" w:hAnsiTheme="minorHAnsi"/>
                <w:noProof/>
                <w:lang w:eastAsia="da-DK"/>
              </w:rPr>
              <w:drawing>
                <wp:anchor distT="0" distB="0" distL="114300" distR="114300" simplePos="0" relativeHeight="251892736" behindDoc="0" locked="0" layoutInCell="1" allowOverlap="1" wp14:anchorId="28247929" wp14:editId="1A48D025">
                  <wp:simplePos x="0" y="0"/>
                  <wp:positionH relativeFrom="column">
                    <wp:posOffset>630494</wp:posOffset>
                  </wp:positionH>
                  <wp:positionV relativeFrom="paragraph">
                    <wp:posOffset>201930</wp:posOffset>
                  </wp:positionV>
                  <wp:extent cx="353816" cy="1053588"/>
                  <wp:effectExtent l="0" t="0" r="8255" b="0"/>
                  <wp:wrapNone/>
                  <wp:docPr id="490" name="Billed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pic:nvPicPr>
                        <pic:blipFill>
                          <a:blip r:embed="rId107"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3816" cy="1053588"/>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F27A9D" w:rsidRPr="00DC0237" w:rsidRDefault="00F27A9D" w:rsidP="00F27A9D">
            <w:pPr>
              <w:pStyle w:val="Ingenafstand"/>
              <w:rPr>
                <w:rFonts w:asciiTheme="minorHAnsi" w:eastAsia="Times New Roman" w:hAnsiTheme="minorHAnsi"/>
                <w:sz w:val="18"/>
                <w:lang w:eastAsia="da-DK"/>
              </w:rPr>
            </w:pPr>
            <w:r w:rsidRPr="00DC0237">
              <w:rPr>
                <w:rFonts w:asciiTheme="minorHAnsi" w:eastAsia="Times New Roman" w:hAnsiTheme="minorHAnsi"/>
                <w:noProof/>
                <w:sz w:val="18"/>
                <w:lang w:eastAsia="da-DK"/>
              </w:rPr>
              <w:drawing>
                <wp:anchor distT="0" distB="0" distL="114300" distR="114300" simplePos="0" relativeHeight="251894784" behindDoc="0" locked="0" layoutInCell="1" allowOverlap="1" wp14:anchorId="7665E265" wp14:editId="3DAB3D6B">
                  <wp:simplePos x="0" y="0"/>
                  <wp:positionH relativeFrom="column">
                    <wp:posOffset>38735</wp:posOffset>
                  </wp:positionH>
                  <wp:positionV relativeFrom="paragraph">
                    <wp:posOffset>482155</wp:posOffset>
                  </wp:positionV>
                  <wp:extent cx="1466850" cy="756809"/>
                  <wp:effectExtent l="0" t="0" r="0" b="5715"/>
                  <wp:wrapNone/>
                  <wp:docPr id="491" name="Billed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66850" cy="756809"/>
                          </a:xfrm>
                          <a:prstGeom prst="rect">
                            <a:avLst/>
                          </a:prstGeom>
                        </pic:spPr>
                      </pic:pic>
                    </a:graphicData>
                  </a:graphic>
                  <wp14:sizeRelV relativeFrom="margin">
                    <wp14:pctHeight>0</wp14:pctHeight>
                  </wp14:sizeRelV>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F27A9D" w:rsidRPr="00DC0237" w:rsidRDefault="00F27A9D" w:rsidP="00F27A9D">
            <w:pPr>
              <w:pStyle w:val="Ingenafstand"/>
              <w:rPr>
                <w:rFonts w:asciiTheme="minorHAnsi" w:eastAsia="Times New Roman" w:hAnsiTheme="minorHAnsi"/>
                <w:sz w:val="18"/>
                <w:lang w:eastAsia="da-DK"/>
              </w:rPr>
            </w:pPr>
            <w:r w:rsidRPr="00DC0237">
              <w:rPr>
                <w:rFonts w:asciiTheme="minorHAnsi" w:eastAsia="Times New Roman" w:hAnsiTheme="minorHAnsi"/>
                <w:noProof/>
                <w:sz w:val="18"/>
                <w:lang w:eastAsia="da-DK"/>
              </w:rPr>
              <w:drawing>
                <wp:anchor distT="0" distB="0" distL="114300" distR="114300" simplePos="0" relativeHeight="251893760" behindDoc="0" locked="0" layoutInCell="1" allowOverlap="1" wp14:anchorId="6D600E1B" wp14:editId="190A12A7">
                  <wp:simplePos x="0" y="0"/>
                  <wp:positionH relativeFrom="column">
                    <wp:posOffset>33655</wp:posOffset>
                  </wp:positionH>
                  <wp:positionV relativeFrom="paragraph">
                    <wp:posOffset>521578</wp:posOffset>
                  </wp:positionV>
                  <wp:extent cx="1466850" cy="715794"/>
                  <wp:effectExtent l="0" t="0" r="0" b="8255"/>
                  <wp:wrapNone/>
                  <wp:docPr id="492" name="Billed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66850" cy="715794"/>
                          </a:xfrm>
                          <a:prstGeom prst="rect">
                            <a:avLst/>
                          </a:prstGeom>
                        </pic:spPr>
                      </pic:pic>
                    </a:graphicData>
                  </a:graphic>
                  <wp14:sizeRelV relativeFrom="margin">
                    <wp14:pctHeight>0</wp14:pctHeight>
                  </wp14:sizeRelV>
                </wp:anchor>
              </w:drawing>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F27A9D" w:rsidRPr="00DC0237" w:rsidRDefault="00F27A9D" w:rsidP="00F27A9D">
            <w:pPr>
              <w:pStyle w:val="Ingenafstand"/>
              <w:rPr>
                <w:rFonts w:asciiTheme="minorHAnsi" w:eastAsia="Times New Roman" w:hAnsiTheme="minorHAnsi"/>
                <w:sz w:val="18"/>
                <w:lang w:eastAsia="da-DK"/>
              </w:rPr>
            </w:pPr>
            <w:r w:rsidRPr="00DC0237">
              <w:rPr>
                <w:rFonts w:asciiTheme="minorHAnsi" w:eastAsia="Times New Roman" w:hAnsiTheme="minorHAnsi"/>
                <w:noProof/>
                <w:sz w:val="18"/>
                <w:lang w:eastAsia="da-DK"/>
              </w:rPr>
              <w:drawing>
                <wp:anchor distT="0" distB="0" distL="114300" distR="114300" simplePos="0" relativeHeight="251895808" behindDoc="0" locked="0" layoutInCell="1" allowOverlap="1" wp14:anchorId="327A596D" wp14:editId="1AC56C63">
                  <wp:simplePos x="0" y="0"/>
                  <wp:positionH relativeFrom="column">
                    <wp:posOffset>33655</wp:posOffset>
                  </wp:positionH>
                  <wp:positionV relativeFrom="paragraph">
                    <wp:posOffset>521578</wp:posOffset>
                  </wp:positionV>
                  <wp:extent cx="1466850" cy="715794"/>
                  <wp:effectExtent l="0" t="0" r="0" b="8255"/>
                  <wp:wrapNone/>
                  <wp:docPr id="493" name="Billed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66850" cy="715794"/>
                          </a:xfrm>
                          <a:prstGeom prst="rect">
                            <a:avLst/>
                          </a:prstGeom>
                        </pic:spPr>
                      </pic:pic>
                    </a:graphicData>
                  </a:graphic>
                  <wp14:sizeRelV relativeFrom="margin">
                    <wp14:pctHeight>0</wp14:pctHeight>
                  </wp14:sizeRelV>
                </wp:anchor>
              </w:drawing>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F27A9D" w:rsidRPr="00DC0237" w:rsidRDefault="00F27A9D" w:rsidP="00F27A9D">
            <w:pPr>
              <w:pStyle w:val="Ingenafstand"/>
              <w:rPr>
                <w:rFonts w:asciiTheme="minorHAnsi" w:eastAsia="Times New Roman" w:hAnsiTheme="minorHAnsi"/>
                <w:sz w:val="18"/>
                <w:lang w:eastAsia="da-DK"/>
              </w:rPr>
            </w:pPr>
            <w:r w:rsidRPr="00DC0237">
              <w:rPr>
                <w:rFonts w:asciiTheme="minorHAnsi" w:eastAsia="Times New Roman" w:hAnsiTheme="minorHAnsi"/>
                <w:noProof/>
                <w:sz w:val="18"/>
                <w:lang w:eastAsia="da-DK"/>
              </w:rPr>
              <w:drawing>
                <wp:anchor distT="0" distB="0" distL="114300" distR="114300" simplePos="0" relativeHeight="251896832" behindDoc="0" locked="0" layoutInCell="1" allowOverlap="1" wp14:anchorId="22DBD7E0" wp14:editId="66F571E8">
                  <wp:simplePos x="0" y="0"/>
                  <wp:positionH relativeFrom="column">
                    <wp:posOffset>33655</wp:posOffset>
                  </wp:positionH>
                  <wp:positionV relativeFrom="paragraph">
                    <wp:posOffset>521578</wp:posOffset>
                  </wp:positionV>
                  <wp:extent cx="1466850" cy="715794"/>
                  <wp:effectExtent l="0" t="0" r="0" b="8255"/>
                  <wp:wrapNone/>
                  <wp:docPr id="494" name="Billed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66850" cy="715794"/>
                          </a:xfrm>
                          <a:prstGeom prst="rect">
                            <a:avLst/>
                          </a:prstGeom>
                        </pic:spPr>
                      </pic:pic>
                    </a:graphicData>
                  </a:graphic>
                  <wp14:sizeRelV relativeFrom="margin">
                    <wp14:pctHeight>0</wp14:pctHeight>
                  </wp14:sizeRelV>
                </wp:anchor>
              </w:drawing>
            </w:r>
          </w:p>
        </w:tc>
      </w:tr>
      <w:tr w:rsidR="00F27A9D" w:rsidRPr="00DC0237" w:rsidTr="00F27A9D">
        <w:trPr>
          <w:trHeight w:val="1508"/>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hideMark/>
          </w:tcPr>
          <w:p w:rsidR="00F27A9D" w:rsidRPr="00DC0237" w:rsidRDefault="00F27A9D" w:rsidP="00F27A9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Ledninger modelleres som 2D linjer med tilnærmet placering.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27A9D" w:rsidRPr="00DC0237" w:rsidRDefault="00F27A9D" w:rsidP="00F27A9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Ledninger modelleres som generisk volumen objekter med maks. ydre kontur inkl. referencelinje iht. DS 475.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27A9D" w:rsidRPr="00DC0237" w:rsidRDefault="00F27A9D" w:rsidP="00F27A9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Ledninger modelleres i maks. ydre dimensioner inkl. referencelinje iht. DS 475</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27A9D" w:rsidRPr="00DC0237" w:rsidRDefault="00F27A9D" w:rsidP="00F27A9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xml:space="preserve">Ledninger modelleres med detaljeret geometri, bøjninger og forgreninger samt referencelinje iht. DS 475. </w:t>
            </w:r>
          </w:p>
          <w:p w:rsidR="00F27A9D" w:rsidRPr="00DC0237" w:rsidRDefault="00F27A9D" w:rsidP="00F27A9D">
            <w:pPr>
              <w:pStyle w:val="Ingenafstand"/>
              <w:rPr>
                <w:rFonts w:asciiTheme="minorHAnsi" w:eastAsia="Times New Roman" w:hAnsiTheme="minorHAnsi"/>
                <w:color w:val="1D3175" w:themeColor="text2"/>
                <w:sz w:val="18"/>
                <w:lang w:eastAsia="da-DK"/>
              </w:rPr>
            </w:pP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tcPr>
          <w:p w:rsidR="00F27A9D" w:rsidRPr="00DC0237" w:rsidRDefault="00F27A9D" w:rsidP="00F27A9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Ledninger modelleres baseret på faktiske produktvalg inkl. godstykkelse, bøjninger og forgreninger samt referencelinje iht. DS 475</w:t>
            </w:r>
          </w:p>
        </w:tc>
      </w:tr>
      <w:tr w:rsidR="00F27A9D" w:rsidRPr="00DC0237" w:rsidTr="002B072B">
        <w:trPr>
          <w:trHeight w:val="283"/>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F27A9D" w:rsidRPr="00DC0237" w:rsidRDefault="00F27A9D" w:rsidP="00F27A9D">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9.6 MÆNGDEFORTEGNELSE</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bottom"/>
            <w:hideMark/>
          </w:tcPr>
          <w:p w:rsidR="00F27A9D" w:rsidRPr="00DC0237" w:rsidRDefault="00F27A9D" w:rsidP="00F27A9D">
            <w:pPr>
              <w:spacing w:after="0"/>
              <w:outlineLvl w:val="0"/>
              <w:rPr>
                <w:rFonts w:eastAsia="Times New Roman" w:cs="Times New Roman"/>
                <w:b/>
                <w:color w:val="1D3175" w:themeColor="text2"/>
                <w:sz w:val="20"/>
                <w:szCs w:val="20"/>
                <w:lang w:eastAsia="da-DK"/>
              </w:rPr>
            </w:pPr>
            <w:r w:rsidRPr="00DC0237">
              <w:rPr>
                <w:rFonts w:eastAsia="Times New Roman" w:cs="Times New Roman"/>
                <w:b/>
                <w:color w:val="1D3175" w:themeColor="text2"/>
                <w:sz w:val="20"/>
                <w:szCs w:val="20"/>
                <w:lang w:eastAsia="da-DK"/>
              </w:rPr>
              <w:t> </w:t>
            </w:r>
          </w:p>
        </w:tc>
      </w:tr>
      <w:tr w:rsidR="00F27A9D" w:rsidRPr="00DC0237" w:rsidTr="002B072B">
        <w:trPr>
          <w:trHeight w:val="285"/>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F27A9D" w:rsidRPr="00DC0237" w:rsidRDefault="00F27A9D" w:rsidP="00F27A9D">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F27A9D" w:rsidRPr="00DC0237" w:rsidRDefault="00F27A9D" w:rsidP="00F27A9D">
            <w:pPr>
              <w:pStyle w:val="Ingenafstand"/>
              <w:jc w:val="center"/>
              <w:rPr>
                <w:rFonts w:asciiTheme="minorHAnsi" w:eastAsia="Times New Roman" w:hAnsiTheme="minorHAnsi"/>
                <w:color w:val="1D3175" w:themeColor="text2"/>
                <w:lang w:eastAsia="da-DK"/>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F27A9D" w:rsidRPr="00DC0237" w:rsidRDefault="00F27A9D" w:rsidP="00F27A9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F27A9D" w:rsidRPr="00DC0237" w:rsidRDefault="00F27A9D" w:rsidP="00F27A9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F27A9D" w:rsidRPr="00DC0237" w:rsidRDefault="00F27A9D" w:rsidP="00F27A9D">
            <w:pPr>
              <w:pStyle w:val="Ingenafstand"/>
              <w:jc w:val="center"/>
              <w:rPr>
                <w:rFonts w:asciiTheme="minorHAnsi" w:eastAsia="Times New Roman" w:hAnsiTheme="minorHAnsi"/>
                <w:color w:val="1D3175" w:themeColor="text2"/>
                <w:u w:val="single"/>
                <w:lang w:eastAsia="da-DK"/>
              </w:rPr>
            </w:pPr>
            <w:r w:rsidRPr="00DC0237">
              <w:rPr>
                <w:rFonts w:asciiTheme="minorHAnsi" w:eastAsia="Times New Roman" w:hAnsiTheme="minorHAnsi"/>
                <w:color w:val="1D3175" w:themeColor="text2"/>
                <w:u w:val="single"/>
                <w:lang w:eastAsia="da-DK"/>
              </w:rPr>
              <w:t>MÅLEREGEL</w:t>
            </w:r>
          </w:p>
        </w:tc>
      </w:tr>
      <w:tr w:rsidR="00F27A9D" w:rsidRPr="00DC0237" w:rsidTr="002B072B">
        <w:trPr>
          <w:trHeight w:val="285"/>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F27A9D" w:rsidRPr="00DC0237" w:rsidRDefault="00F27A9D" w:rsidP="00F27A9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F27A9D" w:rsidRPr="00DC0237" w:rsidRDefault="00F27A9D" w:rsidP="00F27A9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F27A9D" w:rsidRPr="00DC0237" w:rsidRDefault="00F27A9D" w:rsidP="00F27A9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bottom"/>
            <w:hideMark/>
          </w:tcPr>
          <w:p w:rsidR="00F27A9D" w:rsidRPr="00DC0237" w:rsidRDefault="00F27A9D" w:rsidP="00F27A9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bottom"/>
            <w:hideMark/>
          </w:tcPr>
          <w:p w:rsidR="00F27A9D" w:rsidRPr="00DC0237" w:rsidRDefault="00F27A9D" w:rsidP="00F27A9D">
            <w:pPr>
              <w:pStyle w:val="Ingenafstand"/>
              <w:rPr>
                <w:rFonts w:asciiTheme="minorHAnsi" w:eastAsia="Times New Roman" w:hAnsiTheme="minorHAnsi"/>
                <w:color w:val="1D3175" w:themeColor="text2"/>
                <w:sz w:val="18"/>
                <w:lang w:eastAsia="da-DK"/>
              </w:rPr>
            </w:pPr>
            <w:r w:rsidRPr="00DC0237">
              <w:rPr>
                <w:rFonts w:asciiTheme="minorHAnsi" w:eastAsia="Times New Roman" w:hAnsiTheme="minorHAnsi"/>
                <w:color w:val="1D3175" w:themeColor="text2"/>
                <w:sz w:val="18"/>
                <w:lang w:eastAsia="da-DK"/>
              </w:rPr>
              <w:t> </w:t>
            </w:r>
          </w:p>
        </w:tc>
      </w:tr>
      <w:tr w:rsidR="00F27A9D" w:rsidRPr="00DC0237" w:rsidTr="00A05D6E">
        <w:trPr>
          <w:trHeight w:val="285"/>
        </w:trPr>
        <w:tc>
          <w:tcPr>
            <w:tcW w:w="27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27A9D" w:rsidRPr="00DC0237" w:rsidRDefault="00F27A9D" w:rsidP="00F27A9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lastRenderedPageBreak/>
              <w:t>LOI 100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27A9D" w:rsidRPr="00DC0237" w:rsidRDefault="00F27A9D" w:rsidP="00F27A9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200</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27A9D" w:rsidRPr="00DC0237" w:rsidRDefault="00F27A9D" w:rsidP="00F27A9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300</w:t>
            </w:r>
          </w:p>
        </w:tc>
        <w:tc>
          <w:tcPr>
            <w:tcW w:w="269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D3175" w:themeFill="text2"/>
            <w:noWrap/>
            <w:vAlign w:val="center"/>
            <w:hideMark/>
          </w:tcPr>
          <w:p w:rsidR="00F27A9D" w:rsidRPr="00DC0237" w:rsidRDefault="00F27A9D" w:rsidP="00F27A9D">
            <w:pPr>
              <w:pStyle w:val="Ingenafstand"/>
              <w:jc w:val="center"/>
              <w:rPr>
                <w:rFonts w:asciiTheme="minorHAnsi" w:eastAsia="Times New Roman" w:hAnsiTheme="minorHAnsi"/>
                <w:b/>
                <w:color w:val="FFFFFF" w:themeColor="background1"/>
                <w:lang w:eastAsia="da-DK"/>
              </w:rPr>
            </w:pPr>
            <w:r w:rsidRPr="00DC0237">
              <w:rPr>
                <w:rFonts w:asciiTheme="minorHAnsi" w:eastAsia="Times New Roman" w:hAnsiTheme="minorHAnsi"/>
                <w:b/>
                <w:color w:val="FFFFFF" w:themeColor="background1"/>
                <w:lang w:eastAsia="da-DK"/>
              </w:rPr>
              <w:t>LOI 325</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C000" w:themeFill="accent4"/>
            <w:noWrap/>
            <w:vAlign w:val="center"/>
            <w:hideMark/>
          </w:tcPr>
          <w:p w:rsidR="00F27A9D" w:rsidRPr="00DC0237" w:rsidRDefault="00F27A9D" w:rsidP="00F27A9D">
            <w:pPr>
              <w:pStyle w:val="Ingenafstand"/>
              <w:jc w:val="center"/>
              <w:rPr>
                <w:rFonts w:asciiTheme="minorHAnsi" w:eastAsia="Times New Roman" w:hAnsiTheme="minorHAnsi"/>
                <w:b/>
                <w:color w:val="1D3175" w:themeColor="text2"/>
                <w:lang w:eastAsia="da-DK"/>
              </w:rPr>
            </w:pPr>
            <w:r w:rsidRPr="00DC0237">
              <w:rPr>
                <w:rFonts w:asciiTheme="minorHAnsi" w:eastAsia="Times New Roman" w:hAnsiTheme="minorHAnsi"/>
                <w:b/>
                <w:color w:val="1D3175" w:themeColor="text2"/>
                <w:lang w:eastAsia="da-DK"/>
              </w:rPr>
              <w:t>LOI 400</w:t>
            </w:r>
          </w:p>
        </w:tc>
      </w:tr>
      <w:tr w:rsidR="003C747D" w:rsidRPr="00DC0237" w:rsidTr="002B072B">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b/>
                <w:i/>
                <w:color w:val="1D3175" w:themeColor="text2"/>
                <w:lang w:eastAsia="da-DK"/>
              </w:rPr>
            </w:pPr>
            <w:r w:rsidRPr="00DC0237">
              <w:rPr>
                <w:rFonts w:asciiTheme="minorHAnsi" w:eastAsia="Times New Roman" w:hAnsiTheme="minorHAnsi"/>
                <w:b/>
                <w:i/>
                <w:color w:val="1D3175" w:themeColor="text2"/>
                <w:lang w:eastAsia="da-DK"/>
              </w:rPr>
              <w:t>9.1 KLASSIFIKATION</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3C747D" w:rsidRPr="00DC0237" w:rsidTr="002B072B">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sidRPr="0036655A">
              <w:rPr>
                <w:b/>
                <w:color w:val="1D3175" w:themeColor="text2"/>
                <w:sz w:val="18"/>
                <w:szCs w:val="18"/>
              </w:rPr>
              <w:t>Klassifikationskode version</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r w:rsidRPr="00F33537">
              <w:rPr>
                <w:color w:val="1D3175" w:themeColor="text2"/>
                <w:sz w:val="18"/>
                <w:szCs w:val="18"/>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sz w:val="18"/>
                <w:szCs w:val="18"/>
              </w:rPr>
            </w:pPr>
            <w:r w:rsidRPr="00DC0237">
              <w:rPr>
                <w:sz w:val="18"/>
                <w:szCs w:val="18"/>
              </w:rPr>
              <w:t> …</w:t>
            </w:r>
          </w:p>
        </w:tc>
      </w:tr>
      <w:tr w:rsidR="003C747D" w:rsidRPr="00DC0237" w:rsidTr="002B072B">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Topnode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2B072B">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Klassekode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Hovedtypenavn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2B072B">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Klassenavn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2B072B">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3C747D" w:rsidRPr="00F33537" w:rsidRDefault="003C747D" w:rsidP="003C747D">
            <w:pPr>
              <w:pStyle w:val="Tabel"/>
              <w:rPr>
                <w:b/>
                <w:color w:val="1D3175" w:themeColor="text2"/>
                <w:sz w:val="18"/>
                <w:szCs w:val="18"/>
              </w:rPr>
            </w:pPr>
            <w:r>
              <w:rPr>
                <w:b/>
                <w:color w:val="1D3175" w:themeColor="text2"/>
                <w:sz w:val="18"/>
                <w:szCs w:val="18"/>
              </w:rPr>
              <w:t>Klassifikation</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b/>
                <w:color w:val="1D3175" w:themeColor="text2"/>
                <w:sz w:val="18"/>
                <w:szCs w:val="18"/>
              </w:rPr>
            </w:pPr>
            <w:r>
              <w:rPr>
                <w:b/>
                <w:color w:val="1D3175" w:themeColor="text2"/>
                <w:sz w:val="18"/>
                <w:szCs w:val="18"/>
              </w:rPr>
              <w:t>Undertypenavn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2B072B">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Type-ID</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2B072B">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b/>
                <w:color w:val="1D3175" w:themeColor="text2"/>
                <w:sz w:val="18"/>
                <w:szCs w:val="18"/>
              </w:rPr>
            </w:pPr>
            <w:r w:rsidRPr="0036655A">
              <w:rPr>
                <w:b/>
                <w:color w:val="1D3175" w:themeColor="text2"/>
                <w:sz w:val="18"/>
                <w:szCs w:val="18"/>
              </w:rPr>
              <w:t>Typenavn</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2B072B">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36655A" w:rsidRDefault="003C747D" w:rsidP="003C747D">
            <w:pPr>
              <w:pStyle w:val="Tabel"/>
              <w:rPr>
                <w:i/>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2B072B">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2B072B">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2B072B">
        <w:trPr>
          <w:trHeight w:val="240"/>
        </w:trPr>
        <w:tc>
          <w:tcPr>
            <w:tcW w:w="2758"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gridSpan w:val="2"/>
            <w:tcBorders>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noWrap/>
            <w:vAlign w:val="center"/>
            <w:hideMark/>
          </w:tcPr>
          <w:p w:rsidR="003C747D" w:rsidRPr="00F33537" w:rsidRDefault="003C747D" w:rsidP="003C747D">
            <w:pPr>
              <w:pStyle w:val="Tabel"/>
              <w:rPr>
                <w:color w:val="1D3175" w:themeColor="text2"/>
                <w:sz w:val="18"/>
                <w:szCs w:val="18"/>
              </w:rPr>
            </w:pPr>
          </w:p>
        </w:tc>
        <w:tc>
          <w:tcPr>
            <w:tcW w:w="2693" w:type="dxa"/>
            <w:tcBorders>
              <w:left w:val="single" w:sz="18" w:space="0" w:color="FFFFFF" w:themeColor="background1"/>
              <w:bottom w:val="single" w:sz="18" w:space="0" w:color="FFFFFF" w:themeColor="background1"/>
              <w:right w:val="single" w:sz="18" w:space="0" w:color="FFFFFF" w:themeColor="background1"/>
            </w:tcBorders>
            <w:shd w:val="clear" w:color="auto" w:fill="FFF2CC" w:themeFill="accent4" w:themeFillTint="33"/>
            <w:noWrap/>
            <w:vAlign w:val="center"/>
            <w:hideMark/>
          </w:tcPr>
          <w:p w:rsidR="003C747D" w:rsidRPr="00DC0237" w:rsidRDefault="003C747D" w:rsidP="003C747D">
            <w:pPr>
              <w:pStyle w:val="Tabel"/>
              <w:rPr>
                <w:color w:val="1D3175" w:themeColor="text2"/>
                <w:sz w:val="18"/>
                <w:szCs w:val="18"/>
              </w:rPr>
            </w:pPr>
            <w:r w:rsidRPr="00DC0237">
              <w:rPr>
                <w:color w:val="1D3175" w:themeColor="text2"/>
                <w:sz w:val="18"/>
                <w:szCs w:val="18"/>
              </w:rPr>
              <w:t> </w:t>
            </w:r>
          </w:p>
        </w:tc>
      </w:tr>
      <w:tr w:rsidR="003C747D" w:rsidRPr="00DC0237" w:rsidTr="002B072B">
        <w:trPr>
          <w:trHeight w:val="285"/>
        </w:trPr>
        <w:tc>
          <w:tcPr>
            <w:tcW w:w="10837" w:type="dxa"/>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CD6DA" w:themeFill="background2"/>
            <w:noWrap/>
            <w:vAlign w:val="center"/>
            <w:hideMark/>
          </w:tcPr>
          <w:p w:rsidR="003C747D" w:rsidRPr="00DC0237" w:rsidRDefault="003C747D" w:rsidP="003C747D">
            <w:pPr>
              <w:pStyle w:val="Ingenafstand"/>
              <w:rPr>
                <w:rFonts w:asciiTheme="minorHAnsi" w:eastAsia="Times New Roman" w:hAnsiTheme="minorHAnsi" w:cs="Times New Roman"/>
                <w:b/>
                <w:bCs/>
                <w:i/>
                <w:color w:val="1D3175" w:themeColor="text2"/>
                <w:szCs w:val="20"/>
                <w:lang w:eastAsia="da-DK"/>
              </w:rPr>
            </w:pPr>
            <w:r w:rsidRPr="00DC0237">
              <w:rPr>
                <w:rFonts w:asciiTheme="minorHAnsi" w:eastAsia="Times New Roman" w:hAnsiTheme="minorHAnsi"/>
                <w:b/>
                <w:i/>
                <w:color w:val="1D3175" w:themeColor="text2"/>
                <w:lang w:eastAsia="da-DK"/>
              </w:rPr>
              <w:t>9.4 DIGITAL PROJEKTERING</w:t>
            </w:r>
          </w:p>
        </w:tc>
        <w:tc>
          <w:tcPr>
            <w:tcW w:w="2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E599" w:themeFill="accent4" w:themeFillTint="66"/>
            <w:noWrap/>
            <w:vAlign w:val="center"/>
            <w:hideMark/>
          </w:tcPr>
          <w:p w:rsidR="003C747D" w:rsidRPr="00DC0237" w:rsidRDefault="003C747D" w:rsidP="003C747D">
            <w:pPr>
              <w:spacing w:after="0"/>
              <w:outlineLvl w:val="0"/>
              <w:rPr>
                <w:rFonts w:eastAsia="Times New Roman" w:cs="Times New Roman"/>
                <w:color w:val="1D3175" w:themeColor="text2"/>
                <w:sz w:val="20"/>
                <w:szCs w:val="20"/>
                <w:lang w:eastAsia="da-DK"/>
              </w:rPr>
            </w:pPr>
            <w:r w:rsidRPr="00DC0237">
              <w:rPr>
                <w:rFonts w:eastAsia="Times New Roman" w:cs="Times New Roman"/>
                <w:color w:val="1D3175" w:themeColor="text2"/>
                <w:sz w:val="20"/>
                <w:szCs w:val="20"/>
                <w:lang w:eastAsia="da-DK"/>
              </w:rPr>
              <w:t> </w:t>
            </w:r>
          </w:p>
        </w:tc>
      </w:tr>
      <w:tr w:rsidR="00500FE8" w:rsidRPr="00DC0237" w:rsidTr="002B072B">
        <w:trPr>
          <w:trHeight w:val="240"/>
        </w:trPr>
        <w:tc>
          <w:tcPr>
            <w:tcW w:w="2758"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hideMark/>
          </w:tcPr>
          <w:p w:rsidR="00500FE8" w:rsidRPr="00500FE8" w:rsidRDefault="00500FE8" w:rsidP="00500FE8">
            <w:pPr>
              <w:pStyle w:val="Ingenafstand"/>
              <w:rPr>
                <w:rFonts w:asciiTheme="minorHAnsi" w:eastAsia="Times New Roman" w:hAnsiTheme="minorHAnsi"/>
                <w:b/>
                <w:color w:val="50AC30" w:themeColor="accent3"/>
                <w:sz w:val="18"/>
                <w:szCs w:val="18"/>
                <w:lang w:eastAsia="da-DK"/>
              </w:rPr>
            </w:pPr>
            <w:r w:rsidRPr="00500FE8">
              <w:rPr>
                <w:rFonts w:asciiTheme="minorHAnsi" w:eastAsia="Times New Roman" w:hAnsiTheme="minorHAnsi"/>
                <w:b/>
                <w:color w:val="50AC30" w:themeColor="accent3"/>
                <w:sz w:val="18"/>
                <w:szCs w:val="18"/>
                <w:lang w:eastAsia="da-DK"/>
              </w:rPr>
              <w:t> Typenavn</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w:t>
            </w:r>
          </w:p>
        </w:tc>
        <w:tc>
          <w:tcPr>
            <w:tcW w:w="2693" w:type="dxa"/>
            <w:tcBorders>
              <w:top w:val="single" w:sz="18" w:space="0" w:color="FFFFFF" w:themeColor="background1"/>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500FE8" w:rsidRPr="00DC0237" w:rsidTr="002B072B">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500FE8" w:rsidRPr="00500FE8" w:rsidRDefault="00500FE8" w:rsidP="00500FE8">
            <w:pPr>
              <w:pStyle w:val="Ingenafstand"/>
              <w:rPr>
                <w:rFonts w:asciiTheme="minorHAnsi" w:eastAsia="Times New Roman" w:hAnsiTheme="minorHAnsi"/>
                <w:i/>
                <w:color w:val="50AC30" w:themeColor="accent3"/>
                <w:sz w:val="18"/>
                <w:szCs w:val="18"/>
                <w:lang w:eastAsia="da-DK"/>
              </w:rPr>
            </w:pPr>
            <w:r w:rsidRPr="00500FE8">
              <w:rPr>
                <w:rFonts w:asciiTheme="minorHAnsi" w:eastAsia="Times New Roman" w:hAnsiTheme="minorHAnsi"/>
                <w:i/>
                <w:color w:val="50AC30" w:themeColor="accent3"/>
                <w:sz w:val="18"/>
                <w:szCs w:val="18"/>
                <w:lang w:eastAsia="da-DK"/>
              </w:rPr>
              <w:t> Længde</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500FE8" w:rsidRDefault="00500FE8" w:rsidP="00500FE8">
            <w:pPr>
              <w:pStyle w:val="Ingenafstand"/>
              <w:rPr>
                <w:rFonts w:asciiTheme="minorHAnsi" w:eastAsia="Times New Roman" w:hAnsiTheme="minorHAnsi"/>
                <w:b/>
                <w:color w:val="1D3175" w:themeColor="text2"/>
                <w:sz w:val="18"/>
                <w:szCs w:val="18"/>
                <w:lang w:eastAsia="da-DK"/>
              </w:rPr>
            </w:pPr>
            <w:r w:rsidRPr="00500FE8">
              <w:rPr>
                <w:rFonts w:asciiTheme="minorHAnsi" w:eastAsia="Times New Roman" w:hAnsiTheme="minorHAnsi"/>
                <w:b/>
                <w:color w:val="1D3175" w:themeColor="text2"/>
                <w:sz w:val="18"/>
                <w:szCs w:val="18"/>
                <w:lang w:eastAsia="da-DK"/>
              </w:rPr>
              <w:t>Bredde (Placeholder)</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500FE8" w:rsidRDefault="00500FE8" w:rsidP="00500FE8">
            <w:pPr>
              <w:pStyle w:val="Ingenafstand"/>
              <w:rPr>
                <w:rFonts w:asciiTheme="minorHAnsi" w:eastAsia="Times New Roman" w:hAnsiTheme="minorHAnsi"/>
                <w:b/>
                <w:color w:val="50AC30" w:themeColor="accent3"/>
                <w:sz w:val="18"/>
                <w:szCs w:val="18"/>
                <w:lang w:eastAsia="da-DK"/>
              </w:rPr>
            </w:pPr>
            <w:r w:rsidRPr="00500FE8">
              <w:rPr>
                <w:rFonts w:asciiTheme="minorHAnsi" w:eastAsia="Times New Roman" w:hAnsiTheme="minorHAnsi"/>
                <w:b/>
                <w:color w:val="50AC30" w:themeColor="accent3"/>
                <w:sz w:val="18"/>
                <w:szCs w:val="18"/>
                <w:lang w:eastAsia="da-DK"/>
              </w:rPr>
              <w:t>Materiale</w:t>
            </w: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500FE8" w:rsidRDefault="00500FE8" w:rsidP="00500FE8">
            <w:pPr>
              <w:pStyle w:val="Ingenafstand"/>
              <w:rPr>
                <w:rFonts w:asciiTheme="minorHAnsi" w:eastAsia="Times New Roman" w:hAnsiTheme="minorHAnsi"/>
                <w:b/>
                <w:color w:val="50AC30" w:themeColor="accent3"/>
                <w:sz w:val="18"/>
                <w:szCs w:val="18"/>
                <w:lang w:eastAsia="da-DK"/>
              </w:rPr>
            </w:pPr>
            <w:r w:rsidRPr="00500FE8">
              <w:rPr>
                <w:rFonts w:asciiTheme="minorHAnsi" w:eastAsia="Times New Roman" w:hAnsiTheme="minorHAnsi"/>
                <w:b/>
                <w:color w:val="50AC30" w:themeColor="accent3"/>
                <w:sz w:val="18"/>
                <w:szCs w:val="18"/>
                <w:lang w:eastAsia="da-DK"/>
              </w:rPr>
              <w:t>Styrkeklasse</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500FE8" w:rsidRDefault="00500FE8" w:rsidP="00500FE8">
            <w:pPr>
              <w:pStyle w:val="Ingenafstand"/>
              <w:rPr>
                <w:rFonts w:asciiTheme="minorHAnsi" w:eastAsia="Times New Roman" w:hAnsiTheme="minorHAnsi"/>
                <w:b/>
                <w:color w:val="50AC30" w:themeColor="accent3"/>
                <w:sz w:val="18"/>
                <w:szCs w:val="18"/>
                <w:lang w:eastAsia="da-DK"/>
              </w:rPr>
            </w:pPr>
            <w:r w:rsidRPr="00500FE8">
              <w:rPr>
                <w:rFonts w:asciiTheme="minorHAnsi" w:eastAsia="Times New Roman" w:hAnsiTheme="minorHAnsi"/>
                <w:b/>
                <w:color w:val="50AC30" w:themeColor="accent3"/>
                <w:sz w:val="18"/>
                <w:szCs w:val="18"/>
                <w:lang w:eastAsia="da-DK"/>
              </w:rPr>
              <w:t>Godstykkelse</w:t>
            </w:r>
          </w:p>
        </w:tc>
      </w:tr>
      <w:tr w:rsidR="00500FE8" w:rsidRPr="00DC0237" w:rsidTr="002B072B">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500FE8" w:rsidRPr="00500FE8" w:rsidRDefault="00500FE8" w:rsidP="00500FE8">
            <w:pPr>
              <w:pStyle w:val="Ingenafstand"/>
              <w:rPr>
                <w:rFonts w:asciiTheme="minorHAnsi" w:eastAsia="Times New Roman" w:hAnsiTheme="minorHAnsi"/>
                <w:i/>
                <w:color w:val="50AC30" w:themeColor="accent3"/>
                <w:sz w:val="18"/>
                <w:szCs w:val="18"/>
                <w:lang w:eastAsia="da-DK"/>
              </w:rPr>
            </w:pPr>
            <w:r w:rsidRPr="00500FE8">
              <w:rPr>
                <w:rFonts w:asciiTheme="minorHAnsi" w:eastAsia="Times New Roman" w:hAnsiTheme="minorHAnsi"/>
                <w:i/>
                <w:color w:val="50AC30" w:themeColor="accent3"/>
                <w:sz w:val="18"/>
                <w:szCs w:val="18"/>
                <w:lang w:eastAsia="da-DK"/>
              </w:rPr>
              <w:t> System</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500FE8" w:rsidRDefault="00500FE8" w:rsidP="00500FE8">
            <w:pPr>
              <w:pStyle w:val="Ingenafstand"/>
              <w:rPr>
                <w:rFonts w:asciiTheme="minorHAnsi" w:eastAsia="Times New Roman" w:hAnsiTheme="minorHAnsi"/>
                <w:b/>
                <w:color w:val="1D3175" w:themeColor="text2"/>
                <w:sz w:val="18"/>
                <w:szCs w:val="18"/>
                <w:lang w:eastAsia="da-DK"/>
              </w:rPr>
            </w:pPr>
            <w:r w:rsidRPr="00500FE8">
              <w:rPr>
                <w:rFonts w:asciiTheme="minorHAnsi" w:eastAsia="Times New Roman" w:hAnsiTheme="minorHAnsi"/>
                <w:b/>
                <w:color w:val="1D3175" w:themeColor="text2"/>
                <w:sz w:val="18"/>
                <w:szCs w:val="18"/>
                <w:lang w:eastAsia="da-DK"/>
              </w:rPr>
              <w:t>Højde (Placeholder)</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500FE8" w:rsidRDefault="00500FE8" w:rsidP="00500FE8">
            <w:pPr>
              <w:pStyle w:val="Ingenafstand"/>
              <w:rPr>
                <w:rFonts w:asciiTheme="minorHAnsi" w:eastAsia="Times New Roman" w:hAnsiTheme="minorHAnsi"/>
                <w:b/>
                <w:color w:val="1D3175" w:themeColor="text2"/>
                <w:sz w:val="18"/>
                <w:szCs w:val="18"/>
                <w:lang w:eastAsia="da-DK"/>
              </w:rPr>
            </w:pPr>
            <w:r w:rsidRPr="00500FE8">
              <w:rPr>
                <w:rFonts w:asciiTheme="minorHAnsi" w:eastAsia="Times New Roman" w:hAnsiTheme="minorHAnsi"/>
                <w:b/>
                <w:color w:val="1D3175" w:themeColor="text2"/>
                <w:sz w:val="18"/>
                <w:szCs w:val="18"/>
                <w:lang w:eastAsia="da-DK"/>
              </w:rPr>
              <w:t>Diameter</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Ingenafstand"/>
              <w:rPr>
                <w:rFonts w:asciiTheme="minorHAnsi" w:eastAsia="Times New Roman" w:hAnsiTheme="minorHAnsi"/>
                <w:color w:val="1D3175" w:themeColor="text2"/>
                <w:sz w:val="18"/>
                <w:szCs w:val="18"/>
                <w:lang w:eastAsia="da-DK"/>
              </w:rPr>
            </w:pPr>
            <w:r w:rsidRPr="00DC0237">
              <w:rPr>
                <w:rFonts w:asciiTheme="minorHAnsi" w:eastAsia="Times New Roman" w:hAnsiTheme="minorHAnsi"/>
                <w:color w:val="1D3175" w:themeColor="text2"/>
                <w:sz w:val="18"/>
                <w:szCs w:val="18"/>
                <w:lang w:eastAsia="da-DK"/>
              </w:rPr>
              <w:t> </w:t>
            </w:r>
          </w:p>
        </w:tc>
      </w:tr>
      <w:tr w:rsidR="00500FE8" w:rsidRPr="00DC0237" w:rsidTr="002B072B">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hideMark/>
          </w:tcPr>
          <w:p w:rsidR="00500FE8" w:rsidRPr="00DC0237" w:rsidRDefault="00500FE8" w:rsidP="00500FE8">
            <w:pPr>
              <w:pStyle w:val="Ingenafstand"/>
              <w:rPr>
                <w:rFonts w:asciiTheme="minorHAnsi" w:eastAsia="Times New Roman" w:hAnsiTheme="minorHAnsi"/>
                <w:sz w:val="18"/>
                <w:szCs w:val="18"/>
                <w:lang w:eastAsia="da-DK"/>
              </w:rPr>
            </w:pPr>
            <w:r w:rsidRPr="00DC0237">
              <w:rPr>
                <w:rFonts w:asciiTheme="minorHAnsi" w:eastAsia="Times New Roman" w:hAnsiTheme="minorHAnsi"/>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sz w:val="18"/>
                <w:szCs w:val="18"/>
                <w:lang w:eastAsia="da-DK"/>
              </w:rPr>
            </w:pPr>
            <w:r w:rsidRPr="00DC0237">
              <w:rPr>
                <w:rFonts w:asciiTheme="minorHAnsi" w:eastAsia="Times New Roman" w:hAnsiTheme="minorHAnsi"/>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color w:val="8F0000" w:themeColor="accent6" w:themeShade="BF"/>
                <w:sz w:val="18"/>
                <w:szCs w:val="18"/>
                <w:lang w:eastAsia="da-DK"/>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Ingenafstand"/>
              <w:rPr>
                <w:rFonts w:asciiTheme="minorHAnsi" w:eastAsia="Times New Roman" w:hAnsiTheme="minorHAnsi"/>
                <w:sz w:val="18"/>
                <w:szCs w:val="18"/>
                <w:lang w:eastAsia="da-DK"/>
              </w:rPr>
            </w:pPr>
            <w:r w:rsidRPr="00DC0237">
              <w:rPr>
                <w:rFonts w:asciiTheme="minorHAnsi" w:eastAsia="Times New Roman" w:hAnsiTheme="minorHAnsi"/>
                <w:sz w:val="18"/>
                <w:szCs w:val="18"/>
                <w:lang w:eastAsia="da-DK"/>
              </w:rPr>
              <w:t> </w:t>
            </w: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Ingenafstand"/>
              <w:rPr>
                <w:rFonts w:asciiTheme="minorHAnsi" w:eastAsia="Times New Roman" w:hAnsiTheme="minorHAnsi"/>
                <w:color w:val="222B35"/>
                <w:sz w:val="18"/>
                <w:szCs w:val="18"/>
                <w:lang w:eastAsia="da-DK"/>
              </w:rPr>
            </w:pPr>
            <w:r w:rsidRPr="00DC0237">
              <w:rPr>
                <w:rFonts w:asciiTheme="minorHAnsi" w:eastAsia="Times New Roman" w:hAnsiTheme="minorHAnsi"/>
                <w:color w:val="222B35"/>
                <w:sz w:val="18"/>
                <w:szCs w:val="18"/>
                <w:lang w:eastAsia="da-DK"/>
              </w:rPr>
              <w:t> </w:t>
            </w:r>
          </w:p>
        </w:tc>
      </w:tr>
      <w:tr w:rsidR="00500FE8" w:rsidRPr="00DC0237" w:rsidTr="002B072B">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2B072B">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2B072B">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2B072B">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2B072B">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2B072B">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2B072B">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2B072B">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2B072B">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2B072B">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2B072B">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2B072B">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2B072B">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2B072B">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2B072B">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r w:rsidR="00500FE8" w:rsidRPr="00DC0237" w:rsidTr="002B072B">
        <w:trPr>
          <w:trHeight w:val="240"/>
        </w:trPr>
        <w:tc>
          <w:tcPr>
            <w:tcW w:w="2758"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gridSpan w:val="2"/>
            <w:tcBorders>
              <w:left w:val="single" w:sz="18" w:space="0" w:color="FFFFFF" w:themeColor="background1"/>
              <w:right w:val="single" w:sz="18" w:space="0" w:color="FFFFFF" w:themeColor="background1"/>
            </w:tcBorders>
            <w:shd w:val="clear" w:color="auto" w:fill="F2F2F2" w:themeFill="background1" w:themeFillShade="F2"/>
            <w:noWrap/>
            <w:vAlign w:val="center"/>
          </w:tcPr>
          <w:p w:rsidR="00500FE8" w:rsidRPr="00DC0237" w:rsidRDefault="00500FE8" w:rsidP="00500FE8">
            <w:pPr>
              <w:pStyle w:val="Tabel"/>
              <w:rPr>
                <w:color w:val="1D3175" w:themeColor="text2"/>
                <w:sz w:val="18"/>
                <w:szCs w:val="18"/>
              </w:rPr>
            </w:pPr>
          </w:p>
        </w:tc>
        <w:tc>
          <w:tcPr>
            <w:tcW w:w="2693" w:type="dxa"/>
            <w:tcBorders>
              <w:left w:val="single" w:sz="18" w:space="0" w:color="FFFFFF" w:themeColor="background1"/>
              <w:right w:val="single" w:sz="18" w:space="0" w:color="FFFFFF" w:themeColor="background1"/>
            </w:tcBorders>
            <w:shd w:val="clear" w:color="auto" w:fill="FFF2CC" w:themeFill="accent4" w:themeFillTint="33"/>
            <w:noWrap/>
            <w:vAlign w:val="center"/>
          </w:tcPr>
          <w:p w:rsidR="00500FE8" w:rsidRPr="00DC0237" w:rsidRDefault="00500FE8" w:rsidP="00500FE8">
            <w:pPr>
              <w:pStyle w:val="Tabel"/>
              <w:rPr>
                <w:color w:val="1D3175" w:themeColor="text2"/>
                <w:sz w:val="18"/>
                <w:szCs w:val="18"/>
              </w:rPr>
            </w:pPr>
          </w:p>
        </w:tc>
      </w:tr>
    </w:tbl>
    <w:p w:rsidR="00CF0019" w:rsidRPr="00DC0237" w:rsidRDefault="00CF0019" w:rsidP="002B072B"/>
    <w:sectPr w:rsidR="00CF0019" w:rsidRPr="00DC0237" w:rsidSect="008D5717">
      <w:type w:val="continuous"/>
      <w:pgSz w:w="16838" w:h="11906" w:orient="landscape" w:code="9"/>
      <w:pgMar w:top="1560" w:right="1701" w:bottom="1134" w:left="1701" w:header="708" w:footer="708"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0FE8" w:rsidRDefault="00500FE8" w:rsidP="006C53BA">
      <w:pPr>
        <w:spacing w:after="0"/>
      </w:pPr>
      <w:r>
        <w:separator/>
      </w:r>
    </w:p>
  </w:endnote>
  <w:endnote w:type="continuationSeparator" w:id="0">
    <w:p w:rsidR="00500FE8" w:rsidRDefault="00500FE8" w:rsidP="006C53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utura MdCn BT">
    <w:charset w:val="00"/>
    <w:family w:val="swiss"/>
    <w:pitch w:val="variable"/>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utura BdCn BT">
    <w:charset w:val="00"/>
    <w:family w:val="swiss"/>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Bahnschrift SemiBold Condensed">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LtCn BT">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W w:w="13521" w:type="dxa"/>
      <w:tblLook w:val="04A0" w:firstRow="1" w:lastRow="0" w:firstColumn="1" w:lastColumn="0" w:noHBand="0" w:noVBand="1"/>
    </w:tblPr>
    <w:tblGrid>
      <w:gridCol w:w="4238"/>
      <w:gridCol w:w="3685"/>
      <w:gridCol w:w="3119"/>
      <w:gridCol w:w="992"/>
      <w:gridCol w:w="1487"/>
    </w:tblGrid>
    <w:tr w:rsidR="00500FE8" w:rsidRPr="00A42603" w:rsidTr="00F27A9D">
      <w:tc>
        <w:tcPr>
          <w:tcW w:w="4238" w:type="dxa"/>
          <w:tcBorders>
            <w:top w:val="single" w:sz="12" w:space="0" w:color="1D3175" w:themeColor="text2"/>
            <w:left w:val="single" w:sz="12" w:space="0" w:color="1D3175" w:themeColor="text2"/>
            <w:bottom w:val="single" w:sz="12" w:space="0" w:color="1D3175" w:themeColor="text2"/>
            <w:right w:val="nil"/>
          </w:tcBorders>
          <w:shd w:val="clear" w:color="auto" w:fill="auto"/>
          <w:vAlign w:val="center"/>
        </w:tcPr>
        <w:sdt>
          <w:sdtPr>
            <w:rPr>
              <w:b/>
              <w:color w:val="1D3175" w:themeColor="text2"/>
            </w:rPr>
            <w:alias w:val="Firma"/>
            <w:tag w:val=""/>
            <w:id w:val="1880587699"/>
            <w:dataBinding w:prefixMappings="xmlns:ns0='http://schemas.openxmlformats.org/officeDocument/2006/extended-properties' " w:xpath="/ns0:Properties[1]/ns0:Company[1]" w:storeItemID="{6668398D-A668-4E3E-A5EB-62B293D839F1}"/>
            <w:text/>
          </w:sdtPr>
          <w:sdtEndPr/>
          <w:sdtContent>
            <w:p w:rsidR="00500FE8" w:rsidRPr="00CB19BE" w:rsidRDefault="00500FE8" w:rsidP="006502E3">
              <w:pPr>
                <w:pStyle w:val="Tabel"/>
                <w:rPr>
                  <w:b/>
                  <w:color w:val="1D3175" w:themeColor="text2"/>
                </w:rPr>
              </w:pPr>
              <w:r w:rsidRPr="00CB19BE">
                <w:rPr>
                  <w:b/>
                  <w:color w:val="1D3175" w:themeColor="text2"/>
                </w:rPr>
                <w:t>Region Syddanmark</w:t>
              </w:r>
            </w:p>
          </w:sdtContent>
        </w:sdt>
      </w:tc>
      <w:tc>
        <w:tcPr>
          <w:tcW w:w="3685" w:type="dxa"/>
          <w:tcBorders>
            <w:top w:val="single" w:sz="12" w:space="0" w:color="1D3175" w:themeColor="text2"/>
            <w:left w:val="nil"/>
            <w:bottom w:val="single" w:sz="12" w:space="0" w:color="1D3175" w:themeColor="text2"/>
            <w:right w:val="nil"/>
          </w:tcBorders>
          <w:shd w:val="clear" w:color="auto" w:fill="auto"/>
          <w:vAlign w:val="center"/>
        </w:tcPr>
        <w:p w:rsidR="00500FE8" w:rsidRPr="00CB19BE" w:rsidRDefault="00500FE8" w:rsidP="006502E3">
          <w:pPr>
            <w:pStyle w:val="Tabel"/>
            <w:rPr>
              <w:b/>
              <w:color w:val="1D3175" w:themeColor="text2"/>
            </w:rPr>
          </w:pPr>
          <w:r>
            <w:rPr>
              <w:b/>
              <w:color w:val="1D3175" w:themeColor="text2"/>
            </w:rPr>
            <w:t xml:space="preserve">| </w:t>
          </w:r>
          <w:proofErr w:type="spellStart"/>
          <w:r>
            <w:rPr>
              <w:b/>
              <w:color w:val="1D3175" w:themeColor="text2"/>
            </w:rPr>
            <w:t>Projektnr</w:t>
          </w:r>
          <w:proofErr w:type="spellEnd"/>
          <w:r>
            <w:rPr>
              <w:b/>
              <w:color w:val="1D3175" w:themeColor="text2"/>
            </w:rPr>
            <w:t xml:space="preserve">.: </w:t>
          </w:r>
          <w:r>
            <w:rPr>
              <w:b/>
              <w:color w:val="1D3175" w:themeColor="text2"/>
            </w:rPr>
            <w:fldChar w:fldCharType="begin"/>
          </w:r>
          <w:r>
            <w:rPr>
              <w:b/>
              <w:color w:val="1D3175" w:themeColor="text2"/>
            </w:rPr>
            <w:instrText xml:space="preserve"> DOCPROPERTY  Projektnummer  \* MERGEFORMAT </w:instrText>
          </w:r>
          <w:r>
            <w:rPr>
              <w:b/>
              <w:color w:val="1D3175" w:themeColor="text2"/>
            </w:rPr>
            <w:fldChar w:fldCharType="separate"/>
          </w:r>
          <w:r>
            <w:rPr>
              <w:b/>
              <w:color w:val="1D3175" w:themeColor="text2"/>
            </w:rPr>
            <w:t>&lt;xxx&gt;</w:t>
          </w:r>
          <w:r>
            <w:rPr>
              <w:b/>
              <w:color w:val="1D3175" w:themeColor="text2"/>
            </w:rPr>
            <w:fldChar w:fldCharType="end"/>
          </w:r>
        </w:p>
      </w:tc>
      <w:tc>
        <w:tcPr>
          <w:tcW w:w="5598" w:type="dxa"/>
          <w:gridSpan w:val="3"/>
          <w:tcBorders>
            <w:top w:val="single" w:sz="12" w:space="0" w:color="1D3175" w:themeColor="text2"/>
            <w:left w:val="nil"/>
            <w:bottom w:val="single" w:sz="12" w:space="0" w:color="1D3175" w:themeColor="text2"/>
            <w:right w:val="single" w:sz="12" w:space="0" w:color="1D3175" w:themeColor="text2"/>
          </w:tcBorders>
          <w:shd w:val="clear" w:color="auto" w:fill="auto"/>
          <w:vAlign w:val="center"/>
        </w:tcPr>
        <w:p w:rsidR="00500FE8" w:rsidRPr="00CB19BE" w:rsidRDefault="00500FE8" w:rsidP="00FF5288">
          <w:pPr>
            <w:pStyle w:val="Tabel"/>
            <w:rPr>
              <w:color w:val="1D3175" w:themeColor="text2"/>
            </w:rPr>
          </w:pPr>
          <w:r w:rsidRPr="00CB19BE">
            <w:rPr>
              <w:b/>
              <w:color w:val="1D3175" w:themeColor="text2"/>
            </w:rPr>
            <w:t xml:space="preserve">| </w:t>
          </w:r>
          <w:sdt>
            <w:sdtPr>
              <w:rPr>
                <w:b/>
                <w:caps/>
                <w:color w:val="1D3175" w:themeColor="text2"/>
                <w:szCs w:val="36"/>
              </w:rPr>
              <w:alias w:val="Undertitel"/>
              <w:tag w:val=""/>
              <w:id w:val="-1994483516"/>
              <w:dataBinding w:prefixMappings="xmlns:ns0='http://purl.org/dc/elements/1.1/' xmlns:ns1='http://schemas.openxmlformats.org/package/2006/metadata/core-properties' " w:xpath="/ns1:coreProperties[1]/ns0:subject[1]" w:storeItemID="{6C3C8BC8-F283-45AE-878A-BAB7291924A1}"/>
              <w:text/>
            </w:sdtPr>
            <w:sdtEndPr/>
            <w:sdtContent>
              <w:r>
                <w:rPr>
                  <w:b/>
                  <w:caps/>
                  <w:color w:val="1D3175" w:themeColor="text2"/>
                  <w:szCs w:val="36"/>
                </w:rPr>
                <w:t>IKT</w:t>
              </w:r>
            </w:sdtContent>
          </w:sdt>
          <w:r>
            <w:rPr>
              <w:b/>
              <w:color w:val="1D3175" w:themeColor="text2"/>
            </w:rPr>
            <w:t>-</w:t>
          </w:r>
          <w:sdt>
            <w:sdtPr>
              <w:rPr>
                <w:b/>
                <w:color w:val="152457" w:themeColor="text2" w:themeShade="BF"/>
              </w:rPr>
              <w:alias w:val="Titel"/>
              <w:tag w:val=""/>
              <w:id w:val="-297687724"/>
              <w:dataBinding w:prefixMappings="xmlns:ns0='http://purl.org/dc/elements/1.1/' xmlns:ns1='http://schemas.openxmlformats.org/package/2006/metadata/core-properties' " w:xpath="/ns1:coreProperties[1]/ns0:title[1]" w:storeItemID="{6C3C8BC8-F283-45AE-878A-BAB7291924A1}"/>
              <w:text/>
            </w:sdtPr>
            <w:sdtEndPr/>
            <w:sdtContent>
              <w:r>
                <w:rPr>
                  <w:b/>
                  <w:color w:val="152457" w:themeColor="text2" w:themeShade="BF"/>
                </w:rPr>
                <w:t>modelspecifikation</w:t>
              </w:r>
            </w:sdtContent>
          </w:sdt>
        </w:p>
      </w:tc>
    </w:tr>
    <w:tr w:rsidR="00500FE8" w:rsidTr="00F27A9D">
      <w:tc>
        <w:tcPr>
          <w:tcW w:w="4238" w:type="dxa"/>
          <w:tcBorders>
            <w:top w:val="single" w:sz="12" w:space="0" w:color="1D3175" w:themeColor="text2"/>
            <w:left w:val="single" w:sz="12" w:space="0" w:color="1D3175" w:themeColor="text2"/>
            <w:bottom w:val="single" w:sz="12" w:space="0" w:color="1D3175" w:themeColor="text2"/>
            <w:right w:val="single" w:sz="12" w:space="0" w:color="1D3175" w:themeColor="text2"/>
          </w:tcBorders>
          <w:shd w:val="clear" w:color="auto" w:fill="1D3175" w:themeFill="text2"/>
          <w:vAlign w:val="center"/>
        </w:tcPr>
        <w:p w:rsidR="00500FE8" w:rsidRPr="00ED4170" w:rsidRDefault="00500FE8" w:rsidP="006502E3">
          <w:pPr>
            <w:pStyle w:val="Tabel"/>
            <w:rPr>
              <w:b/>
              <w:color w:val="FFFFFF" w:themeColor="background1"/>
            </w:rPr>
          </w:pPr>
          <w:r w:rsidRPr="00ED4170">
            <w:rPr>
              <w:b/>
              <w:color w:val="FFFFFF" w:themeColor="background1"/>
            </w:rPr>
            <w:t xml:space="preserve">Dato: </w:t>
          </w:r>
          <w:sdt>
            <w:sdtPr>
              <w:rPr>
                <w:b/>
                <w:color w:val="FFFFFF" w:themeColor="background1"/>
              </w:rPr>
              <w:alias w:val="Udgivelsesdato"/>
              <w:tag w:val=""/>
              <w:id w:val="-616210827"/>
              <w:placeholder>
                <w:docPart w:val="9D4FDD623C74446882129467D6F7E76F"/>
              </w:placeholder>
              <w:dataBinding w:prefixMappings="xmlns:ns0='http://schemas.microsoft.com/office/2006/coverPageProps' " w:xpath="/ns0:CoverPageProperties[1]/ns0:PublishDate[1]" w:storeItemID="{55AF091B-3C7A-41E3-B477-F2FDAA23CFDA}"/>
              <w:date>
                <w:dateFormat w:val="yyyy-MM-dd"/>
                <w:lid w:val="da-DK"/>
                <w:storeMappedDataAs w:val="dateTime"/>
                <w:calendar w:val="gregorian"/>
              </w:date>
            </w:sdtPr>
            <w:sdtEndPr/>
            <w:sdtContent>
              <w:r>
                <w:rPr>
                  <w:b/>
                  <w:color w:val="FFFFFF" w:themeColor="background1"/>
                </w:rPr>
                <w:t>20ÅÅ-MM-DD</w:t>
              </w:r>
            </w:sdtContent>
          </w:sdt>
        </w:p>
      </w:tc>
      <w:tc>
        <w:tcPr>
          <w:tcW w:w="3685" w:type="dxa"/>
          <w:tcBorders>
            <w:top w:val="single" w:sz="12" w:space="0" w:color="1D3175" w:themeColor="text2"/>
            <w:left w:val="single" w:sz="12" w:space="0" w:color="1D3175" w:themeColor="text2"/>
            <w:bottom w:val="single" w:sz="12" w:space="0" w:color="1D3175" w:themeColor="text2"/>
            <w:right w:val="single" w:sz="12" w:space="0" w:color="1D3175" w:themeColor="text2"/>
          </w:tcBorders>
          <w:shd w:val="clear" w:color="auto" w:fill="1D3175" w:themeFill="text2"/>
          <w:vAlign w:val="center"/>
        </w:tcPr>
        <w:p w:rsidR="00500FE8" w:rsidRPr="00ED4170" w:rsidRDefault="00500FE8" w:rsidP="006502E3">
          <w:pPr>
            <w:pStyle w:val="Tabel"/>
            <w:rPr>
              <w:b/>
              <w:color w:val="FFFFFF" w:themeColor="background1"/>
            </w:rPr>
          </w:pPr>
          <w:r w:rsidRPr="00ED4170">
            <w:rPr>
              <w:b/>
              <w:color w:val="FFFFFF" w:themeColor="background1"/>
            </w:rPr>
            <w:t>| Rev./</w:t>
          </w:r>
          <w:proofErr w:type="spellStart"/>
          <w:r w:rsidRPr="00ED4170">
            <w:rPr>
              <w:b/>
              <w:color w:val="FFFFFF" w:themeColor="background1"/>
            </w:rPr>
            <w:t>ver</w:t>
          </w:r>
          <w:proofErr w:type="spellEnd"/>
          <w:r w:rsidRPr="00ED4170">
            <w:rPr>
              <w:b/>
              <w:color w:val="FFFFFF" w:themeColor="background1"/>
            </w:rPr>
            <w:t>.:</w:t>
          </w:r>
          <w:r>
            <w:rPr>
              <w:b/>
              <w:color w:val="FFFFFF" w:themeColor="background1"/>
            </w:rPr>
            <w:t xml:space="preserve"> </w:t>
          </w:r>
          <w:r>
            <w:rPr>
              <w:b/>
              <w:color w:val="FFFFFF" w:themeColor="background1"/>
            </w:rPr>
            <w:fldChar w:fldCharType="begin"/>
          </w:r>
          <w:r>
            <w:rPr>
              <w:b/>
              <w:color w:val="FFFFFF" w:themeColor="background1"/>
            </w:rPr>
            <w:instrText xml:space="preserve"> DOCPROPERTY  Revisionsnummer  \* MERGEFORMAT </w:instrText>
          </w:r>
          <w:r>
            <w:rPr>
              <w:b/>
              <w:color w:val="FFFFFF" w:themeColor="background1"/>
            </w:rPr>
            <w:fldChar w:fldCharType="separate"/>
          </w:r>
          <w:r>
            <w:rPr>
              <w:b/>
              <w:color w:val="FFFFFF" w:themeColor="background1"/>
            </w:rPr>
            <w:t>&lt;xxx&gt;</w:t>
          </w:r>
          <w:r>
            <w:rPr>
              <w:b/>
              <w:color w:val="FFFFFF" w:themeColor="background1"/>
            </w:rPr>
            <w:fldChar w:fldCharType="end"/>
          </w:r>
        </w:p>
      </w:tc>
      <w:tc>
        <w:tcPr>
          <w:tcW w:w="3119" w:type="dxa"/>
          <w:tcBorders>
            <w:top w:val="single" w:sz="12" w:space="0" w:color="1D3175" w:themeColor="text2"/>
            <w:left w:val="single" w:sz="12" w:space="0" w:color="1D3175" w:themeColor="text2"/>
            <w:bottom w:val="single" w:sz="12" w:space="0" w:color="1D3175" w:themeColor="text2"/>
            <w:right w:val="single" w:sz="12" w:space="0" w:color="1D3175" w:themeColor="text2"/>
          </w:tcBorders>
          <w:shd w:val="clear" w:color="auto" w:fill="1D3175" w:themeFill="text2"/>
          <w:vAlign w:val="center"/>
        </w:tcPr>
        <w:p w:rsidR="00500FE8" w:rsidRPr="00ED4170" w:rsidRDefault="00500FE8" w:rsidP="00FA07E6">
          <w:pPr>
            <w:pStyle w:val="Tabel"/>
            <w:rPr>
              <w:b/>
              <w:color w:val="FFFFFF" w:themeColor="background1"/>
            </w:rPr>
          </w:pPr>
          <w:r w:rsidRPr="00ED4170">
            <w:rPr>
              <w:b/>
              <w:color w:val="FFFFFF" w:themeColor="background1"/>
            </w:rPr>
            <w:t xml:space="preserve">| Rev. Dato: </w:t>
          </w:r>
          <w:r>
            <w:rPr>
              <w:b/>
              <w:color w:val="FFFFFF" w:themeColor="background1"/>
            </w:rPr>
            <w:fldChar w:fldCharType="begin"/>
          </w:r>
          <w:r>
            <w:rPr>
              <w:b/>
              <w:color w:val="FFFFFF" w:themeColor="background1"/>
            </w:rPr>
            <w:instrText xml:space="preserve"> DOCPROPERTY  Revisionsdato  \* MERGEFORMAT </w:instrText>
          </w:r>
          <w:r>
            <w:rPr>
              <w:b/>
              <w:color w:val="FFFFFF" w:themeColor="background1"/>
            </w:rPr>
            <w:fldChar w:fldCharType="separate"/>
          </w:r>
          <w:r>
            <w:rPr>
              <w:b/>
              <w:color w:val="FFFFFF" w:themeColor="background1"/>
            </w:rPr>
            <w:t>20ÅÅ-MM-DD</w:t>
          </w:r>
          <w:r>
            <w:rPr>
              <w:b/>
              <w:color w:val="FFFFFF" w:themeColor="background1"/>
            </w:rPr>
            <w:fldChar w:fldCharType="end"/>
          </w:r>
        </w:p>
      </w:tc>
      <w:tc>
        <w:tcPr>
          <w:tcW w:w="992" w:type="dxa"/>
          <w:tcBorders>
            <w:top w:val="single" w:sz="12" w:space="0" w:color="1D3175" w:themeColor="text2"/>
            <w:left w:val="single" w:sz="12" w:space="0" w:color="1D3175" w:themeColor="text2"/>
            <w:bottom w:val="single" w:sz="12" w:space="0" w:color="1D3175" w:themeColor="text2"/>
            <w:right w:val="nil"/>
          </w:tcBorders>
          <w:vAlign w:val="center"/>
        </w:tcPr>
        <w:p w:rsidR="00500FE8" w:rsidRPr="00E27A37" w:rsidRDefault="00500FE8" w:rsidP="006502E3">
          <w:pPr>
            <w:pStyle w:val="Tabel"/>
            <w:jc w:val="center"/>
            <w:rPr>
              <w:color w:val="FFFFFF" w:themeColor="background1"/>
              <w:u w:val="single"/>
            </w:rPr>
          </w:pPr>
          <w:r>
            <w:t xml:space="preserve">     </w:t>
          </w:r>
          <w:hyperlink w:anchor="_top" w:history="1">
            <w:r w:rsidRPr="00E27A37">
              <w:rPr>
                <w:rStyle w:val="Hyperlink"/>
                <w:color w:val="1D3175" w:themeColor="accent2"/>
              </w:rPr>
              <w:t>&lt;&lt;</w:t>
            </w:r>
          </w:hyperlink>
        </w:p>
      </w:tc>
      <w:tc>
        <w:tcPr>
          <w:tcW w:w="1487" w:type="dxa"/>
          <w:tcBorders>
            <w:top w:val="single" w:sz="12" w:space="0" w:color="1D3175" w:themeColor="text2"/>
            <w:left w:val="nil"/>
            <w:bottom w:val="single" w:sz="12" w:space="0" w:color="1D3175" w:themeColor="text2"/>
            <w:right w:val="single" w:sz="12" w:space="0" w:color="1D3175" w:themeColor="text2"/>
          </w:tcBorders>
          <w:vAlign w:val="center"/>
        </w:tcPr>
        <w:p w:rsidR="00500FE8" w:rsidRPr="00CB19BE" w:rsidRDefault="00500FE8" w:rsidP="00655BA0">
          <w:pPr>
            <w:pStyle w:val="Tabel"/>
            <w:jc w:val="right"/>
            <w:rPr>
              <w:color w:val="1D3175" w:themeColor="text2"/>
            </w:rPr>
          </w:pPr>
          <w:r w:rsidRPr="00CB19BE">
            <w:rPr>
              <w:color w:val="1D3175" w:themeColor="text2"/>
            </w:rPr>
            <w:t xml:space="preserve">| s </w:t>
          </w:r>
          <w:r w:rsidRPr="00CB19BE">
            <w:rPr>
              <w:color w:val="1D3175" w:themeColor="text2"/>
            </w:rPr>
            <w:fldChar w:fldCharType="begin"/>
          </w:r>
          <w:r w:rsidRPr="00CB19BE">
            <w:rPr>
              <w:color w:val="1D3175" w:themeColor="text2"/>
            </w:rPr>
            <w:instrText xml:space="preserve"> PAGE  \* Arabic  \* MERGEFORMAT </w:instrText>
          </w:r>
          <w:r w:rsidRPr="00CB19BE">
            <w:rPr>
              <w:color w:val="1D3175" w:themeColor="text2"/>
            </w:rPr>
            <w:fldChar w:fldCharType="separate"/>
          </w:r>
          <w:r w:rsidR="001F4AE9">
            <w:rPr>
              <w:noProof/>
              <w:color w:val="1D3175" w:themeColor="text2"/>
            </w:rPr>
            <w:t>15</w:t>
          </w:r>
          <w:r w:rsidRPr="00CB19BE">
            <w:rPr>
              <w:color w:val="1D3175" w:themeColor="text2"/>
            </w:rPr>
            <w:fldChar w:fldCharType="end"/>
          </w:r>
          <w:r w:rsidRPr="00CB19BE">
            <w:rPr>
              <w:color w:val="1D3175" w:themeColor="text2"/>
            </w:rPr>
            <w:t xml:space="preserve"> af </w:t>
          </w:r>
          <w:r>
            <w:rPr>
              <w:color w:val="1D3175" w:themeColor="text2"/>
            </w:rPr>
            <w:fldChar w:fldCharType="begin"/>
          </w:r>
          <w:r>
            <w:rPr>
              <w:color w:val="1D3175" w:themeColor="text2"/>
            </w:rPr>
            <w:instrText xml:space="preserve"> SECTIONPAGES  \* Arabic  \* MERGEFORMAT </w:instrText>
          </w:r>
          <w:r>
            <w:rPr>
              <w:color w:val="1D3175" w:themeColor="text2"/>
            </w:rPr>
            <w:fldChar w:fldCharType="separate"/>
          </w:r>
          <w:r w:rsidR="001F4AE9">
            <w:rPr>
              <w:noProof/>
              <w:color w:val="1D3175" w:themeColor="text2"/>
            </w:rPr>
            <w:t>69</w:t>
          </w:r>
          <w:r>
            <w:rPr>
              <w:color w:val="1D3175" w:themeColor="text2"/>
            </w:rPr>
            <w:fldChar w:fldCharType="end"/>
          </w:r>
        </w:p>
      </w:tc>
    </w:tr>
  </w:tbl>
  <w:p w:rsidR="00500FE8" w:rsidRDefault="00500FE8">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W w:w="9742" w:type="dxa"/>
      <w:tblLook w:val="04A0" w:firstRow="1" w:lastRow="0" w:firstColumn="1" w:lastColumn="0" w:noHBand="0" w:noVBand="1"/>
    </w:tblPr>
    <w:tblGrid>
      <w:gridCol w:w="2595"/>
      <w:gridCol w:w="2596"/>
      <w:gridCol w:w="2596"/>
      <w:gridCol w:w="703"/>
      <w:gridCol w:w="1252"/>
    </w:tblGrid>
    <w:tr w:rsidR="00500FE8" w:rsidRPr="00A42603" w:rsidTr="008D5717">
      <w:tc>
        <w:tcPr>
          <w:tcW w:w="2595" w:type="dxa"/>
          <w:tcBorders>
            <w:top w:val="single" w:sz="12" w:space="0" w:color="1D3175" w:themeColor="text2"/>
            <w:left w:val="single" w:sz="12" w:space="0" w:color="1D3175" w:themeColor="text2"/>
            <w:bottom w:val="single" w:sz="12" w:space="0" w:color="1D3175" w:themeColor="text2"/>
            <w:right w:val="nil"/>
          </w:tcBorders>
          <w:shd w:val="clear" w:color="auto" w:fill="auto"/>
          <w:vAlign w:val="center"/>
        </w:tcPr>
        <w:sdt>
          <w:sdtPr>
            <w:rPr>
              <w:b/>
              <w:color w:val="1D3175" w:themeColor="text2"/>
            </w:rPr>
            <w:alias w:val="Firma"/>
            <w:tag w:val=""/>
            <w:id w:val="-424033914"/>
            <w:dataBinding w:prefixMappings="xmlns:ns0='http://schemas.openxmlformats.org/officeDocument/2006/extended-properties' " w:xpath="/ns0:Properties[1]/ns0:Company[1]" w:storeItemID="{6668398D-A668-4E3E-A5EB-62B293D839F1}"/>
            <w:text/>
          </w:sdtPr>
          <w:sdtEndPr/>
          <w:sdtContent>
            <w:p w:rsidR="00500FE8" w:rsidRPr="00CB19BE" w:rsidRDefault="00500FE8" w:rsidP="00655BA0">
              <w:pPr>
                <w:pStyle w:val="Tabel"/>
                <w:rPr>
                  <w:b/>
                  <w:color w:val="1D3175" w:themeColor="text2"/>
                </w:rPr>
              </w:pPr>
              <w:r w:rsidRPr="00CB19BE">
                <w:rPr>
                  <w:b/>
                  <w:color w:val="1D3175" w:themeColor="text2"/>
                </w:rPr>
                <w:t>Region Syddanmark</w:t>
              </w:r>
            </w:p>
          </w:sdtContent>
        </w:sdt>
      </w:tc>
      <w:tc>
        <w:tcPr>
          <w:tcW w:w="2596" w:type="dxa"/>
          <w:tcBorders>
            <w:top w:val="single" w:sz="12" w:space="0" w:color="1D3175" w:themeColor="text2"/>
            <w:left w:val="nil"/>
            <w:bottom w:val="single" w:sz="12" w:space="0" w:color="1D3175" w:themeColor="text2"/>
            <w:right w:val="nil"/>
          </w:tcBorders>
          <w:shd w:val="clear" w:color="auto" w:fill="auto"/>
          <w:vAlign w:val="center"/>
        </w:tcPr>
        <w:p w:rsidR="00500FE8" w:rsidRPr="00CB19BE" w:rsidRDefault="00500FE8" w:rsidP="00655BA0">
          <w:pPr>
            <w:pStyle w:val="Tabel"/>
            <w:rPr>
              <w:b/>
              <w:color w:val="1D3175" w:themeColor="text2"/>
            </w:rPr>
          </w:pPr>
          <w:r>
            <w:rPr>
              <w:b/>
              <w:color w:val="1D3175" w:themeColor="text2"/>
            </w:rPr>
            <w:t xml:space="preserve">| </w:t>
          </w:r>
          <w:proofErr w:type="spellStart"/>
          <w:r>
            <w:rPr>
              <w:b/>
              <w:color w:val="1D3175" w:themeColor="text2"/>
            </w:rPr>
            <w:t>Projektnr</w:t>
          </w:r>
          <w:proofErr w:type="spellEnd"/>
          <w:r>
            <w:rPr>
              <w:b/>
              <w:color w:val="1D3175" w:themeColor="text2"/>
            </w:rPr>
            <w:t xml:space="preserve">.: </w:t>
          </w:r>
          <w:r>
            <w:rPr>
              <w:b/>
              <w:color w:val="1D3175" w:themeColor="text2"/>
            </w:rPr>
            <w:fldChar w:fldCharType="begin"/>
          </w:r>
          <w:r>
            <w:rPr>
              <w:b/>
              <w:color w:val="1D3175" w:themeColor="text2"/>
            </w:rPr>
            <w:instrText xml:space="preserve"> DOCPROPERTY  Projektnummer  \* MERGEFORMAT </w:instrText>
          </w:r>
          <w:r>
            <w:rPr>
              <w:b/>
              <w:color w:val="1D3175" w:themeColor="text2"/>
            </w:rPr>
            <w:fldChar w:fldCharType="separate"/>
          </w:r>
          <w:r>
            <w:rPr>
              <w:b/>
              <w:color w:val="1D3175" w:themeColor="text2"/>
            </w:rPr>
            <w:t>&lt;xxx&gt;</w:t>
          </w:r>
          <w:r>
            <w:rPr>
              <w:b/>
              <w:color w:val="1D3175" w:themeColor="text2"/>
            </w:rPr>
            <w:fldChar w:fldCharType="end"/>
          </w:r>
        </w:p>
      </w:tc>
      <w:tc>
        <w:tcPr>
          <w:tcW w:w="4551" w:type="dxa"/>
          <w:gridSpan w:val="3"/>
          <w:tcBorders>
            <w:top w:val="single" w:sz="12" w:space="0" w:color="1D3175" w:themeColor="text2"/>
            <w:left w:val="nil"/>
            <w:bottom w:val="single" w:sz="12" w:space="0" w:color="1D3175" w:themeColor="text2"/>
            <w:right w:val="single" w:sz="12" w:space="0" w:color="1D3175" w:themeColor="text2"/>
          </w:tcBorders>
          <w:shd w:val="clear" w:color="auto" w:fill="auto"/>
          <w:vAlign w:val="center"/>
        </w:tcPr>
        <w:p w:rsidR="00500FE8" w:rsidRPr="00CB19BE" w:rsidRDefault="00500FE8" w:rsidP="00655BA0">
          <w:pPr>
            <w:pStyle w:val="Tabel"/>
            <w:rPr>
              <w:color w:val="1D3175" w:themeColor="text2"/>
            </w:rPr>
          </w:pPr>
          <w:r w:rsidRPr="00CB19BE">
            <w:rPr>
              <w:b/>
              <w:color w:val="1D3175" w:themeColor="text2"/>
            </w:rPr>
            <w:t xml:space="preserve">| </w:t>
          </w:r>
          <w:sdt>
            <w:sdtPr>
              <w:rPr>
                <w:b/>
                <w:caps/>
                <w:color w:val="1D3175" w:themeColor="text2"/>
                <w:szCs w:val="36"/>
              </w:rPr>
              <w:alias w:val="Undertitel"/>
              <w:tag w:val=""/>
              <w:id w:val="-1673797062"/>
              <w:dataBinding w:prefixMappings="xmlns:ns0='http://purl.org/dc/elements/1.1/' xmlns:ns1='http://schemas.openxmlformats.org/package/2006/metadata/core-properties' " w:xpath="/ns1:coreProperties[1]/ns0:subject[1]" w:storeItemID="{6C3C8BC8-F283-45AE-878A-BAB7291924A1}"/>
              <w:text/>
            </w:sdtPr>
            <w:sdtEndPr/>
            <w:sdtContent>
              <w:r>
                <w:rPr>
                  <w:b/>
                  <w:caps/>
                  <w:color w:val="1D3175" w:themeColor="text2"/>
                  <w:szCs w:val="36"/>
                </w:rPr>
                <w:t>IKT</w:t>
              </w:r>
            </w:sdtContent>
          </w:sdt>
          <w:r>
            <w:rPr>
              <w:b/>
              <w:color w:val="1D3175" w:themeColor="text2"/>
            </w:rPr>
            <w:t>-</w:t>
          </w:r>
          <w:sdt>
            <w:sdtPr>
              <w:rPr>
                <w:b/>
                <w:color w:val="152457" w:themeColor="text2" w:themeShade="BF"/>
              </w:rPr>
              <w:alias w:val="Titel"/>
              <w:tag w:val=""/>
              <w:id w:val="956600041"/>
              <w:dataBinding w:prefixMappings="xmlns:ns0='http://purl.org/dc/elements/1.1/' xmlns:ns1='http://schemas.openxmlformats.org/package/2006/metadata/core-properties' " w:xpath="/ns1:coreProperties[1]/ns0:title[1]" w:storeItemID="{6C3C8BC8-F283-45AE-878A-BAB7291924A1}"/>
              <w:text/>
            </w:sdtPr>
            <w:sdtEndPr/>
            <w:sdtContent>
              <w:r>
                <w:rPr>
                  <w:b/>
                  <w:color w:val="152457" w:themeColor="text2" w:themeShade="BF"/>
                </w:rPr>
                <w:t>modelspecifikation</w:t>
              </w:r>
            </w:sdtContent>
          </w:sdt>
        </w:p>
      </w:tc>
    </w:tr>
    <w:tr w:rsidR="00500FE8" w:rsidTr="008D5717">
      <w:tc>
        <w:tcPr>
          <w:tcW w:w="2595" w:type="dxa"/>
          <w:tcBorders>
            <w:top w:val="single" w:sz="12" w:space="0" w:color="1D3175" w:themeColor="text2"/>
            <w:left w:val="single" w:sz="12" w:space="0" w:color="1D3175" w:themeColor="text2"/>
            <w:bottom w:val="single" w:sz="12" w:space="0" w:color="1D3175" w:themeColor="text2"/>
            <w:right w:val="single" w:sz="12" w:space="0" w:color="1D3175" w:themeColor="text2"/>
          </w:tcBorders>
          <w:shd w:val="clear" w:color="auto" w:fill="1D3175" w:themeFill="text2"/>
          <w:vAlign w:val="center"/>
        </w:tcPr>
        <w:p w:rsidR="00500FE8" w:rsidRPr="00ED4170" w:rsidRDefault="00500FE8" w:rsidP="00655BA0">
          <w:pPr>
            <w:pStyle w:val="Tabel"/>
            <w:rPr>
              <w:b/>
              <w:color w:val="FFFFFF" w:themeColor="background1"/>
            </w:rPr>
          </w:pPr>
          <w:r w:rsidRPr="00ED4170">
            <w:rPr>
              <w:b/>
              <w:color w:val="FFFFFF" w:themeColor="background1"/>
            </w:rPr>
            <w:t xml:space="preserve">Dato: </w:t>
          </w:r>
          <w:sdt>
            <w:sdtPr>
              <w:rPr>
                <w:b/>
                <w:color w:val="FFFFFF" w:themeColor="background1"/>
              </w:rPr>
              <w:alias w:val="Udgivelsesdato"/>
              <w:tag w:val=""/>
              <w:id w:val="-307935224"/>
              <w:placeholder>
                <w:docPart w:val="711C2BE2E6B748F3B4B5CCA439B281EA"/>
              </w:placeholder>
              <w:dataBinding w:prefixMappings="xmlns:ns0='http://schemas.microsoft.com/office/2006/coverPageProps' " w:xpath="/ns0:CoverPageProperties[1]/ns0:PublishDate[1]" w:storeItemID="{55AF091B-3C7A-41E3-B477-F2FDAA23CFDA}"/>
              <w:date>
                <w:dateFormat w:val="yyyy-MM-dd"/>
                <w:lid w:val="da-DK"/>
                <w:storeMappedDataAs w:val="dateTime"/>
                <w:calendar w:val="gregorian"/>
              </w:date>
            </w:sdtPr>
            <w:sdtEndPr/>
            <w:sdtContent>
              <w:r>
                <w:rPr>
                  <w:b/>
                  <w:color w:val="FFFFFF" w:themeColor="background1"/>
                </w:rPr>
                <w:t>20ÅÅ-MM-DD</w:t>
              </w:r>
            </w:sdtContent>
          </w:sdt>
        </w:p>
      </w:tc>
      <w:tc>
        <w:tcPr>
          <w:tcW w:w="2596" w:type="dxa"/>
          <w:tcBorders>
            <w:top w:val="single" w:sz="12" w:space="0" w:color="1D3175" w:themeColor="text2"/>
            <w:left w:val="single" w:sz="12" w:space="0" w:color="1D3175" w:themeColor="text2"/>
            <w:bottom w:val="single" w:sz="12" w:space="0" w:color="1D3175" w:themeColor="text2"/>
            <w:right w:val="single" w:sz="12" w:space="0" w:color="1D3175" w:themeColor="text2"/>
          </w:tcBorders>
          <w:shd w:val="clear" w:color="auto" w:fill="1D3175" w:themeFill="text2"/>
          <w:vAlign w:val="center"/>
        </w:tcPr>
        <w:p w:rsidR="00500FE8" w:rsidRPr="00ED4170" w:rsidRDefault="00500FE8" w:rsidP="00655BA0">
          <w:pPr>
            <w:pStyle w:val="Tabel"/>
            <w:rPr>
              <w:b/>
              <w:color w:val="FFFFFF" w:themeColor="background1"/>
            </w:rPr>
          </w:pPr>
          <w:r w:rsidRPr="00ED4170">
            <w:rPr>
              <w:b/>
              <w:color w:val="FFFFFF" w:themeColor="background1"/>
            </w:rPr>
            <w:t>| Rev./</w:t>
          </w:r>
          <w:proofErr w:type="spellStart"/>
          <w:r w:rsidRPr="00ED4170">
            <w:rPr>
              <w:b/>
              <w:color w:val="FFFFFF" w:themeColor="background1"/>
            </w:rPr>
            <w:t>ver</w:t>
          </w:r>
          <w:proofErr w:type="spellEnd"/>
          <w:r w:rsidRPr="00ED4170">
            <w:rPr>
              <w:b/>
              <w:color w:val="FFFFFF" w:themeColor="background1"/>
            </w:rPr>
            <w:t>.:</w:t>
          </w:r>
          <w:r>
            <w:rPr>
              <w:b/>
              <w:color w:val="FFFFFF" w:themeColor="background1"/>
            </w:rPr>
            <w:t xml:space="preserve"> </w:t>
          </w:r>
          <w:r>
            <w:rPr>
              <w:b/>
              <w:color w:val="FFFFFF" w:themeColor="background1"/>
            </w:rPr>
            <w:fldChar w:fldCharType="begin"/>
          </w:r>
          <w:r>
            <w:rPr>
              <w:b/>
              <w:color w:val="FFFFFF" w:themeColor="background1"/>
            </w:rPr>
            <w:instrText xml:space="preserve"> DOCPROPERTY  Revisionsnummer  \* MERGEFORMAT </w:instrText>
          </w:r>
          <w:r>
            <w:rPr>
              <w:b/>
              <w:color w:val="FFFFFF" w:themeColor="background1"/>
            </w:rPr>
            <w:fldChar w:fldCharType="separate"/>
          </w:r>
          <w:r>
            <w:rPr>
              <w:b/>
              <w:color w:val="FFFFFF" w:themeColor="background1"/>
            </w:rPr>
            <w:t>&lt;xxx&gt;</w:t>
          </w:r>
          <w:r>
            <w:rPr>
              <w:b/>
              <w:color w:val="FFFFFF" w:themeColor="background1"/>
            </w:rPr>
            <w:fldChar w:fldCharType="end"/>
          </w:r>
        </w:p>
      </w:tc>
      <w:tc>
        <w:tcPr>
          <w:tcW w:w="2596" w:type="dxa"/>
          <w:tcBorders>
            <w:top w:val="single" w:sz="12" w:space="0" w:color="1D3175" w:themeColor="text2"/>
            <w:left w:val="single" w:sz="12" w:space="0" w:color="1D3175" w:themeColor="text2"/>
            <w:bottom w:val="single" w:sz="12" w:space="0" w:color="1D3175" w:themeColor="text2"/>
            <w:right w:val="single" w:sz="12" w:space="0" w:color="1D3175" w:themeColor="text2"/>
          </w:tcBorders>
          <w:shd w:val="clear" w:color="auto" w:fill="1D3175" w:themeFill="text2"/>
          <w:vAlign w:val="center"/>
        </w:tcPr>
        <w:p w:rsidR="00500FE8" w:rsidRPr="00ED4170" w:rsidRDefault="00500FE8" w:rsidP="00655BA0">
          <w:pPr>
            <w:pStyle w:val="Tabel"/>
            <w:rPr>
              <w:b/>
              <w:color w:val="FFFFFF" w:themeColor="background1"/>
            </w:rPr>
          </w:pPr>
          <w:r w:rsidRPr="00ED4170">
            <w:rPr>
              <w:b/>
              <w:color w:val="FFFFFF" w:themeColor="background1"/>
            </w:rPr>
            <w:t xml:space="preserve">| Rev. Dato: </w:t>
          </w:r>
          <w:r>
            <w:rPr>
              <w:b/>
              <w:color w:val="FFFFFF" w:themeColor="background1"/>
            </w:rPr>
            <w:fldChar w:fldCharType="begin"/>
          </w:r>
          <w:r>
            <w:rPr>
              <w:b/>
              <w:color w:val="FFFFFF" w:themeColor="background1"/>
            </w:rPr>
            <w:instrText xml:space="preserve"> DOCPROPERTY  Revisionsdato  \* MERGEFORMAT </w:instrText>
          </w:r>
          <w:r>
            <w:rPr>
              <w:b/>
              <w:color w:val="FFFFFF" w:themeColor="background1"/>
            </w:rPr>
            <w:fldChar w:fldCharType="separate"/>
          </w:r>
          <w:r>
            <w:rPr>
              <w:b/>
              <w:color w:val="FFFFFF" w:themeColor="background1"/>
            </w:rPr>
            <w:t>20ÅÅ-MM-DD</w:t>
          </w:r>
          <w:r>
            <w:rPr>
              <w:b/>
              <w:color w:val="FFFFFF" w:themeColor="background1"/>
            </w:rPr>
            <w:fldChar w:fldCharType="end"/>
          </w:r>
        </w:p>
      </w:tc>
      <w:tc>
        <w:tcPr>
          <w:tcW w:w="703" w:type="dxa"/>
          <w:tcBorders>
            <w:top w:val="single" w:sz="12" w:space="0" w:color="1D3175" w:themeColor="text2"/>
            <w:left w:val="single" w:sz="12" w:space="0" w:color="1D3175" w:themeColor="text2"/>
            <w:bottom w:val="single" w:sz="12" w:space="0" w:color="1D3175" w:themeColor="text2"/>
            <w:right w:val="nil"/>
          </w:tcBorders>
          <w:vAlign w:val="center"/>
        </w:tcPr>
        <w:p w:rsidR="00500FE8" w:rsidRPr="00E27A37" w:rsidRDefault="00500FE8" w:rsidP="00655BA0">
          <w:pPr>
            <w:pStyle w:val="Tabel"/>
            <w:jc w:val="center"/>
            <w:rPr>
              <w:color w:val="FFFFFF" w:themeColor="background1"/>
              <w:u w:val="single"/>
            </w:rPr>
          </w:pPr>
          <w:r>
            <w:t xml:space="preserve">     </w:t>
          </w:r>
          <w:hyperlink w:anchor="_top" w:history="1">
            <w:r w:rsidRPr="00E27A37">
              <w:rPr>
                <w:rStyle w:val="Hyperlink"/>
                <w:color w:val="1D3175" w:themeColor="accent2"/>
              </w:rPr>
              <w:t>&lt;&lt;</w:t>
            </w:r>
          </w:hyperlink>
        </w:p>
      </w:tc>
      <w:tc>
        <w:tcPr>
          <w:tcW w:w="1252" w:type="dxa"/>
          <w:tcBorders>
            <w:top w:val="single" w:sz="12" w:space="0" w:color="1D3175" w:themeColor="text2"/>
            <w:left w:val="nil"/>
            <w:bottom w:val="single" w:sz="12" w:space="0" w:color="1D3175" w:themeColor="text2"/>
            <w:right w:val="single" w:sz="12" w:space="0" w:color="1D3175" w:themeColor="text2"/>
          </w:tcBorders>
          <w:vAlign w:val="center"/>
        </w:tcPr>
        <w:p w:rsidR="00500FE8" w:rsidRPr="00CB19BE" w:rsidRDefault="00500FE8" w:rsidP="00655BA0">
          <w:pPr>
            <w:pStyle w:val="Tabel"/>
            <w:jc w:val="right"/>
            <w:rPr>
              <w:color w:val="1D3175" w:themeColor="text2"/>
            </w:rPr>
          </w:pPr>
          <w:r w:rsidRPr="00CB19BE">
            <w:rPr>
              <w:color w:val="1D3175" w:themeColor="text2"/>
            </w:rPr>
            <w:t xml:space="preserve">| s </w:t>
          </w:r>
          <w:r w:rsidRPr="00CB19BE">
            <w:rPr>
              <w:color w:val="1D3175" w:themeColor="text2"/>
            </w:rPr>
            <w:fldChar w:fldCharType="begin"/>
          </w:r>
          <w:r w:rsidRPr="00CB19BE">
            <w:rPr>
              <w:color w:val="1D3175" w:themeColor="text2"/>
            </w:rPr>
            <w:instrText xml:space="preserve"> PAGE  \* Arabic  \* MERGEFORMAT </w:instrText>
          </w:r>
          <w:r w:rsidRPr="00CB19BE">
            <w:rPr>
              <w:color w:val="1D3175" w:themeColor="text2"/>
            </w:rPr>
            <w:fldChar w:fldCharType="separate"/>
          </w:r>
          <w:r>
            <w:rPr>
              <w:noProof/>
              <w:color w:val="1D3175" w:themeColor="text2"/>
            </w:rPr>
            <w:t>1</w:t>
          </w:r>
          <w:r w:rsidRPr="00CB19BE">
            <w:rPr>
              <w:color w:val="1D3175" w:themeColor="text2"/>
            </w:rPr>
            <w:fldChar w:fldCharType="end"/>
          </w:r>
          <w:r w:rsidRPr="00CB19BE">
            <w:rPr>
              <w:color w:val="1D3175" w:themeColor="text2"/>
            </w:rPr>
            <w:t xml:space="preserve"> af </w:t>
          </w:r>
          <w:r>
            <w:rPr>
              <w:color w:val="1D3175" w:themeColor="text2"/>
            </w:rPr>
            <w:fldChar w:fldCharType="begin"/>
          </w:r>
          <w:r>
            <w:rPr>
              <w:color w:val="1D3175" w:themeColor="text2"/>
            </w:rPr>
            <w:instrText xml:space="preserve"> SECTIONPAGES  \* Arabic  \* MERGEFORMAT </w:instrText>
          </w:r>
          <w:r>
            <w:rPr>
              <w:color w:val="1D3175" w:themeColor="text2"/>
            </w:rPr>
            <w:fldChar w:fldCharType="separate"/>
          </w:r>
          <w:r>
            <w:rPr>
              <w:noProof/>
              <w:color w:val="1D3175" w:themeColor="text2"/>
            </w:rPr>
            <w:t>1</w:t>
          </w:r>
          <w:r>
            <w:rPr>
              <w:color w:val="1D3175" w:themeColor="text2"/>
            </w:rPr>
            <w:fldChar w:fldCharType="end"/>
          </w:r>
        </w:p>
      </w:tc>
    </w:tr>
  </w:tbl>
  <w:p w:rsidR="00500FE8" w:rsidRDefault="00500FE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0FE8" w:rsidRDefault="00500FE8" w:rsidP="006C53BA">
      <w:pPr>
        <w:spacing w:after="0"/>
      </w:pPr>
      <w:r>
        <w:separator/>
      </w:r>
    </w:p>
  </w:footnote>
  <w:footnote w:type="continuationSeparator" w:id="0">
    <w:p w:rsidR="00500FE8" w:rsidRDefault="00500FE8" w:rsidP="006C53B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FE8" w:rsidRDefault="00500FE8">
    <w:pPr>
      <w:pStyle w:val="Sidehoved"/>
    </w:pPr>
    <w:r>
      <w:rPr>
        <w:noProof/>
        <w:lang w:eastAsia="da-DK"/>
      </w:rPr>
      <w:drawing>
        <wp:anchor distT="0" distB="0" distL="114300" distR="114300" simplePos="0" relativeHeight="251659264" behindDoc="1" locked="0" layoutInCell="1" allowOverlap="1" wp14:anchorId="65F198C2" wp14:editId="007E2718">
          <wp:simplePos x="0" y="0"/>
          <wp:positionH relativeFrom="column">
            <wp:posOffset>-76200</wp:posOffset>
          </wp:positionH>
          <wp:positionV relativeFrom="paragraph">
            <wp:posOffset>-61595</wp:posOffset>
          </wp:positionV>
          <wp:extent cx="1600835" cy="595630"/>
          <wp:effectExtent l="0" t="0" r="0" b="0"/>
          <wp:wrapTight wrapText="bothSides">
            <wp:wrapPolygon edited="0">
              <wp:start x="0" y="0"/>
              <wp:lineTo x="0" y="20725"/>
              <wp:lineTo x="21334" y="20725"/>
              <wp:lineTo x="21334" y="0"/>
              <wp:lineTo x="0" y="0"/>
            </wp:wrapPolygon>
          </wp:wrapTight>
          <wp:docPr id="15" name="Billede 15" descr="Region Syddanmark - Aabenraa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n Syddanmark - Aabenraa Kommun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2573" t="22548" r="16216" b="23041"/>
                  <a:stretch/>
                </pic:blipFill>
                <pic:spPr bwMode="auto">
                  <a:xfrm>
                    <a:off x="0" y="0"/>
                    <a:ext cx="1600835" cy="595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8394B"/>
    <w:multiLevelType w:val="hybridMultilevel"/>
    <w:tmpl w:val="3E9E864A"/>
    <w:lvl w:ilvl="0" w:tplc="0406000F">
      <w:start w:val="1"/>
      <w:numFmt w:val="decimal"/>
      <w:lvlText w:val="%1."/>
      <w:lvlJc w:val="left"/>
      <w:pPr>
        <w:ind w:left="720" w:hanging="360"/>
      </w:pPr>
    </w:lvl>
    <w:lvl w:ilvl="1" w:tplc="C1289F98">
      <w:start w:val="1"/>
      <w:numFmt w:val="decimal"/>
      <w:lvlText w:val="1.%2. "/>
      <w:lvlJc w:val="left"/>
      <w:pPr>
        <w:ind w:left="1440" w:hanging="360"/>
      </w:pPr>
      <w:rPr>
        <w:rFonts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DED6E2C"/>
    <w:multiLevelType w:val="multilevel"/>
    <w:tmpl w:val="EBF8395C"/>
    <w:numStyleLink w:val="BIMPunktopstillingsformat"/>
  </w:abstractNum>
  <w:abstractNum w:abstractNumId="2" w15:restartNumberingAfterBreak="0">
    <w:nsid w:val="15812A3A"/>
    <w:multiLevelType w:val="multilevel"/>
    <w:tmpl w:val="0C6A9E76"/>
    <w:lvl w:ilvl="0">
      <w:start w:val="1"/>
      <w:numFmt w:val="decimalZero"/>
      <w:pStyle w:val="Overskrift1"/>
      <w:lvlText w:val="%1."/>
      <w:lvlJc w:val="left"/>
      <w:pPr>
        <w:tabs>
          <w:tab w:val="num" w:pos="851"/>
        </w:tabs>
        <w:ind w:left="851" w:hanging="851"/>
      </w:pPr>
      <w:rPr>
        <w:rFonts w:asciiTheme="majorHAnsi" w:hAnsiTheme="majorHAnsi" w:hint="default"/>
        <w:b/>
        <w:i w:val="0"/>
        <w:caps w:val="0"/>
        <w:strike w:val="0"/>
        <w:dstrike w:val="0"/>
        <w:vanish w:val="0"/>
        <w:color w:val="FFFFFF" w:themeColor="background1"/>
        <w:sz w:val="28"/>
        <w:vertAlign w:val="baseline"/>
      </w:rPr>
    </w:lvl>
    <w:lvl w:ilvl="1">
      <w:start w:val="1"/>
      <w:numFmt w:val="decimalZero"/>
      <w:pStyle w:val="Overskrift2"/>
      <w:lvlText w:val="%1.%2."/>
      <w:lvlJc w:val="left"/>
      <w:pPr>
        <w:tabs>
          <w:tab w:val="num" w:pos="851"/>
        </w:tabs>
        <w:ind w:left="851" w:hanging="851"/>
      </w:pPr>
      <w:rPr>
        <w:rFonts w:asciiTheme="majorHAnsi" w:hAnsiTheme="majorHAnsi" w:hint="default"/>
        <w:b/>
        <w:bCs w:val="0"/>
        <w:i w:val="0"/>
        <w:iCs w:val="0"/>
        <w:caps w:val="0"/>
        <w:strike w:val="0"/>
        <w:dstrike w:val="0"/>
        <w:outline w:val="0"/>
        <w:shadow w:val="0"/>
        <w:emboss w:val="0"/>
        <w:imprint w:val="0"/>
        <w:vanish w:val="0"/>
        <w:color w:val="1D3175" w:themeColor="text2"/>
        <w:spacing w:val="0"/>
        <w:kern w:val="0"/>
        <w:position w:val="0"/>
        <w:sz w:val="24"/>
        <w:u w:val="none"/>
        <w:effect w:val="none"/>
        <w:vertAlign w:val="baseline"/>
        <w:em w:val="none"/>
        <w14:ligatures w14:val="none"/>
        <w14:numForm w14:val="default"/>
        <w14:numSpacing w14:val="default"/>
        <w14:stylisticSets/>
        <w14:cntxtAlts w14:val="0"/>
      </w:rPr>
    </w:lvl>
    <w:lvl w:ilvl="2">
      <w:start w:val="1"/>
      <w:numFmt w:val="none"/>
      <w:pStyle w:val="Overskrift3"/>
      <w:lvlText w:val=""/>
      <w:lvlJc w:val="left"/>
      <w:pPr>
        <w:tabs>
          <w:tab w:val="num" w:pos="851"/>
        </w:tabs>
        <w:ind w:left="851" w:hanging="851"/>
      </w:pPr>
      <w:rPr>
        <w:rFonts w:asciiTheme="majorHAnsi" w:hAnsiTheme="majorHAnsi" w:hint="default"/>
        <w:b/>
        <w:bCs w:val="0"/>
        <w:i w:val="0"/>
        <w:iCs w:val="0"/>
        <w:caps w:val="0"/>
        <w:strike w:val="0"/>
        <w:dstrike w:val="0"/>
        <w:outline w:val="0"/>
        <w:shadow w:val="0"/>
        <w:emboss w:val="0"/>
        <w:imprint w:val="0"/>
        <w:vanish w:val="0"/>
        <w:color w:val="1D3175" w:themeColor="text2"/>
        <w:spacing w:val="0"/>
        <w:kern w:val="0"/>
        <w:position w:val="0"/>
        <w:sz w:val="22"/>
        <w:u w:val="none"/>
        <w:effect w:val="none"/>
        <w:vertAlign w:val="baseline"/>
        <w:em w:val="none"/>
        <w14:ligatures w14:val="none"/>
        <w14:numForm w14:val="default"/>
        <w14:numSpacing w14:val="default"/>
        <w14:stylisticSets/>
        <w14:cntxtAlts w14:val="0"/>
      </w:rPr>
    </w:lvl>
    <w:lvl w:ilvl="3">
      <w:start w:val="1"/>
      <w:numFmt w:val="decimal"/>
      <w:lvlRestart w:val="2"/>
      <w:pStyle w:val="Leverance-Beskrivelse"/>
      <w:lvlText w:val="Stk. %4."/>
      <w:lvlJc w:val="left"/>
      <w:pPr>
        <w:tabs>
          <w:tab w:val="num" w:pos="851"/>
        </w:tabs>
        <w:ind w:left="851" w:hanging="851"/>
      </w:pPr>
      <w:rPr>
        <w:rFonts w:asciiTheme="minorHAnsi" w:hAnsiTheme="minorHAnsi" w:hint="default"/>
        <w:b/>
        <w:i w:val="0"/>
        <w:caps w:val="0"/>
        <w:strike w:val="0"/>
        <w:dstrike w:val="0"/>
        <w:vanish w:val="0"/>
        <w:color w:val="8EA4AD" w:themeColor="background2" w:themeShade="BF"/>
        <w:sz w:val="22"/>
        <w:u w:val="none"/>
        <w:vertAlign w:val="baseline"/>
      </w:rPr>
    </w:lvl>
    <w:lvl w:ilvl="4">
      <w:start w:val="1"/>
      <w:numFmt w:val="none"/>
      <w:suff w:val="nothing"/>
      <w:lvlText w:val="%5"/>
      <w:lvlJc w:val="left"/>
      <w:pPr>
        <w:ind w:left="851" w:firstLine="0"/>
      </w:pPr>
      <w:rPr>
        <w:rFonts w:asciiTheme="minorHAnsi" w:hAnsiTheme="minorHAnsi" w:hint="default"/>
        <w:color w:val="auto"/>
        <w:sz w:val="20"/>
        <w:u w:val="single"/>
      </w:rPr>
    </w:lvl>
    <w:lvl w:ilvl="5">
      <w:start w:val="1"/>
      <w:numFmt w:val="lowerRoman"/>
      <w:lvlText w:val="(%6)"/>
      <w:lvlJc w:val="left"/>
      <w:pPr>
        <w:tabs>
          <w:tab w:val="num" w:pos="851"/>
        </w:tabs>
        <w:ind w:left="851" w:hanging="851"/>
      </w:pPr>
      <w:rPr>
        <w:rFonts w:hint="default"/>
        <w:color w:val="1D3175" w:themeColor="text2"/>
      </w:rPr>
    </w:lvl>
    <w:lvl w:ilvl="6">
      <w:start w:val="1"/>
      <w:numFmt w:val="decimal"/>
      <w:lvlText w:val="%7."/>
      <w:lvlJc w:val="left"/>
      <w:pPr>
        <w:tabs>
          <w:tab w:val="num" w:pos="851"/>
        </w:tabs>
        <w:ind w:left="851" w:hanging="851"/>
      </w:pPr>
      <w:rPr>
        <w:rFonts w:hint="default"/>
        <w:color w:val="1D3175" w:themeColor="text2"/>
      </w:rPr>
    </w:lvl>
    <w:lvl w:ilvl="7">
      <w:start w:val="1"/>
      <w:numFmt w:val="lowerLetter"/>
      <w:lvlText w:val="%8."/>
      <w:lvlJc w:val="left"/>
      <w:pPr>
        <w:tabs>
          <w:tab w:val="num" w:pos="851"/>
        </w:tabs>
        <w:ind w:left="851" w:hanging="851"/>
      </w:pPr>
      <w:rPr>
        <w:rFonts w:hint="default"/>
        <w:color w:val="1D3175" w:themeColor="text2"/>
      </w:rPr>
    </w:lvl>
    <w:lvl w:ilvl="8">
      <w:start w:val="1"/>
      <w:numFmt w:val="lowerRoman"/>
      <w:lvlText w:val="%9."/>
      <w:lvlJc w:val="left"/>
      <w:pPr>
        <w:tabs>
          <w:tab w:val="num" w:pos="851"/>
        </w:tabs>
        <w:ind w:left="851" w:hanging="851"/>
      </w:pPr>
      <w:rPr>
        <w:rFonts w:hint="default"/>
        <w:color w:val="1D3175" w:themeColor="text2"/>
      </w:rPr>
    </w:lvl>
  </w:abstractNum>
  <w:abstractNum w:abstractNumId="3" w15:restartNumberingAfterBreak="0">
    <w:nsid w:val="18D72516"/>
    <w:multiLevelType w:val="multilevel"/>
    <w:tmpl w:val="EBF8395C"/>
    <w:styleLink w:val="BIMPunktopstillingsformat"/>
    <w:lvl w:ilvl="0">
      <w:start w:val="1"/>
      <w:numFmt w:val="decimalZero"/>
      <w:lvlText w:val="%1."/>
      <w:lvlJc w:val="left"/>
      <w:pPr>
        <w:tabs>
          <w:tab w:val="num" w:pos="851"/>
        </w:tabs>
        <w:ind w:left="851" w:hanging="851"/>
      </w:pPr>
      <w:rPr>
        <w:rFonts w:asciiTheme="majorHAnsi" w:hAnsiTheme="majorHAnsi" w:hint="default"/>
        <w:b/>
        <w:color w:val="FFFFFF" w:themeColor="background1"/>
        <w:sz w:val="28"/>
      </w:rPr>
    </w:lvl>
    <w:lvl w:ilvl="1">
      <w:start w:val="1"/>
      <w:numFmt w:val="decimalZero"/>
      <w:lvlText w:val="%1.%2."/>
      <w:lvlJc w:val="left"/>
      <w:pPr>
        <w:tabs>
          <w:tab w:val="num" w:pos="851"/>
        </w:tabs>
        <w:ind w:left="851" w:hanging="851"/>
      </w:pPr>
      <w:rPr>
        <w:rFonts w:asciiTheme="majorHAnsi" w:hAnsiTheme="majorHAnsi" w:hint="default"/>
        <w:color w:val="1D3175" w:themeColor="text2"/>
        <w:sz w:val="24"/>
      </w:rPr>
    </w:lvl>
    <w:lvl w:ilvl="2">
      <w:start w:val="1"/>
      <w:numFmt w:val="decimalZero"/>
      <w:lvlText w:val="%1.%2.%3."/>
      <w:lvlJc w:val="left"/>
      <w:pPr>
        <w:tabs>
          <w:tab w:val="num" w:pos="851"/>
        </w:tabs>
        <w:ind w:left="851" w:hanging="851"/>
      </w:pPr>
      <w:rPr>
        <w:rFonts w:asciiTheme="majorHAnsi" w:hAnsiTheme="majorHAnsi" w:hint="default"/>
        <w:color w:val="1D3175" w:themeColor="text2"/>
        <w:sz w:val="22"/>
      </w:rPr>
    </w:lvl>
    <w:lvl w:ilvl="3">
      <w:start w:val="1"/>
      <w:numFmt w:val="decimal"/>
      <w:lvlText w:val="Stk. %4."/>
      <w:lvlJc w:val="left"/>
      <w:pPr>
        <w:tabs>
          <w:tab w:val="num" w:pos="851"/>
        </w:tabs>
        <w:ind w:left="851" w:hanging="851"/>
      </w:pPr>
      <w:rPr>
        <w:rFonts w:asciiTheme="minorHAnsi" w:hAnsiTheme="minorHAnsi" w:hint="default"/>
        <w:b w:val="0"/>
        <w:color w:val="000000" w:themeColor="text1"/>
        <w:sz w:val="22"/>
        <w:u w:val="none"/>
      </w:rPr>
    </w:lvl>
    <w:lvl w:ilvl="4">
      <w:start w:val="1"/>
      <w:numFmt w:val="none"/>
      <w:suff w:val="nothing"/>
      <w:lvlText w:val="%5"/>
      <w:lvlJc w:val="left"/>
      <w:pPr>
        <w:ind w:left="851" w:firstLine="0"/>
      </w:pPr>
      <w:rPr>
        <w:rFonts w:asciiTheme="minorHAnsi" w:hAnsiTheme="minorHAnsi" w:hint="default"/>
        <w:color w:val="auto"/>
        <w:sz w:val="20"/>
        <w:u w:val="single"/>
      </w:rPr>
    </w:lvl>
    <w:lvl w:ilvl="5">
      <w:start w:val="1"/>
      <w:numFmt w:val="lowerRoman"/>
      <w:lvlText w:val="(%6)"/>
      <w:lvlJc w:val="left"/>
      <w:pPr>
        <w:tabs>
          <w:tab w:val="num" w:pos="851"/>
        </w:tabs>
        <w:ind w:left="851" w:hanging="851"/>
      </w:pPr>
      <w:rPr>
        <w:rFonts w:hint="default"/>
        <w:color w:val="1D3175" w:themeColor="text2"/>
      </w:rPr>
    </w:lvl>
    <w:lvl w:ilvl="6">
      <w:start w:val="1"/>
      <w:numFmt w:val="decimal"/>
      <w:lvlText w:val="%7."/>
      <w:lvlJc w:val="left"/>
      <w:pPr>
        <w:tabs>
          <w:tab w:val="num" w:pos="851"/>
        </w:tabs>
        <w:ind w:left="851" w:hanging="851"/>
      </w:pPr>
      <w:rPr>
        <w:rFonts w:hint="default"/>
        <w:color w:val="1D3175" w:themeColor="text2"/>
      </w:rPr>
    </w:lvl>
    <w:lvl w:ilvl="7">
      <w:start w:val="1"/>
      <w:numFmt w:val="lowerLetter"/>
      <w:lvlText w:val="%8."/>
      <w:lvlJc w:val="left"/>
      <w:pPr>
        <w:tabs>
          <w:tab w:val="num" w:pos="851"/>
        </w:tabs>
        <w:ind w:left="851" w:hanging="851"/>
      </w:pPr>
      <w:rPr>
        <w:rFonts w:hint="default"/>
        <w:color w:val="1D3175" w:themeColor="text2"/>
      </w:rPr>
    </w:lvl>
    <w:lvl w:ilvl="8">
      <w:start w:val="1"/>
      <w:numFmt w:val="lowerRoman"/>
      <w:lvlText w:val="%9."/>
      <w:lvlJc w:val="left"/>
      <w:pPr>
        <w:tabs>
          <w:tab w:val="num" w:pos="851"/>
        </w:tabs>
        <w:ind w:left="851" w:hanging="851"/>
      </w:pPr>
      <w:rPr>
        <w:rFonts w:hint="default"/>
        <w:color w:val="1D3175" w:themeColor="text2"/>
      </w:rPr>
    </w:lvl>
  </w:abstractNum>
  <w:abstractNum w:abstractNumId="4" w15:restartNumberingAfterBreak="0">
    <w:nsid w:val="27B32AF2"/>
    <w:multiLevelType w:val="multilevel"/>
    <w:tmpl w:val="955EE1D0"/>
    <w:name w:val="[BIM] Liste"/>
    <w:lvl w:ilvl="0">
      <w:start w:val="1"/>
      <w:numFmt w:val="decimalZero"/>
      <w:lvlText w:val="%1."/>
      <w:lvlJc w:val="left"/>
      <w:pPr>
        <w:tabs>
          <w:tab w:val="num" w:pos="851"/>
        </w:tabs>
        <w:ind w:left="851" w:hanging="851"/>
      </w:pPr>
      <w:rPr>
        <w:rFonts w:ascii="Arial Narrow" w:hAnsi="Arial Narrow" w:hint="default"/>
        <w:b/>
        <w:color w:val="FFFFFF" w:themeColor="background1"/>
        <w:sz w:val="28"/>
      </w:rPr>
    </w:lvl>
    <w:lvl w:ilvl="1">
      <w:start w:val="1"/>
      <w:numFmt w:val="decimalZero"/>
      <w:lvlText w:val="%1.%2."/>
      <w:lvlJc w:val="left"/>
      <w:pPr>
        <w:tabs>
          <w:tab w:val="num" w:pos="851"/>
        </w:tabs>
        <w:ind w:left="851" w:hanging="851"/>
      </w:pPr>
      <w:rPr>
        <w:rFonts w:ascii="Arial Narrow" w:hAnsi="Arial Narrow" w:hint="default"/>
        <w:color w:val="1D3175" w:themeColor="text2"/>
        <w:sz w:val="24"/>
      </w:rPr>
    </w:lvl>
    <w:lvl w:ilvl="2">
      <w:start w:val="1"/>
      <w:numFmt w:val="decimalZero"/>
      <w:lvlText w:val="%1.%2.%3."/>
      <w:lvlJc w:val="left"/>
      <w:pPr>
        <w:tabs>
          <w:tab w:val="num" w:pos="851"/>
        </w:tabs>
        <w:ind w:left="851" w:hanging="851"/>
      </w:pPr>
      <w:rPr>
        <w:rFonts w:ascii="Arial Narrow" w:hAnsi="Arial Narrow" w:hint="default"/>
        <w:color w:val="1D3175" w:themeColor="text2"/>
        <w:sz w:val="22"/>
      </w:rPr>
    </w:lvl>
    <w:lvl w:ilvl="3">
      <w:start w:val="1"/>
      <w:numFmt w:val="decimal"/>
      <w:lvlText w:val="Stk. %4."/>
      <w:lvlJc w:val="left"/>
      <w:pPr>
        <w:tabs>
          <w:tab w:val="num" w:pos="851"/>
        </w:tabs>
        <w:ind w:left="851" w:hanging="851"/>
      </w:pPr>
      <w:rPr>
        <w:rFonts w:asciiTheme="minorHAnsi" w:hAnsiTheme="minorHAnsi" w:hint="default"/>
        <w:b w:val="0"/>
        <w:color w:val="000000" w:themeColor="text1"/>
        <w:sz w:val="22"/>
        <w:u w:val="none"/>
      </w:rPr>
    </w:lvl>
    <w:lvl w:ilvl="4">
      <w:start w:val="1"/>
      <w:numFmt w:val="none"/>
      <w:suff w:val="nothing"/>
      <w:lvlText w:val="%5"/>
      <w:lvlJc w:val="left"/>
      <w:pPr>
        <w:ind w:left="851" w:firstLine="0"/>
      </w:pPr>
      <w:rPr>
        <w:rFonts w:asciiTheme="minorHAnsi" w:hAnsiTheme="minorHAnsi" w:hint="default"/>
        <w:color w:val="auto"/>
        <w:sz w:val="20"/>
        <w:u w:val="single"/>
      </w:rPr>
    </w:lvl>
    <w:lvl w:ilvl="5">
      <w:start w:val="1"/>
      <w:numFmt w:val="lowerRoman"/>
      <w:lvlText w:val="(%6)"/>
      <w:lvlJc w:val="left"/>
      <w:pPr>
        <w:tabs>
          <w:tab w:val="num" w:pos="851"/>
        </w:tabs>
        <w:ind w:left="851" w:hanging="851"/>
      </w:pPr>
      <w:rPr>
        <w:rFonts w:hint="default"/>
        <w:color w:val="1D3175" w:themeColor="text2"/>
      </w:rPr>
    </w:lvl>
    <w:lvl w:ilvl="6">
      <w:start w:val="1"/>
      <w:numFmt w:val="decimal"/>
      <w:lvlText w:val="%7."/>
      <w:lvlJc w:val="left"/>
      <w:pPr>
        <w:tabs>
          <w:tab w:val="num" w:pos="851"/>
        </w:tabs>
        <w:ind w:left="851" w:hanging="851"/>
      </w:pPr>
      <w:rPr>
        <w:rFonts w:hint="default"/>
        <w:color w:val="1D3175" w:themeColor="text2"/>
      </w:rPr>
    </w:lvl>
    <w:lvl w:ilvl="7">
      <w:start w:val="1"/>
      <w:numFmt w:val="lowerLetter"/>
      <w:lvlText w:val="%8."/>
      <w:lvlJc w:val="left"/>
      <w:pPr>
        <w:tabs>
          <w:tab w:val="num" w:pos="851"/>
        </w:tabs>
        <w:ind w:left="851" w:hanging="851"/>
      </w:pPr>
      <w:rPr>
        <w:rFonts w:hint="default"/>
        <w:color w:val="1D3175" w:themeColor="text2"/>
      </w:rPr>
    </w:lvl>
    <w:lvl w:ilvl="8">
      <w:start w:val="1"/>
      <w:numFmt w:val="lowerRoman"/>
      <w:lvlText w:val="%9."/>
      <w:lvlJc w:val="left"/>
      <w:pPr>
        <w:tabs>
          <w:tab w:val="num" w:pos="851"/>
        </w:tabs>
        <w:ind w:left="851" w:hanging="851"/>
      </w:pPr>
      <w:rPr>
        <w:rFonts w:hint="default"/>
        <w:color w:val="1D3175" w:themeColor="text2"/>
      </w:rPr>
    </w:lvl>
  </w:abstractNum>
  <w:abstractNum w:abstractNumId="5" w15:restartNumberingAfterBreak="0">
    <w:nsid w:val="34B01192"/>
    <w:multiLevelType w:val="multilevel"/>
    <w:tmpl w:val="53541B12"/>
    <w:lvl w:ilvl="0">
      <w:start w:val="1"/>
      <w:numFmt w:val="decimalZero"/>
      <w:lvlText w:val="%1."/>
      <w:lvlJc w:val="left"/>
      <w:pPr>
        <w:ind w:left="1418" w:hanging="1418"/>
      </w:pPr>
      <w:rPr>
        <w:rFonts w:ascii="Futura MdCn BT" w:eastAsiaTheme="majorEastAsia" w:hAnsi="Futura MdCn BT" w:cstheme="majorBidi"/>
        <w:sz w:val="32"/>
      </w:rPr>
    </w:lvl>
    <w:lvl w:ilvl="1">
      <w:numFmt w:val="decimalZero"/>
      <w:lvlText w:val="%1.%2."/>
      <w:lvlJc w:val="left"/>
      <w:pPr>
        <w:ind w:left="1418" w:hanging="141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1.%2.%3."/>
      <w:lvlJc w:val="left"/>
      <w:pPr>
        <w:ind w:left="1418" w:hanging="1418"/>
      </w:pPr>
      <w:rPr>
        <w:rFonts w:hint="default"/>
      </w:rPr>
    </w:lvl>
    <w:lvl w:ilvl="3">
      <w:start w:val="1"/>
      <w:numFmt w:val="lowerLetter"/>
      <w:suff w:val="space"/>
      <w:lvlText w:val="%4."/>
      <w:lvlJc w:val="left"/>
      <w:pPr>
        <w:ind w:left="1418" w:firstLine="0"/>
      </w:pPr>
      <w:rPr>
        <w:rFonts w:hint="default"/>
      </w:rPr>
    </w:lvl>
    <w:lvl w:ilvl="4">
      <w:start w:val="1"/>
      <w:numFmt w:val="none"/>
      <w:lvlText w:val="%5."/>
      <w:lvlJc w:val="left"/>
      <w:pPr>
        <w:ind w:left="1418" w:hanging="1418"/>
      </w:pPr>
      <w:rPr>
        <w:rFonts w:hint="default"/>
      </w:rPr>
    </w:lvl>
    <w:lvl w:ilvl="5">
      <w:start w:val="1"/>
      <w:numFmt w:val="none"/>
      <w:lvlText w:val="%6."/>
      <w:lvlJc w:val="right"/>
      <w:pPr>
        <w:ind w:left="1418" w:hanging="1418"/>
      </w:pPr>
      <w:rPr>
        <w:rFonts w:hint="default"/>
      </w:rPr>
    </w:lvl>
    <w:lvl w:ilvl="6">
      <w:start w:val="1"/>
      <w:numFmt w:val="none"/>
      <w:lvlText w:val="%7."/>
      <w:lvlJc w:val="left"/>
      <w:pPr>
        <w:ind w:left="1418" w:hanging="1418"/>
      </w:pPr>
      <w:rPr>
        <w:rFonts w:hint="default"/>
      </w:rPr>
    </w:lvl>
    <w:lvl w:ilvl="7">
      <w:start w:val="1"/>
      <w:numFmt w:val="none"/>
      <w:lvlText w:val="%8."/>
      <w:lvlJc w:val="left"/>
      <w:pPr>
        <w:ind w:left="1418" w:hanging="1418"/>
      </w:pPr>
      <w:rPr>
        <w:rFonts w:hint="default"/>
      </w:rPr>
    </w:lvl>
    <w:lvl w:ilvl="8">
      <w:start w:val="1"/>
      <w:numFmt w:val="none"/>
      <w:lvlText w:val="%9."/>
      <w:lvlJc w:val="right"/>
      <w:pPr>
        <w:ind w:left="1418" w:hanging="1418"/>
      </w:pPr>
      <w:rPr>
        <w:rFonts w:hint="default"/>
      </w:rPr>
    </w:lvl>
  </w:abstractNum>
  <w:abstractNum w:abstractNumId="6" w15:restartNumberingAfterBreak="0">
    <w:nsid w:val="39AD6083"/>
    <w:multiLevelType w:val="multilevel"/>
    <w:tmpl w:val="3B26860E"/>
    <w:lvl w:ilvl="0">
      <w:numFmt w:val="decimalZero"/>
      <w:lvlText w:val="%1."/>
      <w:lvlJc w:val="left"/>
      <w:pPr>
        <w:tabs>
          <w:tab w:val="num" w:pos="851"/>
        </w:tabs>
        <w:ind w:left="851" w:hanging="851"/>
      </w:pPr>
      <w:rPr>
        <w:rFonts w:ascii="Arial Narrow" w:hAnsi="Arial Narrow" w:hint="default"/>
        <w:color w:val="000000" w:themeColor="text1"/>
        <w:sz w:val="28"/>
      </w:rPr>
    </w:lvl>
    <w:lvl w:ilvl="1">
      <w:start w:val="1"/>
      <w:numFmt w:val="decimalZero"/>
      <w:lvlText w:val="%1.%2."/>
      <w:lvlJc w:val="left"/>
      <w:pPr>
        <w:tabs>
          <w:tab w:val="num" w:pos="851"/>
        </w:tabs>
        <w:ind w:left="851" w:hanging="851"/>
      </w:pPr>
      <w:rPr>
        <w:rFonts w:ascii="Arial Narrow" w:hAnsi="Arial Narrow" w:hint="default"/>
        <w:color w:val="1D3175" w:themeColor="text2"/>
        <w:sz w:val="24"/>
      </w:rPr>
    </w:lvl>
    <w:lvl w:ilvl="2">
      <w:start w:val="1"/>
      <w:numFmt w:val="decimalZero"/>
      <w:lvlText w:val="%1.%2.%3."/>
      <w:lvlJc w:val="left"/>
      <w:pPr>
        <w:tabs>
          <w:tab w:val="num" w:pos="851"/>
        </w:tabs>
        <w:ind w:left="851" w:hanging="851"/>
      </w:pPr>
      <w:rPr>
        <w:rFonts w:ascii="Arial Narrow" w:hAnsi="Arial Narrow" w:hint="default"/>
        <w:color w:val="1D3175" w:themeColor="text2"/>
        <w:sz w:val="22"/>
      </w:rPr>
    </w:lvl>
    <w:lvl w:ilvl="3">
      <w:start w:val="1"/>
      <w:numFmt w:val="decimal"/>
      <w:suff w:val="space"/>
      <w:lvlText w:val="Stk. %4."/>
      <w:lvlJc w:val="left"/>
      <w:pPr>
        <w:ind w:left="851" w:hanging="851"/>
      </w:pPr>
      <w:rPr>
        <w:rFonts w:asciiTheme="minorHAnsi" w:hAnsiTheme="minorHAnsi" w:hint="default"/>
        <w:color w:val="808080" w:themeColor="background1" w:themeShade="80"/>
        <w:sz w:val="20"/>
      </w:rPr>
    </w:lvl>
    <w:lvl w:ilvl="4">
      <w:start w:val="1"/>
      <w:numFmt w:val="none"/>
      <w:pStyle w:val="Overskrift5"/>
      <w:suff w:val="nothing"/>
      <w:lvlText w:val="%5"/>
      <w:lvlJc w:val="left"/>
      <w:pPr>
        <w:ind w:left="851" w:firstLine="0"/>
      </w:pPr>
      <w:rPr>
        <w:rFonts w:asciiTheme="minorHAnsi" w:hAnsiTheme="minorHAnsi" w:hint="default"/>
        <w:color w:val="auto"/>
        <w:sz w:val="20"/>
        <w:u w:val="single"/>
      </w:rPr>
    </w:lvl>
    <w:lvl w:ilvl="5">
      <w:start w:val="1"/>
      <w:numFmt w:val="lowerRoman"/>
      <w:lvlText w:val="(%6)"/>
      <w:lvlJc w:val="left"/>
      <w:pPr>
        <w:tabs>
          <w:tab w:val="num" w:pos="851"/>
        </w:tabs>
        <w:ind w:left="851" w:hanging="851"/>
      </w:pPr>
      <w:rPr>
        <w:rFonts w:hint="default"/>
        <w:color w:val="1D3175" w:themeColor="text2"/>
      </w:rPr>
    </w:lvl>
    <w:lvl w:ilvl="6">
      <w:start w:val="1"/>
      <w:numFmt w:val="decimal"/>
      <w:lvlText w:val="%7."/>
      <w:lvlJc w:val="left"/>
      <w:pPr>
        <w:tabs>
          <w:tab w:val="num" w:pos="851"/>
        </w:tabs>
        <w:ind w:left="851" w:hanging="851"/>
      </w:pPr>
      <w:rPr>
        <w:rFonts w:hint="default"/>
        <w:color w:val="1D3175" w:themeColor="text2"/>
      </w:rPr>
    </w:lvl>
    <w:lvl w:ilvl="7">
      <w:start w:val="1"/>
      <w:numFmt w:val="lowerLetter"/>
      <w:lvlText w:val="%8."/>
      <w:lvlJc w:val="left"/>
      <w:pPr>
        <w:tabs>
          <w:tab w:val="num" w:pos="851"/>
        </w:tabs>
        <w:ind w:left="851" w:hanging="851"/>
      </w:pPr>
      <w:rPr>
        <w:rFonts w:hint="default"/>
        <w:color w:val="1D3175" w:themeColor="text2"/>
      </w:rPr>
    </w:lvl>
    <w:lvl w:ilvl="8">
      <w:start w:val="1"/>
      <w:numFmt w:val="lowerRoman"/>
      <w:lvlText w:val="%9."/>
      <w:lvlJc w:val="left"/>
      <w:pPr>
        <w:tabs>
          <w:tab w:val="num" w:pos="851"/>
        </w:tabs>
        <w:ind w:left="851" w:hanging="851"/>
      </w:pPr>
      <w:rPr>
        <w:rFonts w:hint="default"/>
        <w:color w:val="1D3175" w:themeColor="text2"/>
      </w:rPr>
    </w:lvl>
  </w:abstractNum>
  <w:abstractNum w:abstractNumId="7" w15:restartNumberingAfterBreak="0">
    <w:nsid w:val="50435170"/>
    <w:multiLevelType w:val="hybridMultilevel"/>
    <w:tmpl w:val="72127822"/>
    <w:lvl w:ilvl="0" w:tplc="05A04F4C">
      <w:start w:val="1"/>
      <w:numFmt w:val="bullet"/>
      <w:pStyle w:val="Listeafsnit"/>
      <w:lvlText w:val=""/>
      <w:lvlJc w:val="left"/>
      <w:pPr>
        <w:ind w:left="1440" w:hanging="360"/>
      </w:pPr>
      <w:rPr>
        <w:rFonts w:ascii="Wingdings" w:hAnsi="Wingdings"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8" w15:restartNumberingAfterBreak="0">
    <w:nsid w:val="54661E60"/>
    <w:multiLevelType w:val="hybridMultilevel"/>
    <w:tmpl w:val="D8AA9F84"/>
    <w:lvl w:ilvl="0" w:tplc="0406000F">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3"/>
  </w:num>
  <w:num w:numId="2">
    <w:abstractNumId w:val="6"/>
  </w:num>
  <w:num w:numId="3">
    <w:abstractNumId w:val="7"/>
  </w:num>
  <w:num w:numId="4">
    <w:abstractNumId w:val="1"/>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5"/>
  </w:num>
  <w:num w:numId="9">
    <w:abstractNumId w:val="0"/>
  </w:num>
  <w:num w:numId="10">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900"/>
    <w:rsid w:val="00000D7B"/>
    <w:rsid w:val="0000615D"/>
    <w:rsid w:val="0002399C"/>
    <w:rsid w:val="00032196"/>
    <w:rsid w:val="00036A8F"/>
    <w:rsid w:val="00044E87"/>
    <w:rsid w:val="00051E0F"/>
    <w:rsid w:val="00067F32"/>
    <w:rsid w:val="00077800"/>
    <w:rsid w:val="00094051"/>
    <w:rsid w:val="000A4878"/>
    <w:rsid w:val="000B5C34"/>
    <w:rsid w:val="000C1BFD"/>
    <w:rsid w:val="000C2C11"/>
    <w:rsid w:val="000D3BF4"/>
    <w:rsid w:val="000F0DF1"/>
    <w:rsid w:val="000F5C11"/>
    <w:rsid w:val="00100DBB"/>
    <w:rsid w:val="00110725"/>
    <w:rsid w:val="00111811"/>
    <w:rsid w:val="001218D6"/>
    <w:rsid w:val="0012728E"/>
    <w:rsid w:val="00136A64"/>
    <w:rsid w:val="001548E5"/>
    <w:rsid w:val="0015544E"/>
    <w:rsid w:val="00166976"/>
    <w:rsid w:val="00166FC6"/>
    <w:rsid w:val="001709CC"/>
    <w:rsid w:val="00172B63"/>
    <w:rsid w:val="001808D7"/>
    <w:rsid w:val="001874FC"/>
    <w:rsid w:val="00194506"/>
    <w:rsid w:val="001A2B7D"/>
    <w:rsid w:val="001A7B4B"/>
    <w:rsid w:val="001B59B6"/>
    <w:rsid w:val="001B60E9"/>
    <w:rsid w:val="001B6349"/>
    <w:rsid w:val="001B6DD7"/>
    <w:rsid w:val="001C41E7"/>
    <w:rsid w:val="001C4BAF"/>
    <w:rsid w:val="001D0F11"/>
    <w:rsid w:val="001E761B"/>
    <w:rsid w:val="001F32CA"/>
    <w:rsid w:val="001F4AE9"/>
    <w:rsid w:val="001F7970"/>
    <w:rsid w:val="002359FC"/>
    <w:rsid w:val="00243A95"/>
    <w:rsid w:val="00247BB1"/>
    <w:rsid w:val="0025050F"/>
    <w:rsid w:val="002645E9"/>
    <w:rsid w:val="00265687"/>
    <w:rsid w:val="0026783F"/>
    <w:rsid w:val="002724F8"/>
    <w:rsid w:val="00293172"/>
    <w:rsid w:val="002A389D"/>
    <w:rsid w:val="002B072B"/>
    <w:rsid w:val="002B5130"/>
    <w:rsid w:val="002C1386"/>
    <w:rsid w:val="002C25AC"/>
    <w:rsid w:val="002D03C5"/>
    <w:rsid w:val="002D3B4F"/>
    <w:rsid w:val="002E5081"/>
    <w:rsid w:val="002F088B"/>
    <w:rsid w:val="00301F19"/>
    <w:rsid w:val="00325C14"/>
    <w:rsid w:val="0034052C"/>
    <w:rsid w:val="00341004"/>
    <w:rsid w:val="00345114"/>
    <w:rsid w:val="00346F8A"/>
    <w:rsid w:val="0035752B"/>
    <w:rsid w:val="00357FD3"/>
    <w:rsid w:val="00361E14"/>
    <w:rsid w:val="00362F56"/>
    <w:rsid w:val="0036421D"/>
    <w:rsid w:val="0036655A"/>
    <w:rsid w:val="00373F48"/>
    <w:rsid w:val="00382D27"/>
    <w:rsid w:val="00386457"/>
    <w:rsid w:val="003907BE"/>
    <w:rsid w:val="00393657"/>
    <w:rsid w:val="003966C1"/>
    <w:rsid w:val="003967D6"/>
    <w:rsid w:val="003A2146"/>
    <w:rsid w:val="003A510B"/>
    <w:rsid w:val="003B2C07"/>
    <w:rsid w:val="003B6627"/>
    <w:rsid w:val="003C4BCA"/>
    <w:rsid w:val="003C747D"/>
    <w:rsid w:val="003E21C5"/>
    <w:rsid w:val="003E6523"/>
    <w:rsid w:val="003F3C41"/>
    <w:rsid w:val="00402AC4"/>
    <w:rsid w:val="00405696"/>
    <w:rsid w:val="00405F93"/>
    <w:rsid w:val="004214D8"/>
    <w:rsid w:val="0042705A"/>
    <w:rsid w:val="004300AE"/>
    <w:rsid w:val="0043095C"/>
    <w:rsid w:val="004425B9"/>
    <w:rsid w:val="00461A28"/>
    <w:rsid w:val="0047707C"/>
    <w:rsid w:val="00481022"/>
    <w:rsid w:val="00483C7E"/>
    <w:rsid w:val="00493F52"/>
    <w:rsid w:val="00494432"/>
    <w:rsid w:val="00497A97"/>
    <w:rsid w:val="004A2905"/>
    <w:rsid w:val="004B10FC"/>
    <w:rsid w:val="004B41A6"/>
    <w:rsid w:val="004B60F6"/>
    <w:rsid w:val="004B7905"/>
    <w:rsid w:val="004C09D6"/>
    <w:rsid w:val="004E086A"/>
    <w:rsid w:val="004E1D88"/>
    <w:rsid w:val="00500FE8"/>
    <w:rsid w:val="0051226F"/>
    <w:rsid w:val="0053561F"/>
    <w:rsid w:val="00535676"/>
    <w:rsid w:val="005430D6"/>
    <w:rsid w:val="00562F84"/>
    <w:rsid w:val="005842A5"/>
    <w:rsid w:val="00584EC4"/>
    <w:rsid w:val="00596D89"/>
    <w:rsid w:val="005C23CF"/>
    <w:rsid w:val="005D1F43"/>
    <w:rsid w:val="005D248B"/>
    <w:rsid w:val="005E0D1E"/>
    <w:rsid w:val="005E2329"/>
    <w:rsid w:val="005E57B1"/>
    <w:rsid w:val="005E6B3C"/>
    <w:rsid w:val="005F1DB0"/>
    <w:rsid w:val="005F24DF"/>
    <w:rsid w:val="005F6B5A"/>
    <w:rsid w:val="00611E63"/>
    <w:rsid w:val="0062473F"/>
    <w:rsid w:val="0062589F"/>
    <w:rsid w:val="00633512"/>
    <w:rsid w:val="00634BC0"/>
    <w:rsid w:val="00646A67"/>
    <w:rsid w:val="006502E3"/>
    <w:rsid w:val="00655BA0"/>
    <w:rsid w:val="00662349"/>
    <w:rsid w:val="006779F9"/>
    <w:rsid w:val="0069033C"/>
    <w:rsid w:val="006975E2"/>
    <w:rsid w:val="006C53BA"/>
    <w:rsid w:val="006D39C5"/>
    <w:rsid w:val="006E1FB7"/>
    <w:rsid w:val="006E6C61"/>
    <w:rsid w:val="006F4C20"/>
    <w:rsid w:val="007016A7"/>
    <w:rsid w:val="00723AC1"/>
    <w:rsid w:val="00727AC9"/>
    <w:rsid w:val="007327D7"/>
    <w:rsid w:val="0074256F"/>
    <w:rsid w:val="00747F85"/>
    <w:rsid w:val="00750582"/>
    <w:rsid w:val="0075595F"/>
    <w:rsid w:val="007700E4"/>
    <w:rsid w:val="00781116"/>
    <w:rsid w:val="00787695"/>
    <w:rsid w:val="0079377C"/>
    <w:rsid w:val="007A5A34"/>
    <w:rsid w:val="007B53D9"/>
    <w:rsid w:val="007D064E"/>
    <w:rsid w:val="007E06BF"/>
    <w:rsid w:val="007E1758"/>
    <w:rsid w:val="007E3148"/>
    <w:rsid w:val="007E324C"/>
    <w:rsid w:val="007F1776"/>
    <w:rsid w:val="007F2805"/>
    <w:rsid w:val="008063DD"/>
    <w:rsid w:val="0081198D"/>
    <w:rsid w:val="00846797"/>
    <w:rsid w:val="00853D29"/>
    <w:rsid w:val="00856838"/>
    <w:rsid w:val="00891DA1"/>
    <w:rsid w:val="00895EE6"/>
    <w:rsid w:val="00896C3F"/>
    <w:rsid w:val="008A21C0"/>
    <w:rsid w:val="008A71A4"/>
    <w:rsid w:val="008B6535"/>
    <w:rsid w:val="008C6A1E"/>
    <w:rsid w:val="008D5717"/>
    <w:rsid w:val="008E3011"/>
    <w:rsid w:val="008F2EC9"/>
    <w:rsid w:val="008F6569"/>
    <w:rsid w:val="00911D7D"/>
    <w:rsid w:val="009200EB"/>
    <w:rsid w:val="00923578"/>
    <w:rsid w:val="0094328F"/>
    <w:rsid w:val="00946332"/>
    <w:rsid w:val="00950C8C"/>
    <w:rsid w:val="0095291E"/>
    <w:rsid w:val="00954F5E"/>
    <w:rsid w:val="0096090E"/>
    <w:rsid w:val="009627A8"/>
    <w:rsid w:val="00963735"/>
    <w:rsid w:val="00965871"/>
    <w:rsid w:val="00967BD4"/>
    <w:rsid w:val="00987D8A"/>
    <w:rsid w:val="009920E0"/>
    <w:rsid w:val="00995F2B"/>
    <w:rsid w:val="00997166"/>
    <w:rsid w:val="009C0674"/>
    <w:rsid w:val="009C6074"/>
    <w:rsid w:val="009C6819"/>
    <w:rsid w:val="009C765C"/>
    <w:rsid w:val="009D0EA7"/>
    <w:rsid w:val="009D249F"/>
    <w:rsid w:val="009E0809"/>
    <w:rsid w:val="009E2A88"/>
    <w:rsid w:val="009E436E"/>
    <w:rsid w:val="009F26F0"/>
    <w:rsid w:val="009F7C08"/>
    <w:rsid w:val="00A05947"/>
    <w:rsid w:val="00A05D6E"/>
    <w:rsid w:val="00A06D52"/>
    <w:rsid w:val="00A076BD"/>
    <w:rsid w:val="00A12174"/>
    <w:rsid w:val="00A13A2E"/>
    <w:rsid w:val="00A16CCE"/>
    <w:rsid w:val="00A256E2"/>
    <w:rsid w:val="00A30D09"/>
    <w:rsid w:val="00A35CC8"/>
    <w:rsid w:val="00A37936"/>
    <w:rsid w:val="00A41897"/>
    <w:rsid w:val="00A47AF9"/>
    <w:rsid w:val="00A5069B"/>
    <w:rsid w:val="00A515C5"/>
    <w:rsid w:val="00A57E08"/>
    <w:rsid w:val="00A62BBD"/>
    <w:rsid w:val="00A62FFC"/>
    <w:rsid w:val="00A73282"/>
    <w:rsid w:val="00A82F26"/>
    <w:rsid w:val="00A922C8"/>
    <w:rsid w:val="00A96460"/>
    <w:rsid w:val="00A97939"/>
    <w:rsid w:val="00A9795A"/>
    <w:rsid w:val="00AA1850"/>
    <w:rsid w:val="00AA2E27"/>
    <w:rsid w:val="00AA58AC"/>
    <w:rsid w:val="00AD2A8B"/>
    <w:rsid w:val="00AD65FB"/>
    <w:rsid w:val="00AE117F"/>
    <w:rsid w:val="00AE3AAC"/>
    <w:rsid w:val="00AF139D"/>
    <w:rsid w:val="00AF41CB"/>
    <w:rsid w:val="00AF7692"/>
    <w:rsid w:val="00B01D72"/>
    <w:rsid w:val="00B03F35"/>
    <w:rsid w:val="00B12119"/>
    <w:rsid w:val="00B311D3"/>
    <w:rsid w:val="00B37E74"/>
    <w:rsid w:val="00B4023A"/>
    <w:rsid w:val="00B444AF"/>
    <w:rsid w:val="00B54D26"/>
    <w:rsid w:val="00B619BA"/>
    <w:rsid w:val="00B65FF6"/>
    <w:rsid w:val="00B673FF"/>
    <w:rsid w:val="00B70A7D"/>
    <w:rsid w:val="00B75A69"/>
    <w:rsid w:val="00B815FC"/>
    <w:rsid w:val="00B85982"/>
    <w:rsid w:val="00B87626"/>
    <w:rsid w:val="00B87ACD"/>
    <w:rsid w:val="00B87C85"/>
    <w:rsid w:val="00B93335"/>
    <w:rsid w:val="00B93BC2"/>
    <w:rsid w:val="00B9796A"/>
    <w:rsid w:val="00BA0684"/>
    <w:rsid w:val="00BA6086"/>
    <w:rsid w:val="00BC2672"/>
    <w:rsid w:val="00BE03B0"/>
    <w:rsid w:val="00BF664A"/>
    <w:rsid w:val="00C0038C"/>
    <w:rsid w:val="00C14E78"/>
    <w:rsid w:val="00C16D31"/>
    <w:rsid w:val="00C32D72"/>
    <w:rsid w:val="00C4168E"/>
    <w:rsid w:val="00C42569"/>
    <w:rsid w:val="00C533CE"/>
    <w:rsid w:val="00C53819"/>
    <w:rsid w:val="00C64C78"/>
    <w:rsid w:val="00C67B7F"/>
    <w:rsid w:val="00C706AD"/>
    <w:rsid w:val="00C917D0"/>
    <w:rsid w:val="00C91B04"/>
    <w:rsid w:val="00CA3AC4"/>
    <w:rsid w:val="00CB19BE"/>
    <w:rsid w:val="00CB326A"/>
    <w:rsid w:val="00CC0210"/>
    <w:rsid w:val="00CC2ADC"/>
    <w:rsid w:val="00CD0E9D"/>
    <w:rsid w:val="00CD3013"/>
    <w:rsid w:val="00CE08BC"/>
    <w:rsid w:val="00CE69BF"/>
    <w:rsid w:val="00CF0019"/>
    <w:rsid w:val="00D0073A"/>
    <w:rsid w:val="00D048B5"/>
    <w:rsid w:val="00D06A66"/>
    <w:rsid w:val="00D07359"/>
    <w:rsid w:val="00D171B6"/>
    <w:rsid w:val="00D2045F"/>
    <w:rsid w:val="00D35E96"/>
    <w:rsid w:val="00D45CC9"/>
    <w:rsid w:val="00D619C4"/>
    <w:rsid w:val="00D62A88"/>
    <w:rsid w:val="00D833CC"/>
    <w:rsid w:val="00D849F4"/>
    <w:rsid w:val="00D86E05"/>
    <w:rsid w:val="00D96C0F"/>
    <w:rsid w:val="00DA6C85"/>
    <w:rsid w:val="00DB34BB"/>
    <w:rsid w:val="00DB41AD"/>
    <w:rsid w:val="00DB5B48"/>
    <w:rsid w:val="00DC0237"/>
    <w:rsid w:val="00DC0EFF"/>
    <w:rsid w:val="00DC376B"/>
    <w:rsid w:val="00DC3AB6"/>
    <w:rsid w:val="00DC5B61"/>
    <w:rsid w:val="00DD1EFA"/>
    <w:rsid w:val="00DD45F2"/>
    <w:rsid w:val="00DD61B4"/>
    <w:rsid w:val="00DE06C9"/>
    <w:rsid w:val="00DE4378"/>
    <w:rsid w:val="00DE6EB4"/>
    <w:rsid w:val="00DF570E"/>
    <w:rsid w:val="00E1006B"/>
    <w:rsid w:val="00E10D97"/>
    <w:rsid w:val="00E22A44"/>
    <w:rsid w:val="00E27783"/>
    <w:rsid w:val="00E534C6"/>
    <w:rsid w:val="00E55A20"/>
    <w:rsid w:val="00E62192"/>
    <w:rsid w:val="00E7542A"/>
    <w:rsid w:val="00E82A7D"/>
    <w:rsid w:val="00E87F82"/>
    <w:rsid w:val="00E94BC4"/>
    <w:rsid w:val="00E95A7C"/>
    <w:rsid w:val="00E962B5"/>
    <w:rsid w:val="00E97538"/>
    <w:rsid w:val="00EA2900"/>
    <w:rsid w:val="00EB1B39"/>
    <w:rsid w:val="00EB1EAE"/>
    <w:rsid w:val="00EB34A0"/>
    <w:rsid w:val="00EB3F68"/>
    <w:rsid w:val="00EB54CE"/>
    <w:rsid w:val="00EC34ED"/>
    <w:rsid w:val="00EC775D"/>
    <w:rsid w:val="00ED295D"/>
    <w:rsid w:val="00ED4170"/>
    <w:rsid w:val="00ED4427"/>
    <w:rsid w:val="00ED5781"/>
    <w:rsid w:val="00EE2802"/>
    <w:rsid w:val="00EF69A8"/>
    <w:rsid w:val="00F13085"/>
    <w:rsid w:val="00F21150"/>
    <w:rsid w:val="00F24085"/>
    <w:rsid w:val="00F279C1"/>
    <w:rsid w:val="00F27A9D"/>
    <w:rsid w:val="00F307B0"/>
    <w:rsid w:val="00F3141D"/>
    <w:rsid w:val="00F32577"/>
    <w:rsid w:val="00F33537"/>
    <w:rsid w:val="00F45E16"/>
    <w:rsid w:val="00F47EEE"/>
    <w:rsid w:val="00F50F8D"/>
    <w:rsid w:val="00F636BE"/>
    <w:rsid w:val="00F64191"/>
    <w:rsid w:val="00F65383"/>
    <w:rsid w:val="00F85C41"/>
    <w:rsid w:val="00F902E0"/>
    <w:rsid w:val="00F915AC"/>
    <w:rsid w:val="00F9600B"/>
    <w:rsid w:val="00FA07E6"/>
    <w:rsid w:val="00FA37EF"/>
    <w:rsid w:val="00FA77A7"/>
    <w:rsid w:val="00FB213B"/>
    <w:rsid w:val="00FB52ED"/>
    <w:rsid w:val="00FC2945"/>
    <w:rsid w:val="00FC56CA"/>
    <w:rsid w:val="00FD4EC7"/>
    <w:rsid w:val="00FE4399"/>
    <w:rsid w:val="00FE4A2C"/>
    <w:rsid w:val="00FF2483"/>
    <w:rsid w:val="00FF48B7"/>
    <w:rsid w:val="00FF528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chartTrackingRefBased/>
  <w15:docId w15:val="{2C530602-37F6-4A5E-B80F-09A133A83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07BE"/>
    <w:pPr>
      <w:spacing w:line="240" w:lineRule="auto"/>
    </w:pPr>
  </w:style>
  <w:style w:type="paragraph" w:styleId="Overskrift1">
    <w:name w:val="heading 1"/>
    <w:basedOn w:val="Normal"/>
    <w:next w:val="Overskrift2"/>
    <w:link w:val="Overskrift1Tegn"/>
    <w:uiPriority w:val="9"/>
    <w:qFormat/>
    <w:rsid w:val="00CF0019"/>
    <w:pPr>
      <w:pageBreakBefore/>
      <w:numPr>
        <w:numId w:val="5"/>
      </w:numPr>
      <w:pBdr>
        <w:top w:val="single" w:sz="8" w:space="1" w:color="1D3175" w:themeColor="text2"/>
        <w:left w:val="single" w:sz="8" w:space="4" w:color="1D3175" w:themeColor="text2"/>
        <w:bottom w:val="single" w:sz="8" w:space="1" w:color="1D3175" w:themeColor="text2"/>
        <w:right w:val="single" w:sz="8" w:space="4" w:color="1D3175" w:themeColor="text2"/>
      </w:pBdr>
      <w:shd w:val="clear" w:color="auto" w:fill="1D3175" w:themeFill="text2"/>
      <w:tabs>
        <w:tab w:val="right" w:pos="9923"/>
      </w:tabs>
      <w:spacing w:before="240" w:after="0"/>
      <w:outlineLvl w:val="0"/>
    </w:pPr>
    <w:rPr>
      <w:rFonts w:eastAsiaTheme="majorEastAsia" w:cstheme="majorBidi"/>
      <w:b/>
      <w:color w:val="FFFFFF" w:themeColor="background1"/>
      <w:sz w:val="28"/>
      <w:szCs w:val="32"/>
    </w:rPr>
  </w:style>
  <w:style w:type="paragraph" w:styleId="Overskrift2">
    <w:name w:val="heading 2"/>
    <w:basedOn w:val="Normal"/>
    <w:next w:val="Vejledendetekst"/>
    <w:link w:val="Overskrift2Tegn"/>
    <w:uiPriority w:val="9"/>
    <w:unhideWhenUsed/>
    <w:qFormat/>
    <w:rsid w:val="00B444AF"/>
    <w:pPr>
      <w:keepLines/>
      <w:numPr>
        <w:ilvl w:val="1"/>
        <w:numId w:val="5"/>
      </w:numPr>
      <w:pBdr>
        <w:bottom w:val="single" w:sz="12" w:space="1" w:color="1D3175" w:themeColor="text2"/>
      </w:pBdr>
      <w:tabs>
        <w:tab w:val="left" w:pos="3261"/>
      </w:tabs>
      <w:spacing w:after="0"/>
      <w:outlineLvl w:val="1"/>
    </w:pPr>
    <w:rPr>
      <w:rFonts w:eastAsiaTheme="majorEastAsia" w:cstheme="majorBidi"/>
      <w:b/>
      <w:color w:val="1D3175" w:themeColor="text2"/>
      <w:sz w:val="24"/>
      <w:szCs w:val="28"/>
    </w:rPr>
  </w:style>
  <w:style w:type="paragraph" w:styleId="Overskrift3">
    <w:name w:val="heading 3"/>
    <w:basedOn w:val="Normal"/>
    <w:next w:val="Vejledendetekst"/>
    <w:link w:val="Overskrift3Tegn"/>
    <w:uiPriority w:val="9"/>
    <w:unhideWhenUsed/>
    <w:qFormat/>
    <w:rsid w:val="00655BA0"/>
    <w:pPr>
      <w:keepLines/>
      <w:numPr>
        <w:ilvl w:val="2"/>
        <w:numId w:val="5"/>
      </w:numPr>
      <w:spacing w:before="40" w:after="0"/>
      <w:outlineLvl w:val="2"/>
    </w:pPr>
    <w:rPr>
      <w:rFonts w:eastAsiaTheme="majorEastAsia" w:cstheme="majorBidi"/>
      <w:b/>
      <w:color w:val="1D3175" w:themeColor="text2"/>
      <w:szCs w:val="24"/>
    </w:rPr>
  </w:style>
  <w:style w:type="paragraph" w:styleId="Overskrift4">
    <w:name w:val="heading 4"/>
    <w:basedOn w:val="Normal"/>
    <w:next w:val="Normal"/>
    <w:link w:val="Overskrift4Tegn"/>
    <w:uiPriority w:val="9"/>
    <w:unhideWhenUsed/>
    <w:qFormat/>
    <w:rsid w:val="004C09D6"/>
    <w:pPr>
      <w:keepNext/>
      <w:keepLines/>
      <w:spacing w:before="40" w:after="0"/>
      <w:outlineLvl w:val="3"/>
    </w:pPr>
    <w:rPr>
      <w:rFonts w:eastAsiaTheme="majorEastAsia" w:cstheme="majorBidi"/>
      <w:iCs/>
    </w:rPr>
  </w:style>
  <w:style w:type="paragraph" w:styleId="Overskrift5">
    <w:name w:val="heading 5"/>
    <w:basedOn w:val="Normal"/>
    <w:next w:val="Normal"/>
    <w:link w:val="Overskrift5Tegn"/>
    <w:uiPriority w:val="9"/>
    <w:unhideWhenUsed/>
    <w:rsid w:val="004C09D6"/>
    <w:pPr>
      <w:keepNext/>
      <w:keepLines/>
      <w:numPr>
        <w:ilvl w:val="4"/>
        <w:numId w:val="2"/>
      </w:numPr>
      <w:spacing w:before="40" w:after="0"/>
      <w:ind w:left="0"/>
      <w:outlineLvl w:val="4"/>
    </w:pPr>
    <w:rPr>
      <w:rFonts w:eastAsiaTheme="majorEastAsia" w:cstheme="majorBidi"/>
    </w:rPr>
  </w:style>
  <w:style w:type="paragraph" w:styleId="Overskrift6">
    <w:name w:val="heading 6"/>
    <w:basedOn w:val="Normal"/>
    <w:next w:val="Normal"/>
    <w:link w:val="Overskrift6Tegn"/>
    <w:uiPriority w:val="9"/>
    <w:semiHidden/>
    <w:unhideWhenUsed/>
    <w:rsid w:val="00997166"/>
    <w:pPr>
      <w:keepNext/>
      <w:keepLines/>
      <w:spacing w:before="40" w:after="0"/>
      <w:outlineLvl w:val="5"/>
    </w:pPr>
    <w:rPr>
      <w:rFonts w:asciiTheme="majorHAnsi" w:eastAsiaTheme="majorEastAsia" w:hAnsiTheme="majorHAnsi" w:cstheme="majorBidi"/>
    </w:rPr>
  </w:style>
  <w:style w:type="paragraph" w:styleId="Overskrift7">
    <w:name w:val="heading 7"/>
    <w:basedOn w:val="Normal"/>
    <w:next w:val="Normal"/>
    <w:link w:val="Overskrift7Tegn"/>
    <w:uiPriority w:val="9"/>
    <w:semiHidden/>
    <w:unhideWhenUsed/>
    <w:qFormat/>
    <w:rsid w:val="00FA37EF"/>
    <w:pPr>
      <w:keepNext/>
      <w:keepLines/>
      <w:spacing w:before="40" w:after="0"/>
      <w:outlineLvl w:val="6"/>
    </w:pPr>
    <w:rPr>
      <w:rFonts w:asciiTheme="majorHAnsi" w:eastAsiaTheme="majorEastAsia" w:hAnsiTheme="majorHAnsi" w:cstheme="majorBidi"/>
      <w:i/>
      <w:iCs/>
    </w:rPr>
  </w:style>
  <w:style w:type="paragraph" w:styleId="Overskrift8">
    <w:name w:val="heading 8"/>
    <w:basedOn w:val="Normal"/>
    <w:next w:val="Normal"/>
    <w:link w:val="Overskrift8Tegn"/>
    <w:uiPriority w:val="9"/>
    <w:semiHidden/>
    <w:unhideWhenUsed/>
    <w:qFormat/>
    <w:rsid w:val="00FA37EF"/>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Overskrift9">
    <w:name w:val="heading 9"/>
    <w:basedOn w:val="Normal"/>
    <w:next w:val="Normal"/>
    <w:link w:val="Overskrift9Tegn"/>
    <w:uiPriority w:val="9"/>
    <w:semiHidden/>
    <w:unhideWhenUsed/>
    <w:qFormat/>
    <w:rsid w:val="00FA37EF"/>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CF0019"/>
    <w:rPr>
      <w:rFonts w:eastAsiaTheme="majorEastAsia" w:cstheme="majorBidi"/>
      <w:b/>
      <w:color w:val="FFFFFF" w:themeColor="background1"/>
      <w:sz w:val="28"/>
      <w:szCs w:val="32"/>
      <w:shd w:val="clear" w:color="auto" w:fill="1D3175" w:themeFill="text2"/>
    </w:rPr>
  </w:style>
  <w:style w:type="character" w:customStyle="1" w:styleId="Overskrift2Tegn">
    <w:name w:val="Overskrift 2 Tegn"/>
    <w:basedOn w:val="Standardskrifttypeiafsnit"/>
    <w:link w:val="Overskrift2"/>
    <w:uiPriority w:val="9"/>
    <w:rsid w:val="00B444AF"/>
    <w:rPr>
      <w:rFonts w:eastAsiaTheme="majorEastAsia" w:cstheme="majorBidi"/>
      <w:b/>
      <w:color w:val="1D3175" w:themeColor="text2"/>
      <w:sz w:val="24"/>
      <w:szCs w:val="28"/>
    </w:rPr>
  </w:style>
  <w:style w:type="character" w:customStyle="1" w:styleId="Overskrift3Tegn">
    <w:name w:val="Overskrift 3 Tegn"/>
    <w:basedOn w:val="Standardskrifttypeiafsnit"/>
    <w:link w:val="Overskrift3"/>
    <w:uiPriority w:val="9"/>
    <w:rsid w:val="00655BA0"/>
    <w:rPr>
      <w:rFonts w:eastAsiaTheme="majorEastAsia" w:cstheme="majorBidi"/>
      <w:b/>
      <w:color w:val="1D3175" w:themeColor="text2"/>
      <w:szCs w:val="24"/>
    </w:rPr>
  </w:style>
  <w:style w:type="character" w:customStyle="1" w:styleId="Overskrift4Tegn">
    <w:name w:val="Overskrift 4 Tegn"/>
    <w:basedOn w:val="Standardskrifttypeiafsnit"/>
    <w:link w:val="Overskrift4"/>
    <w:uiPriority w:val="9"/>
    <w:rsid w:val="004C09D6"/>
    <w:rPr>
      <w:rFonts w:ascii="Arial Narrow" w:eastAsiaTheme="majorEastAsia" w:hAnsi="Arial Narrow" w:cstheme="majorBidi"/>
      <w:iCs/>
    </w:rPr>
  </w:style>
  <w:style w:type="character" w:customStyle="1" w:styleId="Overskrift5Tegn">
    <w:name w:val="Overskrift 5 Tegn"/>
    <w:basedOn w:val="Standardskrifttypeiafsnit"/>
    <w:link w:val="Overskrift5"/>
    <w:uiPriority w:val="9"/>
    <w:rsid w:val="004C09D6"/>
    <w:rPr>
      <w:rFonts w:eastAsiaTheme="majorEastAsia" w:cstheme="majorBidi"/>
    </w:rPr>
  </w:style>
  <w:style w:type="character" w:customStyle="1" w:styleId="Overskrift6Tegn">
    <w:name w:val="Overskrift 6 Tegn"/>
    <w:basedOn w:val="Standardskrifttypeiafsnit"/>
    <w:link w:val="Overskrift6"/>
    <w:uiPriority w:val="9"/>
    <w:semiHidden/>
    <w:rsid w:val="00997166"/>
    <w:rPr>
      <w:rFonts w:asciiTheme="majorHAnsi" w:eastAsiaTheme="majorEastAsia" w:hAnsiTheme="majorHAnsi" w:cstheme="majorBidi"/>
    </w:rPr>
  </w:style>
  <w:style w:type="character" w:customStyle="1" w:styleId="Overskrift7Tegn">
    <w:name w:val="Overskrift 7 Tegn"/>
    <w:basedOn w:val="Standardskrifttypeiafsnit"/>
    <w:link w:val="Overskrift7"/>
    <w:uiPriority w:val="9"/>
    <w:semiHidden/>
    <w:rsid w:val="00FA37EF"/>
    <w:rPr>
      <w:rFonts w:asciiTheme="majorHAnsi" w:eastAsiaTheme="majorEastAsia" w:hAnsiTheme="majorHAnsi" w:cstheme="majorBidi"/>
      <w:i/>
      <w:iCs/>
    </w:rPr>
  </w:style>
  <w:style w:type="character" w:customStyle="1" w:styleId="Overskrift8Tegn">
    <w:name w:val="Overskrift 8 Tegn"/>
    <w:basedOn w:val="Standardskrifttypeiafsnit"/>
    <w:link w:val="Overskrift8"/>
    <w:uiPriority w:val="9"/>
    <w:semiHidden/>
    <w:rsid w:val="00FA37EF"/>
    <w:rPr>
      <w:rFonts w:asciiTheme="majorHAnsi" w:eastAsiaTheme="majorEastAsia" w:hAnsiTheme="majorHAnsi" w:cstheme="majorBidi"/>
      <w:color w:val="262626" w:themeColor="text1" w:themeTint="D9"/>
      <w:sz w:val="21"/>
      <w:szCs w:val="21"/>
    </w:rPr>
  </w:style>
  <w:style w:type="character" w:customStyle="1" w:styleId="Overskrift9Tegn">
    <w:name w:val="Overskrift 9 Tegn"/>
    <w:basedOn w:val="Standardskrifttypeiafsnit"/>
    <w:link w:val="Overskrift9"/>
    <w:uiPriority w:val="9"/>
    <w:semiHidden/>
    <w:rsid w:val="00FA37EF"/>
    <w:rPr>
      <w:rFonts w:asciiTheme="majorHAnsi" w:eastAsiaTheme="majorEastAsia" w:hAnsiTheme="majorHAnsi" w:cstheme="majorBidi"/>
      <w:i/>
      <w:iCs/>
      <w:color w:val="262626" w:themeColor="text1" w:themeTint="D9"/>
      <w:sz w:val="21"/>
      <w:szCs w:val="21"/>
    </w:rPr>
  </w:style>
  <w:style w:type="paragraph" w:styleId="Billedtekst">
    <w:name w:val="caption"/>
    <w:basedOn w:val="Normal"/>
    <w:next w:val="Normal"/>
    <w:uiPriority w:val="35"/>
    <w:semiHidden/>
    <w:unhideWhenUsed/>
    <w:qFormat/>
    <w:rsid w:val="00FA37EF"/>
    <w:pPr>
      <w:spacing w:before="160" w:after="0"/>
      <w:ind w:left="851"/>
    </w:pPr>
    <w:rPr>
      <w:b/>
      <w:i/>
      <w:iCs/>
      <w:color w:val="FFFFFF" w:themeColor="background1"/>
      <w:sz w:val="18"/>
      <w:szCs w:val="18"/>
    </w:rPr>
  </w:style>
  <w:style w:type="paragraph" w:styleId="Titel">
    <w:name w:val="Title"/>
    <w:basedOn w:val="Normal"/>
    <w:next w:val="Normal"/>
    <w:link w:val="TitelTegn"/>
    <w:uiPriority w:val="10"/>
    <w:qFormat/>
    <w:rsid w:val="003907BE"/>
    <w:pPr>
      <w:spacing w:after="0"/>
      <w:contextualSpacing/>
    </w:pPr>
    <w:rPr>
      <w:rFonts w:asciiTheme="majorHAnsi" w:eastAsiaTheme="majorEastAsia" w:hAnsiTheme="majorHAnsi" w:cstheme="majorBidi"/>
      <w:color w:val="1D3175" w:themeColor="text2"/>
      <w:spacing w:val="-10"/>
      <w:sz w:val="56"/>
      <w:szCs w:val="56"/>
    </w:rPr>
  </w:style>
  <w:style w:type="character" w:customStyle="1" w:styleId="TitelTegn">
    <w:name w:val="Titel Tegn"/>
    <w:basedOn w:val="Standardskrifttypeiafsnit"/>
    <w:link w:val="Titel"/>
    <w:uiPriority w:val="10"/>
    <w:rsid w:val="003907BE"/>
    <w:rPr>
      <w:rFonts w:asciiTheme="majorHAnsi" w:eastAsiaTheme="majorEastAsia" w:hAnsiTheme="majorHAnsi" w:cstheme="majorBidi"/>
      <w:color w:val="1D3175" w:themeColor="text2"/>
      <w:spacing w:val="-10"/>
      <w:sz w:val="56"/>
      <w:szCs w:val="56"/>
    </w:rPr>
  </w:style>
  <w:style w:type="paragraph" w:styleId="Undertitel">
    <w:name w:val="Subtitle"/>
    <w:basedOn w:val="Normal"/>
    <w:next w:val="Normal"/>
    <w:link w:val="UndertitelTegn"/>
    <w:uiPriority w:val="11"/>
    <w:rsid w:val="00D86E05"/>
    <w:pPr>
      <w:numPr>
        <w:ilvl w:val="1"/>
      </w:numPr>
      <w:ind w:left="851"/>
    </w:pPr>
    <w:rPr>
      <w:color w:val="C00000" w:themeColor="accent6"/>
      <w:spacing w:val="15"/>
    </w:rPr>
  </w:style>
  <w:style w:type="character" w:customStyle="1" w:styleId="UndertitelTegn">
    <w:name w:val="Undertitel Tegn"/>
    <w:basedOn w:val="Standardskrifttypeiafsnit"/>
    <w:link w:val="Undertitel"/>
    <w:uiPriority w:val="11"/>
    <w:rsid w:val="00D86E05"/>
    <w:rPr>
      <w:rFonts w:ascii="Arial Narrow" w:hAnsi="Arial Narrow"/>
      <w:color w:val="C00000" w:themeColor="accent6"/>
      <w:spacing w:val="15"/>
      <w:sz w:val="20"/>
    </w:rPr>
  </w:style>
  <w:style w:type="character" w:styleId="Strk">
    <w:name w:val="Strong"/>
    <w:basedOn w:val="Standardskrifttypeiafsnit"/>
    <w:uiPriority w:val="22"/>
    <w:qFormat/>
    <w:rsid w:val="00FA37EF"/>
    <w:rPr>
      <w:rFonts w:asciiTheme="minorHAnsi" w:hAnsiTheme="minorHAnsi"/>
      <w:b/>
      <w:bCs/>
      <w:color w:val="1D3175" w:themeColor="text2"/>
    </w:rPr>
  </w:style>
  <w:style w:type="character" w:styleId="Fremhv">
    <w:name w:val="Emphasis"/>
    <w:basedOn w:val="Standardskrifttypeiafsnit"/>
    <w:uiPriority w:val="20"/>
    <w:rsid w:val="00997166"/>
    <w:rPr>
      <w:rFonts w:asciiTheme="minorHAnsi" w:hAnsiTheme="minorHAnsi"/>
      <w:i/>
      <w:iCs/>
      <w:color w:val="auto"/>
    </w:rPr>
  </w:style>
  <w:style w:type="paragraph" w:styleId="Ingenafstand">
    <w:name w:val="No Spacing"/>
    <w:link w:val="IngenafstandTegn"/>
    <w:uiPriority w:val="1"/>
    <w:qFormat/>
    <w:rsid w:val="00D86E05"/>
    <w:pPr>
      <w:spacing w:after="0" w:line="240" w:lineRule="auto"/>
    </w:pPr>
    <w:rPr>
      <w:rFonts w:ascii="Arial Narrow" w:hAnsi="Arial Narrow"/>
      <w:sz w:val="20"/>
    </w:rPr>
  </w:style>
  <w:style w:type="paragraph" w:styleId="Listeafsnit">
    <w:name w:val="List Paragraph"/>
    <w:basedOn w:val="Normal"/>
    <w:uiPriority w:val="34"/>
    <w:qFormat/>
    <w:rsid w:val="00FA37EF"/>
    <w:pPr>
      <w:numPr>
        <w:numId w:val="3"/>
      </w:numPr>
      <w:contextualSpacing/>
    </w:pPr>
  </w:style>
  <w:style w:type="paragraph" w:styleId="Citat">
    <w:name w:val="Quote"/>
    <w:basedOn w:val="Normal"/>
    <w:next w:val="Normal"/>
    <w:link w:val="CitatTegn"/>
    <w:uiPriority w:val="29"/>
    <w:qFormat/>
    <w:rsid w:val="00FA37EF"/>
    <w:pPr>
      <w:spacing w:before="200"/>
      <w:ind w:left="864" w:right="864"/>
    </w:pPr>
    <w:rPr>
      <w:i/>
      <w:iCs/>
      <w:color w:val="404040" w:themeColor="text1" w:themeTint="BF"/>
    </w:rPr>
  </w:style>
  <w:style w:type="character" w:customStyle="1" w:styleId="CitatTegn">
    <w:name w:val="Citat Tegn"/>
    <w:basedOn w:val="Standardskrifttypeiafsnit"/>
    <w:link w:val="Citat"/>
    <w:uiPriority w:val="29"/>
    <w:rsid w:val="00FA37EF"/>
    <w:rPr>
      <w:i/>
      <w:iCs/>
      <w:color w:val="404040" w:themeColor="text1" w:themeTint="BF"/>
    </w:rPr>
  </w:style>
  <w:style w:type="paragraph" w:styleId="Strktcitat">
    <w:name w:val="Intense Quote"/>
    <w:basedOn w:val="Normal"/>
    <w:next w:val="Normal"/>
    <w:link w:val="StrktcitatTegn"/>
    <w:uiPriority w:val="30"/>
    <w:qFormat/>
    <w:rsid w:val="003907BE"/>
    <w:pPr>
      <w:pBdr>
        <w:top w:val="single" w:sz="4" w:space="10" w:color="404040" w:themeColor="text1" w:themeTint="BF"/>
        <w:bottom w:val="single" w:sz="4" w:space="10" w:color="404040" w:themeColor="text1" w:themeTint="BF"/>
      </w:pBdr>
      <w:spacing w:before="360" w:after="360"/>
      <w:ind w:left="864" w:right="864"/>
      <w:jc w:val="center"/>
    </w:pPr>
    <w:rPr>
      <w:i/>
      <w:iCs/>
      <w:color w:val="152457" w:themeColor="text2" w:themeShade="BF"/>
    </w:rPr>
  </w:style>
  <w:style w:type="character" w:customStyle="1" w:styleId="StrktcitatTegn">
    <w:name w:val="Stærkt citat Tegn"/>
    <w:basedOn w:val="Standardskrifttypeiafsnit"/>
    <w:link w:val="Strktcitat"/>
    <w:uiPriority w:val="30"/>
    <w:rsid w:val="003907BE"/>
    <w:rPr>
      <w:i/>
      <w:iCs/>
      <w:color w:val="152457" w:themeColor="text2" w:themeShade="BF"/>
    </w:rPr>
  </w:style>
  <w:style w:type="character" w:styleId="Svagfremhvning">
    <w:name w:val="Subtle Emphasis"/>
    <w:basedOn w:val="Standardskrifttypeiafsnit"/>
    <w:uiPriority w:val="19"/>
    <w:rsid w:val="00997166"/>
    <w:rPr>
      <w:i/>
      <w:iCs/>
      <w:color w:val="404040" w:themeColor="text1" w:themeTint="BF"/>
    </w:rPr>
  </w:style>
  <w:style w:type="character" w:styleId="Kraftigfremhvning">
    <w:name w:val="Intense Emphasis"/>
    <w:basedOn w:val="Standardskrifttypeiafsnit"/>
    <w:uiPriority w:val="21"/>
    <w:qFormat/>
    <w:rsid w:val="00FA37EF"/>
    <w:rPr>
      <w:rFonts w:asciiTheme="minorHAnsi" w:hAnsiTheme="minorHAnsi"/>
      <w:b/>
      <w:bCs/>
      <w:i/>
      <w:iCs/>
      <w:color w:val="1D3175" w:themeColor="text2"/>
    </w:rPr>
  </w:style>
  <w:style w:type="character" w:styleId="Svaghenvisning">
    <w:name w:val="Subtle Reference"/>
    <w:basedOn w:val="Standardskrifttypeiafsnit"/>
    <w:uiPriority w:val="31"/>
    <w:rsid w:val="004E086A"/>
    <w:rPr>
      <w:rFonts w:ascii="Arial Narrow" w:hAnsi="Arial Narrow"/>
      <w:caps w:val="0"/>
      <w:smallCaps w:val="0"/>
      <w:color w:val="000000" w:themeColor="text1" w:themeShade="80"/>
      <w:sz w:val="18"/>
    </w:rPr>
  </w:style>
  <w:style w:type="character" w:styleId="Kraftighenvisning">
    <w:name w:val="Intense Reference"/>
    <w:basedOn w:val="Standardskrifttypeiafsnit"/>
    <w:uiPriority w:val="32"/>
    <w:rsid w:val="00997166"/>
    <w:rPr>
      <w:rFonts w:ascii="Futura BdCn BT" w:hAnsi="Futura BdCn BT"/>
      <w:b w:val="0"/>
      <w:bCs/>
      <w:smallCaps/>
      <w:color w:val="1D3175" w:themeColor="text2"/>
      <w:spacing w:val="5"/>
    </w:rPr>
  </w:style>
  <w:style w:type="character" w:styleId="Bogenstitel">
    <w:name w:val="Book Title"/>
    <w:basedOn w:val="Standardskrifttypeiafsnit"/>
    <w:uiPriority w:val="33"/>
    <w:rsid w:val="00997166"/>
    <w:rPr>
      <w:rFonts w:ascii="Futura BdCn BT" w:hAnsi="Futura BdCn BT"/>
      <w:b w:val="0"/>
      <w:bCs/>
      <w:i/>
      <w:iCs/>
      <w:color w:val="1D3175" w:themeColor="text2"/>
      <w:spacing w:val="5"/>
    </w:rPr>
  </w:style>
  <w:style w:type="character" w:customStyle="1" w:styleId="IngenafstandTegn">
    <w:name w:val="Ingen afstand Tegn"/>
    <w:basedOn w:val="Standardskrifttypeiafsnit"/>
    <w:link w:val="Ingenafstand"/>
    <w:uiPriority w:val="1"/>
    <w:rsid w:val="00D86E05"/>
    <w:rPr>
      <w:rFonts w:ascii="Arial Narrow" w:hAnsi="Arial Narrow"/>
      <w:sz w:val="20"/>
    </w:rPr>
  </w:style>
  <w:style w:type="numbering" w:customStyle="1" w:styleId="BIMPunktopstillingsformat">
    <w:name w:val="[BIM] Punktopstillingsformat"/>
    <w:uiPriority w:val="99"/>
    <w:rsid w:val="00584EC4"/>
    <w:pPr>
      <w:numPr>
        <w:numId w:val="1"/>
      </w:numPr>
    </w:pPr>
  </w:style>
  <w:style w:type="character" w:styleId="Hyperlink">
    <w:name w:val="Hyperlink"/>
    <w:basedOn w:val="Standardskrifttypeiafsnit"/>
    <w:uiPriority w:val="99"/>
    <w:unhideWhenUsed/>
    <w:rsid w:val="0069033C"/>
    <w:rPr>
      <w:color w:val="0563C1" w:themeColor="hyperlink"/>
      <w:u w:val="single"/>
    </w:rPr>
  </w:style>
  <w:style w:type="paragraph" w:styleId="Indholdsfortegnelse1">
    <w:name w:val="toc 1"/>
    <w:basedOn w:val="Normal"/>
    <w:next w:val="Normal"/>
    <w:autoRedefine/>
    <w:uiPriority w:val="39"/>
    <w:unhideWhenUsed/>
    <w:rsid w:val="004C09D6"/>
    <w:pPr>
      <w:tabs>
        <w:tab w:val="left" w:pos="567"/>
        <w:tab w:val="right" w:leader="dot" w:pos="9923"/>
      </w:tabs>
      <w:spacing w:before="240" w:after="100"/>
    </w:pPr>
    <w:rPr>
      <w:b/>
      <w:noProof/>
      <w:color w:val="1D3175" w:themeColor="text2"/>
      <w:sz w:val="24"/>
    </w:rPr>
  </w:style>
  <w:style w:type="paragraph" w:styleId="Indholdsfortegnelse2">
    <w:name w:val="toc 2"/>
    <w:basedOn w:val="Normal"/>
    <w:next w:val="Normal"/>
    <w:autoRedefine/>
    <w:uiPriority w:val="39"/>
    <w:unhideWhenUsed/>
    <w:rsid w:val="001A7B4B"/>
    <w:pPr>
      <w:tabs>
        <w:tab w:val="left" w:pos="1276"/>
        <w:tab w:val="right" w:leader="dot" w:pos="9923"/>
      </w:tabs>
      <w:spacing w:after="100"/>
      <w:ind w:left="567"/>
    </w:pPr>
  </w:style>
  <w:style w:type="table" w:styleId="Tabel-Gitter">
    <w:name w:val="Table Grid"/>
    <w:basedOn w:val="Tabel-Normal"/>
    <w:uiPriority w:val="39"/>
    <w:rsid w:val="00A92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lmindeligtabel3">
    <w:name w:val="Plain Table 3"/>
    <w:basedOn w:val="Tabel-Normal"/>
    <w:uiPriority w:val="43"/>
    <w:rsid w:val="00A922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1">
    <w:name w:val="Plain Table 1"/>
    <w:basedOn w:val="Tabel-Normal"/>
    <w:uiPriority w:val="41"/>
    <w:rsid w:val="00A922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gitter-lys">
    <w:name w:val="Grid Table Light"/>
    <w:basedOn w:val="Tabel-Normal"/>
    <w:uiPriority w:val="40"/>
    <w:rsid w:val="00A922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ypografi1">
    <w:name w:val="Typografi1"/>
    <w:basedOn w:val="Tabel-Normal"/>
    <w:uiPriority w:val="99"/>
    <w:rsid w:val="004E086A"/>
    <w:pPr>
      <w:spacing w:after="0" w:line="240" w:lineRule="auto"/>
    </w:pPr>
    <w:tblPr>
      <w:tblStyleRowBandSize w:val="1"/>
      <w:tblBorders>
        <w:top w:val="single" w:sz="4" w:space="0" w:color="FFFFFF" w:themeColor="background1"/>
        <w:bottom w:val="single" w:sz="4" w:space="0" w:color="FFFFFF" w:themeColor="background1"/>
        <w:insideH w:val="single" w:sz="4" w:space="0" w:color="FFFFFF" w:themeColor="background1"/>
      </w:tblBorders>
    </w:tblPr>
    <w:tblStylePr w:type="firstRow">
      <w:rPr>
        <w:rFonts w:asciiTheme="minorHAnsi" w:hAnsiTheme="minorHAnsi"/>
        <w:b/>
        <w:sz w:val="22"/>
      </w:rPr>
      <w:tblPr/>
      <w:tcPr>
        <w:tcBorders>
          <w:top w:val="single" w:sz="4" w:space="0" w:color="FFFFFF" w:themeColor="background1"/>
          <w:left w:val="nil"/>
          <w:bottom w:val="single" w:sz="4" w:space="0" w:color="FFFFFF" w:themeColor="background1"/>
          <w:right w:val="nil"/>
          <w:insideH w:val="nil"/>
          <w:insideV w:val="nil"/>
          <w:tl2br w:val="nil"/>
          <w:tr2bl w:val="nil"/>
        </w:tcBorders>
        <w:shd w:val="clear" w:color="auto" w:fill="FFFFFF" w:themeFill="background1"/>
      </w:tcPr>
    </w:tblStylePr>
    <w:tblStylePr w:type="firstCol">
      <w:tblPr/>
      <w:tcPr>
        <w:tcBorders>
          <w:top w:val="nil"/>
          <w:left w:val="nil"/>
          <w:bottom w:val="single" w:sz="4" w:space="0" w:color="FFFFFF" w:themeColor="background1"/>
          <w:right w:val="dashSmallGap" w:sz="8" w:space="0" w:color="FFFFFF" w:themeColor="background1"/>
          <w:insideH w:val="single" w:sz="4" w:space="0" w:color="FFFFFF" w:themeColor="background1"/>
          <w:insideV w:val="nil"/>
          <w:tl2br w:val="nil"/>
          <w:tr2bl w:val="nil"/>
        </w:tcBorders>
      </w:tcPr>
    </w:tblStylePr>
    <w:tblStylePr w:type="band1Horz">
      <w:tblPr/>
      <w:tcPr>
        <w:tcBorders>
          <w:top w:val="nil"/>
          <w:left w:val="nil"/>
          <w:bottom w:val="single" w:sz="4" w:space="0" w:color="FFFFFF" w:themeColor="background1"/>
          <w:right w:val="nil"/>
          <w:insideH w:val="nil"/>
          <w:insideV w:val="nil"/>
          <w:tl2br w:val="nil"/>
          <w:tr2bl w:val="nil"/>
        </w:tcBorders>
      </w:tcPr>
    </w:tblStylePr>
    <w:tblStylePr w:type="band2Horz">
      <w:tblPr/>
      <w:tcPr>
        <w:tcBorders>
          <w:top w:val="nil"/>
          <w:left w:val="nil"/>
          <w:bottom w:val="single" w:sz="4" w:space="0" w:color="FFFFFF" w:themeColor="background1"/>
          <w:right w:val="nil"/>
          <w:insideH w:val="nil"/>
          <w:insideV w:val="nil"/>
          <w:tl2br w:val="nil"/>
          <w:tr2bl w:val="nil"/>
        </w:tcBorders>
      </w:tcPr>
    </w:tblStylePr>
  </w:style>
  <w:style w:type="paragraph" w:customStyle="1" w:styleId="Leverance-Beskrivelse">
    <w:name w:val="Leverance - Beskrivelse"/>
    <w:basedOn w:val="Normal"/>
    <w:link w:val="Leverance-BeskrivelseTegn"/>
    <w:qFormat/>
    <w:rsid w:val="00655BA0"/>
    <w:pPr>
      <w:keepLines/>
      <w:numPr>
        <w:ilvl w:val="3"/>
        <w:numId w:val="5"/>
      </w:numPr>
      <w:spacing w:before="120" w:after="120"/>
    </w:pPr>
  </w:style>
  <w:style w:type="paragraph" w:customStyle="1" w:styleId="Vejledendetekst">
    <w:name w:val="Vejledende tekst"/>
    <w:basedOn w:val="Normal"/>
    <w:next w:val="Normal"/>
    <w:link w:val="VejledendetekstTegn"/>
    <w:qFormat/>
    <w:rsid w:val="00655BA0"/>
    <w:pPr>
      <w:keepLines/>
      <w:spacing w:after="120"/>
      <w:jc w:val="both"/>
    </w:pPr>
    <w:rPr>
      <w:color w:val="8EA4AD" w:themeColor="background2" w:themeShade="BF"/>
    </w:rPr>
  </w:style>
  <w:style w:type="character" w:customStyle="1" w:styleId="Leverance-BeskrivelseTegn">
    <w:name w:val="Leverance - Beskrivelse Tegn"/>
    <w:basedOn w:val="Standardskrifttypeiafsnit"/>
    <w:link w:val="Leverance-Beskrivelse"/>
    <w:rsid w:val="00655BA0"/>
  </w:style>
  <w:style w:type="paragraph" w:styleId="Indholdsfortegnelse4">
    <w:name w:val="toc 4"/>
    <w:basedOn w:val="Normal"/>
    <w:next w:val="Normal"/>
    <w:autoRedefine/>
    <w:uiPriority w:val="39"/>
    <w:unhideWhenUsed/>
    <w:rsid w:val="006C53BA"/>
    <w:pPr>
      <w:spacing w:after="100" w:line="259" w:lineRule="auto"/>
      <w:ind w:left="660"/>
    </w:pPr>
    <w:rPr>
      <w:rFonts w:eastAsiaTheme="minorEastAsia"/>
      <w:lang w:eastAsia="da-DK"/>
    </w:rPr>
  </w:style>
  <w:style w:type="character" w:customStyle="1" w:styleId="VejledendetekstTegn">
    <w:name w:val="Vejledende tekst Tegn"/>
    <w:basedOn w:val="Leverance-BeskrivelseTegn"/>
    <w:link w:val="Vejledendetekst"/>
    <w:rsid w:val="00655BA0"/>
    <w:rPr>
      <w:color w:val="8EA4AD" w:themeColor="background2" w:themeShade="BF"/>
    </w:rPr>
  </w:style>
  <w:style w:type="paragraph" w:styleId="Indholdsfortegnelse3">
    <w:name w:val="toc 3"/>
    <w:basedOn w:val="Normal"/>
    <w:next w:val="Normal"/>
    <w:autoRedefine/>
    <w:uiPriority w:val="39"/>
    <w:unhideWhenUsed/>
    <w:rsid w:val="001A7B4B"/>
    <w:pPr>
      <w:tabs>
        <w:tab w:val="left" w:pos="2268"/>
        <w:tab w:val="right" w:leader="dot" w:pos="9923"/>
      </w:tabs>
      <w:spacing w:after="100"/>
      <w:ind w:left="1276"/>
    </w:pPr>
  </w:style>
  <w:style w:type="paragraph" w:styleId="Indholdsfortegnelse5">
    <w:name w:val="toc 5"/>
    <w:basedOn w:val="Normal"/>
    <w:next w:val="Normal"/>
    <w:autoRedefine/>
    <w:uiPriority w:val="39"/>
    <w:unhideWhenUsed/>
    <w:rsid w:val="006C53BA"/>
    <w:pPr>
      <w:spacing w:after="100" w:line="259" w:lineRule="auto"/>
      <w:ind w:left="880"/>
    </w:pPr>
    <w:rPr>
      <w:rFonts w:eastAsiaTheme="minorEastAsia"/>
      <w:lang w:eastAsia="da-DK"/>
    </w:rPr>
  </w:style>
  <w:style w:type="paragraph" w:styleId="Indholdsfortegnelse6">
    <w:name w:val="toc 6"/>
    <w:basedOn w:val="Normal"/>
    <w:next w:val="Normal"/>
    <w:autoRedefine/>
    <w:uiPriority w:val="39"/>
    <w:unhideWhenUsed/>
    <w:rsid w:val="006C53BA"/>
    <w:pPr>
      <w:spacing w:after="100" w:line="259" w:lineRule="auto"/>
      <w:ind w:left="1100"/>
    </w:pPr>
    <w:rPr>
      <w:rFonts w:eastAsiaTheme="minorEastAsia"/>
      <w:lang w:eastAsia="da-DK"/>
    </w:rPr>
  </w:style>
  <w:style w:type="paragraph" w:styleId="Indholdsfortegnelse7">
    <w:name w:val="toc 7"/>
    <w:basedOn w:val="Normal"/>
    <w:next w:val="Normal"/>
    <w:autoRedefine/>
    <w:uiPriority w:val="39"/>
    <w:unhideWhenUsed/>
    <w:rsid w:val="006C53BA"/>
    <w:pPr>
      <w:spacing w:after="100" w:line="259" w:lineRule="auto"/>
      <w:ind w:left="1320"/>
    </w:pPr>
    <w:rPr>
      <w:rFonts w:eastAsiaTheme="minorEastAsia"/>
      <w:lang w:eastAsia="da-DK"/>
    </w:rPr>
  </w:style>
  <w:style w:type="paragraph" w:styleId="Indholdsfortegnelse8">
    <w:name w:val="toc 8"/>
    <w:basedOn w:val="Normal"/>
    <w:next w:val="Normal"/>
    <w:autoRedefine/>
    <w:uiPriority w:val="39"/>
    <w:unhideWhenUsed/>
    <w:rsid w:val="006C53BA"/>
    <w:pPr>
      <w:spacing w:after="100" w:line="259" w:lineRule="auto"/>
      <w:ind w:left="1540"/>
    </w:pPr>
    <w:rPr>
      <w:rFonts w:eastAsiaTheme="minorEastAsia"/>
      <w:lang w:eastAsia="da-DK"/>
    </w:rPr>
  </w:style>
  <w:style w:type="paragraph" w:styleId="Indholdsfortegnelse9">
    <w:name w:val="toc 9"/>
    <w:basedOn w:val="Normal"/>
    <w:next w:val="Normal"/>
    <w:autoRedefine/>
    <w:uiPriority w:val="39"/>
    <w:unhideWhenUsed/>
    <w:rsid w:val="006C53BA"/>
    <w:pPr>
      <w:spacing w:after="100" w:line="259" w:lineRule="auto"/>
      <w:ind w:left="1760"/>
    </w:pPr>
    <w:rPr>
      <w:rFonts w:eastAsiaTheme="minorEastAsia"/>
      <w:lang w:eastAsia="da-DK"/>
    </w:rPr>
  </w:style>
  <w:style w:type="paragraph" w:styleId="Sidehoved">
    <w:name w:val="header"/>
    <w:basedOn w:val="Normal"/>
    <w:link w:val="SidehovedTegn"/>
    <w:uiPriority w:val="99"/>
    <w:unhideWhenUsed/>
    <w:rsid w:val="006C53BA"/>
    <w:pPr>
      <w:tabs>
        <w:tab w:val="center" w:pos="4819"/>
        <w:tab w:val="right" w:pos="9638"/>
      </w:tabs>
      <w:spacing w:after="0"/>
    </w:pPr>
  </w:style>
  <w:style w:type="character" w:customStyle="1" w:styleId="SidehovedTegn">
    <w:name w:val="Sidehoved Tegn"/>
    <w:basedOn w:val="Standardskrifttypeiafsnit"/>
    <w:link w:val="Sidehoved"/>
    <w:uiPriority w:val="99"/>
    <w:rsid w:val="006C53BA"/>
    <w:rPr>
      <w:rFonts w:ascii="Arial Narrow" w:hAnsi="Arial Narrow"/>
      <w:sz w:val="20"/>
    </w:rPr>
  </w:style>
  <w:style w:type="paragraph" w:styleId="Sidefod">
    <w:name w:val="footer"/>
    <w:basedOn w:val="Normal"/>
    <w:link w:val="SidefodTegn"/>
    <w:uiPriority w:val="99"/>
    <w:unhideWhenUsed/>
    <w:rsid w:val="006C53BA"/>
    <w:pPr>
      <w:tabs>
        <w:tab w:val="center" w:pos="4819"/>
        <w:tab w:val="right" w:pos="9638"/>
      </w:tabs>
      <w:spacing w:after="0"/>
    </w:pPr>
  </w:style>
  <w:style w:type="character" w:customStyle="1" w:styleId="SidefodTegn">
    <w:name w:val="Sidefod Tegn"/>
    <w:basedOn w:val="Standardskrifttypeiafsnit"/>
    <w:link w:val="Sidefod"/>
    <w:uiPriority w:val="99"/>
    <w:rsid w:val="006C53BA"/>
    <w:rPr>
      <w:rFonts w:ascii="Arial Narrow" w:hAnsi="Arial Narrow"/>
      <w:sz w:val="20"/>
    </w:rPr>
  </w:style>
  <w:style w:type="paragraph" w:customStyle="1" w:styleId="margintekst">
    <w:name w:val="margintekst"/>
    <w:basedOn w:val="Normal"/>
    <w:link w:val="margintekstTegn"/>
    <w:rsid w:val="001D0F11"/>
    <w:pPr>
      <w:spacing w:after="120" w:line="240" w:lineRule="atLeast"/>
    </w:pPr>
    <w:rPr>
      <w:sz w:val="16"/>
      <w:szCs w:val="16"/>
    </w:rPr>
  </w:style>
  <w:style w:type="paragraph" w:customStyle="1" w:styleId="Tabel">
    <w:name w:val="Tabel"/>
    <w:link w:val="TabelTegn"/>
    <w:qFormat/>
    <w:rsid w:val="003907BE"/>
    <w:pPr>
      <w:spacing w:after="0" w:line="240" w:lineRule="auto"/>
    </w:pPr>
    <w:rPr>
      <w:sz w:val="20"/>
      <w:szCs w:val="16"/>
      <w:lang w:eastAsia="da-DK"/>
    </w:rPr>
  </w:style>
  <w:style w:type="character" w:customStyle="1" w:styleId="margintekstTegn">
    <w:name w:val="margintekst Tegn"/>
    <w:basedOn w:val="Standardskrifttypeiafsnit"/>
    <w:link w:val="margintekst"/>
    <w:rsid w:val="009200EB"/>
    <w:rPr>
      <w:sz w:val="16"/>
      <w:szCs w:val="16"/>
    </w:rPr>
  </w:style>
  <w:style w:type="character" w:customStyle="1" w:styleId="TabelTegn">
    <w:name w:val="Tabel Tegn"/>
    <w:basedOn w:val="margintekstTegn"/>
    <w:link w:val="Tabel"/>
    <w:rsid w:val="003907BE"/>
    <w:rPr>
      <w:sz w:val="20"/>
      <w:szCs w:val="16"/>
      <w:lang w:eastAsia="da-DK"/>
    </w:rPr>
  </w:style>
  <w:style w:type="table" w:customStyle="1" w:styleId="Typografi11">
    <w:name w:val="Typografi11"/>
    <w:basedOn w:val="Tabel-Normal"/>
    <w:uiPriority w:val="99"/>
    <w:rsid w:val="00E534C6"/>
    <w:pPr>
      <w:spacing w:after="0" w:line="240" w:lineRule="auto"/>
    </w:pPr>
    <w:tblPr>
      <w:tblStyleRowBandSize w:val="1"/>
      <w:tblBorders>
        <w:top w:val="single" w:sz="4" w:space="0" w:color="FFFFFF" w:themeColor="background1"/>
        <w:bottom w:val="single" w:sz="4" w:space="0" w:color="FFFFFF" w:themeColor="background1"/>
        <w:insideH w:val="single" w:sz="4" w:space="0" w:color="FFFFFF" w:themeColor="background1"/>
      </w:tblBorders>
    </w:tblPr>
    <w:tblStylePr w:type="firstRow">
      <w:rPr>
        <w:rFonts w:asciiTheme="minorHAnsi" w:hAnsiTheme="minorHAnsi"/>
        <w:b/>
        <w:sz w:val="22"/>
      </w:rPr>
      <w:tblPr/>
      <w:tcPr>
        <w:tcBorders>
          <w:top w:val="single" w:sz="4" w:space="0" w:color="FFFFFF" w:themeColor="background1"/>
          <w:left w:val="nil"/>
          <w:bottom w:val="single" w:sz="4" w:space="0" w:color="FFFFFF" w:themeColor="background1"/>
          <w:right w:val="nil"/>
          <w:insideH w:val="nil"/>
          <w:insideV w:val="nil"/>
          <w:tl2br w:val="nil"/>
          <w:tr2bl w:val="nil"/>
        </w:tcBorders>
        <w:shd w:val="clear" w:color="auto" w:fill="FFFFFF" w:themeFill="background1"/>
      </w:tcPr>
    </w:tblStylePr>
    <w:tblStylePr w:type="firstCol">
      <w:tblPr/>
      <w:tcPr>
        <w:tcBorders>
          <w:top w:val="nil"/>
          <w:left w:val="nil"/>
          <w:bottom w:val="single" w:sz="4" w:space="0" w:color="FFFFFF" w:themeColor="background1"/>
          <w:right w:val="dashSmallGap" w:sz="8" w:space="0" w:color="FFFFFF" w:themeColor="background1"/>
          <w:insideH w:val="single" w:sz="4" w:space="0" w:color="FFFFFF" w:themeColor="background1"/>
          <w:insideV w:val="nil"/>
          <w:tl2br w:val="nil"/>
          <w:tr2bl w:val="nil"/>
        </w:tcBorders>
      </w:tcPr>
    </w:tblStylePr>
    <w:tblStylePr w:type="band1Horz">
      <w:tblPr/>
      <w:tcPr>
        <w:tcBorders>
          <w:top w:val="nil"/>
          <w:left w:val="nil"/>
          <w:bottom w:val="single" w:sz="4" w:space="0" w:color="FFFFFF" w:themeColor="background1"/>
          <w:right w:val="nil"/>
          <w:insideH w:val="nil"/>
          <w:insideV w:val="nil"/>
          <w:tl2br w:val="nil"/>
          <w:tr2bl w:val="nil"/>
        </w:tcBorders>
      </w:tcPr>
    </w:tblStylePr>
    <w:tblStylePr w:type="band2Horz">
      <w:tblPr/>
      <w:tcPr>
        <w:tcBorders>
          <w:top w:val="nil"/>
          <w:left w:val="nil"/>
          <w:bottom w:val="single" w:sz="4" w:space="0" w:color="FFFFFF" w:themeColor="background1"/>
          <w:right w:val="nil"/>
          <w:insideH w:val="nil"/>
          <w:insideV w:val="nil"/>
          <w:tl2br w:val="nil"/>
          <w:tr2bl w:val="nil"/>
        </w:tcBorders>
      </w:tcPr>
    </w:tblStylePr>
  </w:style>
  <w:style w:type="paragraph" w:styleId="Markeringsbobletekst">
    <w:name w:val="Balloon Text"/>
    <w:basedOn w:val="Normal"/>
    <w:link w:val="MarkeringsbobletekstTegn"/>
    <w:uiPriority w:val="99"/>
    <w:semiHidden/>
    <w:unhideWhenUsed/>
    <w:rsid w:val="009D0EA7"/>
    <w:pPr>
      <w:spacing w:after="0"/>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D0EA7"/>
    <w:rPr>
      <w:rFonts w:ascii="Segoe UI" w:hAnsi="Segoe UI" w:cs="Segoe UI"/>
      <w:sz w:val="18"/>
      <w:szCs w:val="18"/>
    </w:rPr>
  </w:style>
  <w:style w:type="paragraph" w:customStyle="1" w:styleId="Overskrift2Udennummereringindholdsfortegnelse">
    <w:name w:val="Overskrift 2 (Uden nummerering + indholdsfortegnelse)"/>
    <w:basedOn w:val="Normal"/>
    <w:next w:val="Normal"/>
    <w:link w:val="Overskrift2UdennummereringindholdsfortegnelseTegn"/>
    <w:qFormat/>
    <w:rsid w:val="003E6523"/>
    <w:pPr>
      <w:pBdr>
        <w:bottom w:val="single" w:sz="18" w:space="1" w:color="FFFFFF" w:themeColor="background1"/>
      </w:pBdr>
      <w:ind w:left="851" w:hanging="851"/>
    </w:pPr>
    <w:rPr>
      <w:rFonts w:eastAsiaTheme="majorEastAsia" w:cstheme="majorBidi"/>
      <w:b/>
      <w:color w:val="1D3175" w:themeColor="text2"/>
      <w:sz w:val="24"/>
      <w:szCs w:val="28"/>
    </w:rPr>
  </w:style>
  <w:style w:type="character" w:customStyle="1" w:styleId="Overskrift2UdennummereringindholdsfortegnelseTegn">
    <w:name w:val="Overskrift 2 (Uden nummerering + indholdsfortegnelse) Tegn"/>
    <w:basedOn w:val="Overskrift2Tegn"/>
    <w:link w:val="Overskrift2Udennummereringindholdsfortegnelse"/>
    <w:rsid w:val="003E6523"/>
    <w:rPr>
      <w:rFonts w:ascii="Arial Narrow" w:eastAsiaTheme="majorEastAsia" w:hAnsi="Arial Narrow" w:cstheme="majorBidi"/>
      <w:b/>
      <w:color w:val="1D3175" w:themeColor="text2"/>
      <w:sz w:val="24"/>
      <w:szCs w:val="28"/>
    </w:rPr>
  </w:style>
  <w:style w:type="paragraph" w:styleId="Listeoverfigurer">
    <w:name w:val="table of figures"/>
    <w:basedOn w:val="Normal"/>
    <w:next w:val="Normal"/>
    <w:uiPriority w:val="99"/>
    <w:unhideWhenUsed/>
    <w:rsid w:val="00FB52ED"/>
    <w:pPr>
      <w:spacing w:after="0"/>
    </w:pPr>
  </w:style>
  <w:style w:type="paragraph" w:customStyle="1" w:styleId="Eksempel">
    <w:name w:val="Eksempel"/>
    <w:basedOn w:val="Leverance-Beskrivelse"/>
    <w:link w:val="EksempelTegn"/>
    <w:qFormat/>
    <w:rsid w:val="00A57E08"/>
    <w:pPr>
      <w:numPr>
        <w:ilvl w:val="0"/>
        <w:numId w:val="0"/>
      </w:numPr>
      <w:ind w:left="851"/>
    </w:pPr>
    <w:rPr>
      <w:color w:val="C00000" w:themeColor="accent6"/>
      <w:sz w:val="20"/>
    </w:rPr>
  </w:style>
  <w:style w:type="character" w:customStyle="1" w:styleId="EksempelTegn">
    <w:name w:val="Eksempel Tegn"/>
    <w:basedOn w:val="Leverance-BeskrivelseTegn"/>
    <w:link w:val="Eksempel"/>
    <w:rsid w:val="00A57E08"/>
    <w:rPr>
      <w:color w:val="C00000" w:themeColor="accent6"/>
      <w:sz w:val="20"/>
    </w:rPr>
  </w:style>
  <w:style w:type="character" w:styleId="Pladsholdertekst">
    <w:name w:val="Placeholder Text"/>
    <w:basedOn w:val="Standardskrifttypeiafsnit"/>
    <w:uiPriority w:val="99"/>
    <w:semiHidden/>
    <w:rsid w:val="006502E3"/>
    <w:rPr>
      <w:color w:val="808080"/>
    </w:rPr>
  </w:style>
  <w:style w:type="paragraph" w:customStyle="1" w:styleId="Overskrift1Udennummerering">
    <w:name w:val="Overskrift 1 (Uden nummerering)"/>
    <w:basedOn w:val="Overskrift1"/>
    <w:next w:val="Normal"/>
    <w:link w:val="Overskrift1UdennummereringTegn"/>
    <w:rsid w:val="00A57E08"/>
    <w:pPr>
      <w:numPr>
        <w:numId w:val="0"/>
      </w:numPr>
      <w:outlineLvl w:val="9"/>
    </w:pPr>
    <w:rPr>
      <w:rFonts w:ascii="Arial Narrow" w:hAnsi="Arial Narrow"/>
    </w:rPr>
  </w:style>
  <w:style w:type="character" w:customStyle="1" w:styleId="Overskrift1UdennummereringTegn">
    <w:name w:val="Overskrift 1 (Uden nummerering) Tegn"/>
    <w:basedOn w:val="Standardskrifttypeiafsnit"/>
    <w:link w:val="Overskrift1Udennummerering"/>
    <w:rsid w:val="00A57E08"/>
    <w:rPr>
      <w:rFonts w:ascii="Arial Narrow" w:eastAsiaTheme="majorEastAsia" w:hAnsi="Arial Narrow" w:cstheme="majorBidi"/>
      <w:b/>
      <w:color w:val="FFFFFF" w:themeColor="background1"/>
      <w:sz w:val="28"/>
      <w:szCs w:val="32"/>
      <w:shd w:val="clear" w:color="auto" w:fill="1D3175" w:themeFill="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98656">
      <w:bodyDiv w:val="1"/>
      <w:marLeft w:val="0"/>
      <w:marRight w:val="0"/>
      <w:marTop w:val="0"/>
      <w:marBottom w:val="0"/>
      <w:divBdr>
        <w:top w:val="none" w:sz="0" w:space="0" w:color="auto"/>
        <w:left w:val="none" w:sz="0" w:space="0" w:color="auto"/>
        <w:bottom w:val="none" w:sz="0" w:space="0" w:color="auto"/>
        <w:right w:val="none" w:sz="0" w:space="0" w:color="auto"/>
      </w:divBdr>
    </w:div>
    <w:div w:id="158156624">
      <w:bodyDiv w:val="1"/>
      <w:marLeft w:val="0"/>
      <w:marRight w:val="0"/>
      <w:marTop w:val="0"/>
      <w:marBottom w:val="0"/>
      <w:divBdr>
        <w:top w:val="none" w:sz="0" w:space="0" w:color="auto"/>
        <w:left w:val="none" w:sz="0" w:space="0" w:color="auto"/>
        <w:bottom w:val="none" w:sz="0" w:space="0" w:color="auto"/>
        <w:right w:val="none" w:sz="0" w:space="0" w:color="auto"/>
      </w:divBdr>
    </w:div>
    <w:div w:id="281962601">
      <w:bodyDiv w:val="1"/>
      <w:marLeft w:val="0"/>
      <w:marRight w:val="0"/>
      <w:marTop w:val="0"/>
      <w:marBottom w:val="0"/>
      <w:divBdr>
        <w:top w:val="none" w:sz="0" w:space="0" w:color="auto"/>
        <w:left w:val="none" w:sz="0" w:space="0" w:color="auto"/>
        <w:bottom w:val="none" w:sz="0" w:space="0" w:color="auto"/>
        <w:right w:val="none" w:sz="0" w:space="0" w:color="auto"/>
      </w:divBdr>
    </w:div>
    <w:div w:id="1049690223">
      <w:bodyDiv w:val="1"/>
      <w:marLeft w:val="0"/>
      <w:marRight w:val="0"/>
      <w:marTop w:val="0"/>
      <w:marBottom w:val="0"/>
      <w:divBdr>
        <w:top w:val="none" w:sz="0" w:space="0" w:color="auto"/>
        <w:left w:val="none" w:sz="0" w:space="0" w:color="auto"/>
        <w:bottom w:val="none" w:sz="0" w:space="0" w:color="auto"/>
        <w:right w:val="none" w:sz="0" w:space="0" w:color="auto"/>
      </w:divBdr>
    </w:div>
    <w:div w:id="214449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image" Target="media/image96.jpeg"/><Relationship Id="rId11" Type="http://schemas.openxmlformats.org/officeDocument/2006/relationships/footer" Target="footer2.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5" Type="http://schemas.openxmlformats.org/officeDocument/2006/relationships/settings" Target="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hyperlink" Target="mailto:chris.vang@rsyd.dk" TargetMode="Externa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jpeg"/><Relationship Id="rId108" Type="http://schemas.openxmlformats.org/officeDocument/2006/relationships/image" Target="media/image97.jp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jpe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jp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jpe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jpe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numbering" Target="numbering.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Z:\C.%20RSD,%20Byg\P01%20Ledelse%20og%20styring\C01%20Basis\C01.03%20Skabelon\Office%20Skabeloner\%5bIKT%5d%20Udarbejdelse%20af%20IKT-paradigm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D4FDD623C74446882129467D6F7E76F"/>
        <w:category>
          <w:name w:val="Generelt"/>
          <w:gallery w:val="placeholder"/>
        </w:category>
        <w:types>
          <w:type w:val="bbPlcHdr"/>
        </w:types>
        <w:behaviors>
          <w:behavior w:val="content"/>
        </w:behaviors>
        <w:guid w:val="{86924145-336D-47F3-AC3F-6025F19B9202}"/>
      </w:docPartPr>
      <w:docPartBody>
        <w:p w:rsidR="001A6F86" w:rsidRDefault="001A6F86">
          <w:pPr>
            <w:pStyle w:val="9D4FDD623C74446882129467D6F7E76F"/>
          </w:pPr>
          <w:r w:rsidRPr="00787E4F">
            <w:rPr>
              <w:rStyle w:val="Pladsholdertekst"/>
            </w:rPr>
            <w:t>[Forfatter]</w:t>
          </w:r>
        </w:p>
      </w:docPartBody>
    </w:docPart>
    <w:docPart>
      <w:docPartPr>
        <w:name w:val="711C2BE2E6B748F3B4B5CCA439B281EA"/>
        <w:category>
          <w:name w:val="Generelt"/>
          <w:gallery w:val="placeholder"/>
        </w:category>
        <w:types>
          <w:type w:val="bbPlcHdr"/>
        </w:types>
        <w:behaviors>
          <w:behavior w:val="content"/>
        </w:behaviors>
        <w:guid w:val="{B777A63B-4044-4EE8-8808-84510A68B31A}"/>
      </w:docPartPr>
      <w:docPartBody>
        <w:p w:rsidR="001A6F86" w:rsidRDefault="001A6F86">
          <w:pPr>
            <w:pStyle w:val="711C2BE2E6B748F3B4B5CCA439B281EA"/>
          </w:pPr>
          <w:r w:rsidRPr="00787E4F">
            <w:rPr>
              <w:rStyle w:val="Pladsholdertekst"/>
            </w:rPr>
            <w:t>[Forfatter]</w:t>
          </w:r>
        </w:p>
      </w:docPartBody>
    </w:docPart>
    <w:docPart>
      <w:docPartPr>
        <w:name w:val="FC22BD14C6234BE4A5CF640149DC3A30"/>
        <w:category>
          <w:name w:val="Generelt"/>
          <w:gallery w:val="placeholder"/>
        </w:category>
        <w:types>
          <w:type w:val="bbPlcHdr"/>
        </w:types>
        <w:behaviors>
          <w:behavior w:val="content"/>
        </w:behaviors>
        <w:guid w:val="{71E37B1F-77B2-4665-8058-C61EEA930026}"/>
      </w:docPartPr>
      <w:docPartBody>
        <w:p w:rsidR="00156015" w:rsidRDefault="00CC376A" w:rsidP="00CC376A">
          <w:pPr>
            <w:pStyle w:val="FC22BD14C6234BE4A5CF640149DC3A30"/>
          </w:pPr>
          <w:r w:rsidRPr="00FD19A9">
            <w:rPr>
              <w:rStyle w:val="Pladsholdertekst"/>
            </w:rPr>
            <w:t>Klik eller tryk for at angive en dato.</w:t>
          </w:r>
        </w:p>
      </w:docPartBody>
    </w:docPart>
    <w:docPart>
      <w:docPartPr>
        <w:name w:val="72CA4BF79DA3460DBBD654947880E72A"/>
        <w:category>
          <w:name w:val="Generelt"/>
          <w:gallery w:val="placeholder"/>
        </w:category>
        <w:types>
          <w:type w:val="bbPlcHdr"/>
        </w:types>
        <w:behaviors>
          <w:behavior w:val="content"/>
        </w:behaviors>
        <w:guid w:val="{F2344766-2CFE-45CE-AF3E-A593C0F8BEEE}"/>
      </w:docPartPr>
      <w:docPartBody>
        <w:p w:rsidR="00156015" w:rsidRDefault="00CC376A" w:rsidP="00CC376A">
          <w:pPr>
            <w:pStyle w:val="72CA4BF79DA3460DBBD654947880E72A"/>
          </w:pPr>
          <w:r w:rsidRPr="00FD19A9">
            <w:rPr>
              <w:rStyle w:val="Pladsholdertekst"/>
            </w:rPr>
            <w:t>Klik eller tryk for at angive en dato.</w:t>
          </w:r>
        </w:p>
      </w:docPartBody>
    </w:docPart>
    <w:docPart>
      <w:docPartPr>
        <w:name w:val="74A39CCF3B874F3A921739607618AC4E"/>
        <w:category>
          <w:name w:val="Generelt"/>
          <w:gallery w:val="placeholder"/>
        </w:category>
        <w:types>
          <w:type w:val="bbPlcHdr"/>
        </w:types>
        <w:behaviors>
          <w:behavior w:val="content"/>
        </w:behaviors>
        <w:guid w:val="{D12C8E6A-7412-44F4-BD74-A51AE5E5B2D9}"/>
      </w:docPartPr>
      <w:docPartBody>
        <w:p w:rsidR="00156015" w:rsidRDefault="00156015" w:rsidP="00156015">
          <w:pPr>
            <w:pStyle w:val="74A39CCF3B874F3A921739607618AC4E"/>
          </w:pPr>
          <w:r w:rsidRPr="00FD19A9">
            <w:rPr>
              <w:rStyle w:val="Pladsholdertekst"/>
            </w:rPr>
            <w:t>Klik eller tryk for at angive en dato.</w:t>
          </w:r>
        </w:p>
      </w:docPartBody>
    </w:docPart>
    <w:docPart>
      <w:docPartPr>
        <w:name w:val="91A5B5DC0B994C7EB7E0D42A534ABA41"/>
        <w:category>
          <w:name w:val="Generelt"/>
          <w:gallery w:val="placeholder"/>
        </w:category>
        <w:types>
          <w:type w:val="bbPlcHdr"/>
        </w:types>
        <w:behaviors>
          <w:behavior w:val="content"/>
        </w:behaviors>
        <w:guid w:val="{86C24DDF-6235-4D84-A11B-37B852A2334C}"/>
      </w:docPartPr>
      <w:docPartBody>
        <w:p w:rsidR="00156015" w:rsidRDefault="00156015" w:rsidP="00156015">
          <w:pPr>
            <w:pStyle w:val="91A5B5DC0B994C7EB7E0D42A534ABA41"/>
          </w:pPr>
          <w:r w:rsidRPr="00FD19A9">
            <w:rPr>
              <w:rStyle w:val="Pladsholdertekst"/>
            </w:rPr>
            <w:t>Klik eller tryk for at angive en dato.</w:t>
          </w:r>
        </w:p>
      </w:docPartBody>
    </w:docPart>
    <w:docPart>
      <w:docPartPr>
        <w:name w:val="F191E91847A8442A8D9972EBC6639A9B"/>
        <w:category>
          <w:name w:val="Generelt"/>
          <w:gallery w:val="placeholder"/>
        </w:category>
        <w:types>
          <w:type w:val="bbPlcHdr"/>
        </w:types>
        <w:behaviors>
          <w:behavior w:val="content"/>
        </w:behaviors>
        <w:guid w:val="{4CCFA70B-6DAD-4EFB-BC89-4BFE69B3CED8}"/>
      </w:docPartPr>
      <w:docPartBody>
        <w:p w:rsidR="00156015" w:rsidRDefault="00156015" w:rsidP="00156015">
          <w:pPr>
            <w:pStyle w:val="F191E91847A8442A8D9972EBC6639A9B"/>
          </w:pPr>
          <w:r w:rsidRPr="00FD19A9">
            <w:rPr>
              <w:rStyle w:val="Pladsholdertekst"/>
            </w:rPr>
            <w:t>Klik eller tryk for at angive en dato.</w:t>
          </w:r>
        </w:p>
      </w:docPartBody>
    </w:docPart>
    <w:docPart>
      <w:docPartPr>
        <w:name w:val="C103539347E9459D9CCB05AAC5E41FD8"/>
        <w:category>
          <w:name w:val="Generelt"/>
          <w:gallery w:val="placeholder"/>
        </w:category>
        <w:types>
          <w:type w:val="bbPlcHdr"/>
        </w:types>
        <w:behaviors>
          <w:behavior w:val="content"/>
        </w:behaviors>
        <w:guid w:val="{A0E65485-0938-4E01-85D8-1F443E68DCF3}"/>
      </w:docPartPr>
      <w:docPartBody>
        <w:p w:rsidR="00156015" w:rsidRDefault="00156015" w:rsidP="00156015">
          <w:pPr>
            <w:pStyle w:val="C103539347E9459D9CCB05AAC5E41FD8"/>
          </w:pPr>
          <w:r w:rsidRPr="00FD19A9">
            <w:rPr>
              <w:rStyle w:val="Pladsholdertekst"/>
            </w:rPr>
            <w:t>Klik eller tryk for at angive en dato.</w:t>
          </w:r>
        </w:p>
      </w:docPartBody>
    </w:docPart>
    <w:docPart>
      <w:docPartPr>
        <w:name w:val="A408C9BC83B241C59F7BE369471CE4D7"/>
        <w:category>
          <w:name w:val="Generelt"/>
          <w:gallery w:val="placeholder"/>
        </w:category>
        <w:types>
          <w:type w:val="bbPlcHdr"/>
        </w:types>
        <w:behaviors>
          <w:behavior w:val="content"/>
        </w:behaviors>
        <w:guid w:val="{D865CD64-3A43-4C63-AA2B-0792EC31E03B}"/>
      </w:docPartPr>
      <w:docPartBody>
        <w:p w:rsidR="00156015" w:rsidRDefault="00156015" w:rsidP="00156015">
          <w:pPr>
            <w:pStyle w:val="A408C9BC83B241C59F7BE369471CE4D7"/>
          </w:pPr>
          <w:r w:rsidRPr="00FD19A9">
            <w:rPr>
              <w:rStyle w:val="Pladsholdertekst"/>
            </w:rPr>
            <w:t>Klik eller tryk for at angive en dato.</w:t>
          </w:r>
        </w:p>
      </w:docPartBody>
    </w:docPart>
    <w:docPart>
      <w:docPartPr>
        <w:name w:val="E9947F1DE1414CB6ABCDBB498D9823FF"/>
        <w:category>
          <w:name w:val="Generelt"/>
          <w:gallery w:val="placeholder"/>
        </w:category>
        <w:types>
          <w:type w:val="bbPlcHdr"/>
        </w:types>
        <w:behaviors>
          <w:behavior w:val="content"/>
        </w:behaviors>
        <w:guid w:val="{8EF964C2-F5F5-4411-A3B3-F308F51059C1}"/>
      </w:docPartPr>
      <w:docPartBody>
        <w:p w:rsidR="00156015" w:rsidRDefault="00156015" w:rsidP="00156015">
          <w:pPr>
            <w:pStyle w:val="E9947F1DE1414CB6ABCDBB498D9823FF"/>
          </w:pPr>
          <w:r w:rsidRPr="00FD19A9">
            <w:rPr>
              <w:rStyle w:val="Pladsholdertekst"/>
            </w:rPr>
            <w:t>Klik eller tryk for at angive en dato.</w:t>
          </w:r>
        </w:p>
      </w:docPartBody>
    </w:docPart>
    <w:docPart>
      <w:docPartPr>
        <w:name w:val="7CB7DC153FF54619B13F04ACD97C2A7F"/>
        <w:category>
          <w:name w:val="Generelt"/>
          <w:gallery w:val="placeholder"/>
        </w:category>
        <w:types>
          <w:type w:val="bbPlcHdr"/>
        </w:types>
        <w:behaviors>
          <w:behavior w:val="content"/>
        </w:behaviors>
        <w:guid w:val="{0A5627BE-A26F-4429-8074-15C46934A48A}"/>
      </w:docPartPr>
      <w:docPartBody>
        <w:p w:rsidR="00156015" w:rsidRDefault="00156015" w:rsidP="00156015">
          <w:pPr>
            <w:pStyle w:val="7CB7DC153FF54619B13F04ACD97C2A7F"/>
          </w:pPr>
          <w:r w:rsidRPr="00FD19A9">
            <w:rPr>
              <w:rStyle w:val="Pladsholdertekst"/>
            </w:rPr>
            <w:t>Klik eller tryk for at angive en dato.</w:t>
          </w:r>
        </w:p>
      </w:docPartBody>
    </w:docPart>
    <w:docPart>
      <w:docPartPr>
        <w:name w:val="01D6A7A9541F4FF3B25566F5D1403D6D"/>
        <w:category>
          <w:name w:val="Generelt"/>
          <w:gallery w:val="placeholder"/>
        </w:category>
        <w:types>
          <w:type w:val="bbPlcHdr"/>
        </w:types>
        <w:behaviors>
          <w:behavior w:val="content"/>
        </w:behaviors>
        <w:guid w:val="{B88A4C50-6AFD-4740-8D0B-62DB2D906FC3}"/>
      </w:docPartPr>
      <w:docPartBody>
        <w:p w:rsidR="00156015" w:rsidRDefault="00156015" w:rsidP="00156015">
          <w:pPr>
            <w:pStyle w:val="01D6A7A9541F4FF3B25566F5D1403D6D"/>
          </w:pPr>
          <w:r w:rsidRPr="00FD19A9">
            <w:rPr>
              <w:rStyle w:val="Pladsholdertekst"/>
            </w:rPr>
            <w:t>Klik eller tryk for at angive en dato.</w:t>
          </w:r>
        </w:p>
      </w:docPartBody>
    </w:docPart>
    <w:docPart>
      <w:docPartPr>
        <w:name w:val="E1E97A63190E460CBC95186DB54A7AB4"/>
        <w:category>
          <w:name w:val="Generelt"/>
          <w:gallery w:val="placeholder"/>
        </w:category>
        <w:types>
          <w:type w:val="bbPlcHdr"/>
        </w:types>
        <w:behaviors>
          <w:behavior w:val="content"/>
        </w:behaviors>
        <w:guid w:val="{D53FB2F1-6459-4D6B-85AB-9871621C0C9B}"/>
      </w:docPartPr>
      <w:docPartBody>
        <w:p w:rsidR="00156015" w:rsidRDefault="00156015" w:rsidP="00156015">
          <w:pPr>
            <w:pStyle w:val="E1E97A63190E460CBC95186DB54A7AB4"/>
          </w:pPr>
          <w:r w:rsidRPr="00FD19A9">
            <w:rPr>
              <w:rStyle w:val="Pladsholdertekst"/>
            </w:rPr>
            <w:t>Klik eller tryk for at angive en dato.</w:t>
          </w:r>
        </w:p>
      </w:docPartBody>
    </w:docPart>
    <w:docPart>
      <w:docPartPr>
        <w:name w:val="6145EF3758814A8380BF9F1B580F213D"/>
        <w:category>
          <w:name w:val="Generelt"/>
          <w:gallery w:val="placeholder"/>
        </w:category>
        <w:types>
          <w:type w:val="bbPlcHdr"/>
        </w:types>
        <w:behaviors>
          <w:behavior w:val="content"/>
        </w:behaviors>
        <w:guid w:val="{585D2EDC-FBF2-40BB-96F3-C0387A57DF08}"/>
      </w:docPartPr>
      <w:docPartBody>
        <w:p w:rsidR="00156015" w:rsidRDefault="00156015" w:rsidP="00156015">
          <w:pPr>
            <w:pStyle w:val="6145EF3758814A8380BF9F1B580F213D"/>
          </w:pPr>
          <w:r w:rsidRPr="00FD19A9">
            <w:rPr>
              <w:rStyle w:val="Pladsholdertekst"/>
            </w:rPr>
            <w:t>Klik eller tryk for at angive en dato.</w:t>
          </w:r>
        </w:p>
      </w:docPartBody>
    </w:docPart>
    <w:docPart>
      <w:docPartPr>
        <w:name w:val="22B053BD4F504244AF84171823D101E7"/>
        <w:category>
          <w:name w:val="Generelt"/>
          <w:gallery w:val="placeholder"/>
        </w:category>
        <w:types>
          <w:type w:val="bbPlcHdr"/>
        </w:types>
        <w:behaviors>
          <w:behavior w:val="content"/>
        </w:behaviors>
        <w:guid w:val="{8FF7CEBD-D489-4E52-A030-D98EAA041F0A}"/>
      </w:docPartPr>
      <w:docPartBody>
        <w:p w:rsidR="00156015" w:rsidRDefault="00156015" w:rsidP="00156015">
          <w:pPr>
            <w:pStyle w:val="22B053BD4F504244AF84171823D101E7"/>
          </w:pPr>
          <w:r w:rsidRPr="00FD19A9">
            <w:rPr>
              <w:rStyle w:val="Pladsholdertekst"/>
            </w:rPr>
            <w:t>Klik eller tryk for at angive en dato.</w:t>
          </w:r>
        </w:p>
      </w:docPartBody>
    </w:docPart>
    <w:docPart>
      <w:docPartPr>
        <w:name w:val="CB56FD4DF9864BE98759189CA20F0662"/>
        <w:category>
          <w:name w:val="Generelt"/>
          <w:gallery w:val="placeholder"/>
        </w:category>
        <w:types>
          <w:type w:val="bbPlcHdr"/>
        </w:types>
        <w:behaviors>
          <w:behavior w:val="content"/>
        </w:behaviors>
        <w:guid w:val="{0ADC7F24-239C-4503-9C00-7E6D68B4F23C}"/>
      </w:docPartPr>
      <w:docPartBody>
        <w:p w:rsidR="00156015" w:rsidRDefault="00156015" w:rsidP="00156015">
          <w:pPr>
            <w:pStyle w:val="CB56FD4DF9864BE98759189CA20F0662"/>
          </w:pPr>
          <w:r w:rsidRPr="00FD19A9">
            <w:rPr>
              <w:rStyle w:val="Pladsholdertekst"/>
            </w:rPr>
            <w:t>Klik eller tryk for at angive en dato.</w:t>
          </w:r>
        </w:p>
      </w:docPartBody>
    </w:docPart>
    <w:docPart>
      <w:docPartPr>
        <w:name w:val="15768EEEA1DF4D8184693555C8D4441F"/>
        <w:category>
          <w:name w:val="Generelt"/>
          <w:gallery w:val="placeholder"/>
        </w:category>
        <w:types>
          <w:type w:val="bbPlcHdr"/>
        </w:types>
        <w:behaviors>
          <w:behavior w:val="content"/>
        </w:behaviors>
        <w:guid w:val="{49D42918-DC26-4D69-836C-31348933BB73}"/>
      </w:docPartPr>
      <w:docPartBody>
        <w:p w:rsidR="00156015" w:rsidRDefault="00156015" w:rsidP="00156015">
          <w:pPr>
            <w:pStyle w:val="15768EEEA1DF4D8184693555C8D4441F"/>
          </w:pPr>
          <w:r w:rsidRPr="00FD19A9">
            <w:rPr>
              <w:rStyle w:val="Pladsholdertekst"/>
            </w:rPr>
            <w:t>Klik eller tryk for at angive en dato.</w:t>
          </w:r>
        </w:p>
      </w:docPartBody>
    </w:docPart>
    <w:docPart>
      <w:docPartPr>
        <w:name w:val="0D88F6E5150849949BCAB6ED0F71F1F9"/>
        <w:category>
          <w:name w:val="Generelt"/>
          <w:gallery w:val="placeholder"/>
        </w:category>
        <w:types>
          <w:type w:val="bbPlcHdr"/>
        </w:types>
        <w:behaviors>
          <w:behavior w:val="content"/>
        </w:behaviors>
        <w:guid w:val="{B2640BD0-143C-48D1-A35A-8C5CA76F929D}"/>
      </w:docPartPr>
      <w:docPartBody>
        <w:p w:rsidR="00156015" w:rsidRDefault="00156015" w:rsidP="00156015">
          <w:pPr>
            <w:pStyle w:val="0D88F6E5150849949BCAB6ED0F71F1F9"/>
          </w:pPr>
          <w:r w:rsidRPr="00FD19A9">
            <w:rPr>
              <w:rStyle w:val="Pladsholdertekst"/>
            </w:rPr>
            <w:t>Klik eller tryk for at angive en dato.</w:t>
          </w:r>
        </w:p>
      </w:docPartBody>
    </w:docPart>
    <w:docPart>
      <w:docPartPr>
        <w:name w:val="8EA6C0D258CA4B1691F33621A1735086"/>
        <w:category>
          <w:name w:val="Generelt"/>
          <w:gallery w:val="placeholder"/>
        </w:category>
        <w:types>
          <w:type w:val="bbPlcHdr"/>
        </w:types>
        <w:behaviors>
          <w:behavior w:val="content"/>
        </w:behaviors>
        <w:guid w:val="{25666B94-126E-44F4-956A-6DFE9516B63F}"/>
      </w:docPartPr>
      <w:docPartBody>
        <w:p w:rsidR="00156015" w:rsidRDefault="00156015" w:rsidP="00156015">
          <w:pPr>
            <w:pStyle w:val="8EA6C0D258CA4B1691F33621A1735086"/>
          </w:pPr>
          <w:r w:rsidRPr="00FD19A9">
            <w:rPr>
              <w:rStyle w:val="Pladsholdertekst"/>
            </w:rPr>
            <w:t>Klik eller tryk for at angive en dato.</w:t>
          </w:r>
        </w:p>
      </w:docPartBody>
    </w:docPart>
    <w:docPart>
      <w:docPartPr>
        <w:name w:val="5910474EE1AE4379B60F52CFB7F2C8A0"/>
        <w:category>
          <w:name w:val="Generelt"/>
          <w:gallery w:val="placeholder"/>
        </w:category>
        <w:types>
          <w:type w:val="bbPlcHdr"/>
        </w:types>
        <w:behaviors>
          <w:behavior w:val="content"/>
        </w:behaviors>
        <w:guid w:val="{0605A5D7-9883-44F3-938A-6B2212CF7FF7}"/>
      </w:docPartPr>
      <w:docPartBody>
        <w:p w:rsidR="00156015" w:rsidRDefault="00156015" w:rsidP="00156015">
          <w:pPr>
            <w:pStyle w:val="5910474EE1AE4379B60F52CFB7F2C8A0"/>
          </w:pPr>
          <w:r w:rsidRPr="00FD19A9">
            <w:rPr>
              <w:rStyle w:val="Pladsholdertekst"/>
            </w:rPr>
            <w:t>Klik eller tryk for at angive en dato.</w:t>
          </w:r>
        </w:p>
      </w:docPartBody>
    </w:docPart>
    <w:docPart>
      <w:docPartPr>
        <w:name w:val="6AE1E768564648BC8F1C1735ACFA08FA"/>
        <w:category>
          <w:name w:val="Generelt"/>
          <w:gallery w:val="placeholder"/>
        </w:category>
        <w:types>
          <w:type w:val="bbPlcHdr"/>
        </w:types>
        <w:behaviors>
          <w:behavior w:val="content"/>
        </w:behaviors>
        <w:guid w:val="{B024EA2F-1026-4B10-BE2B-FCDFF81E1CD4}"/>
      </w:docPartPr>
      <w:docPartBody>
        <w:p w:rsidR="00156015" w:rsidRDefault="00156015" w:rsidP="00156015">
          <w:pPr>
            <w:pStyle w:val="6AE1E768564648BC8F1C1735ACFA08FA"/>
          </w:pPr>
          <w:r w:rsidRPr="00FD19A9">
            <w:rPr>
              <w:rStyle w:val="Pladsholdertekst"/>
            </w:rPr>
            <w:t>Klik eller tryk for at angive en dato.</w:t>
          </w:r>
        </w:p>
      </w:docPartBody>
    </w:docPart>
    <w:docPart>
      <w:docPartPr>
        <w:name w:val="696DB4E2CC7C4829999DB1D4B7782D06"/>
        <w:category>
          <w:name w:val="Generelt"/>
          <w:gallery w:val="placeholder"/>
        </w:category>
        <w:types>
          <w:type w:val="bbPlcHdr"/>
        </w:types>
        <w:behaviors>
          <w:behavior w:val="content"/>
        </w:behaviors>
        <w:guid w:val="{F348130B-A798-44A8-A97C-9B816BCEFE53}"/>
      </w:docPartPr>
      <w:docPartBody>
        <w:p w:rsidR="00156015" w:rsidRDefault="00156015" w:rsidP="00156015">
          <w:pPr>
            <w:pStyle w:val="696DB4E2CC7C4829999DB1D4B7782D06"/>
          </w:pPr>
          <w:r w:rsidRPr="00FD19A9">
            <w:rPr>
              <w:rStyle w:val="Pladsholdertekst"/>
            </w:rPr>
            <w:t>Klik eller tryk for at angive en dato.</w:t>
          </w:r>
        </w:p>
      </w:docPartBody>
    </w:docPart>
    <w:docPart>
      <w:docPartPr>
        <w:name w:val="0681413D8D374894A236A1B72520E5D3"/>
        <w:category>
          <w:name w:val="Generelt"/>
          <w:gallery w:val="placeholder"/>
        </w:category>
        <w:types>
          <w:type w:val="bbPlcHdr"/>
        </w:types>
        <w:behaviors>
          <w:behavior w:val="content"/>
        </w:behaviors>
        <w:guid w:val="{368BA478-0AF9-409B-934D-F85EA89BFCD4}"/>
      </w:docPartPr>
      <w:docPartBody>
        <w:p w:rsidR="00156015" w:rsidRDefault="00156015" w:rsidP="00156015">
          <w:pPr>
            <w:pStyle w:val="0681413D8D374894A236A1B72520E5D3"/>
          </w:pPr>
          <w:r w:rsidRPr="00FD19A9">
            <w:rPr>
              <w:rStyle w:val="Pladsholdertekst"/>
            </w:rPr>
            <w:t>Klik eller tryk for at angive en dato.</w:t>
          </w:r>
        </w:p>
      </w:docPartBody>
    </w:docPart>
    <w:docPart>
      <w:docPartPr>
        <w:name w:val="4BE646F8D2EC4DB79C82D95232367A3E"/>
        <w:category>
          <w:name w:val="Generelt"/>
          <w:gallery w:val="placeholder"/>
        </w:category>
        <w:types>
          <w:type w:val="bbPlcHdr"/>
        </w:types>
        <w:behaviors>
          <w:behavior w:val="content"/>
        </w:behaviors>
        <w:guid w:val="{638D0B68-7EC1-4460-A755-830B3BB84AA7}"/>
      </w:docPartPr>
      <w:docPartBody>
        <w:p w:rsidR="00156015" w:rsidRDefault="00156015" w:rsidP="00156015">
          <w:pPr>
            <w:pStyle w:val="4BE646F8D2EC4DB79C82D95232367A3E"/>
          </w:pPr>
          <w:r w:rsidRPr="00FD19A9">
            <w:rPr>
              <w:rStyle w:val="Pladsholdertekst"/>
            </w:rPr>
            <w:t>Klik eller tryk for at angive en dato.</w:t>
          </w:r>
        </w:p>
      </w:docPartBody>
    </w:docPart>
    <w:docPart>
      <w:docPartPr>
        <w:name w:val="229E58A554D240DC824D06617DE9D84C"/>
        <w:category>
          <w:name w:val="Generelt"/>
          <w:gallery w:val="placeholder"/>
        </w:category>
        <w:types>
          <w:type w:val="bbPlcHdr"/>
        </w:types>
        <w:behaviors>
          <w:behavior w:val="content"/>
        </w:behaviors>
        <w:guid w:val="{68CFD6BB-537D-4AD0-97B9-0312539331DF}"/>
      </w:docPartPr>
      <w:docPartBody>
        <w:p w:rsidR="00156015" w:rsidRDefault="00156015" w:rsidP="00156015">
          <w:pPr>
            <w:pStyle w:val="229E58A554D240DC824D06617DE9D84C"/>
          </w:pPr>
          <w:r w:rsidRPr="00FD19A9">
            <w:rPr>
              <w:rStyle w:val="Pladsholdertekst"/>
            </w:rPr>
            <w:t>Klik eller tryk for at angive en dato.</w:t>
          </w:r>
        </w:p>
      </w:docPartBody>
    </w:docPart>
    <w:docPart>
      <w:docPartPr>
        <w:name w:val="4BF8C70572764F61A10F859325FEBA34"/>
        <w:category>
          <w:name w:val="Generelt"/>
          <w:gallery w:val="placeholder"/>
        </w:category>
        <w:types>
          <w:type w:val="bbPlcHdr"/>
        </w:types>
        <w:behaviors>
          <w:behavior w:val="content"/>
        </w:behaviors>
        <w:guid w:val="{FD898322-D962-4121-B3F6-35B46EE6A974}"/>
      </w:docPartPr>
      <w:docPartBody>
        <w:p w:rsidR="00156015" w:rsidRDefault="00156015" w:rsidP="00156015">
          <w:pPr>
            <w:pStyle w:val="4BF8C70572764F61A10F859325FEBA34"/>
          </w:pPr>
          <w:r w:rsidRPr="00FD19A9">
            <w:rPr>
              <w:rStyle w:val="Pladsholdertekst"/>
            </w:rPr>
            <w:t>Klik eller tryk for at angive en dato.</w:t>
          </w:r>
        </w:p>
      </w:docPartBody>
    </w:docPart>
    <w:docPart>
      <w:docPartPr>
        <w:name w:val="0A91F711051F497AB2B891D935B84005"/>
        <w:category>
          <w:name w:val="Generelt"/>
          <w:gallery w:val="placeholder"/>
        </w:category>
        <w:types>
          <w:type w:val="bbPlcHdr"/>
        </w:types>
        <w:behaviors>
          <w:behavior w:val="content"/>
        </w:behaviors>
        <w:guid w:val="{1EBB932C-ED3E-45AA-9569-85E401060881}"/>
      </w:docPartPr>
      <w:docPartBody>
        <w:p w:rsidR="00156015" w:rsidRDefault="00156015" w:rsidP="00156015">
          <w:pPr>
            <w:pStyle w:val="0A91F711051F497AB2B891D935B84005"/>
          </w:pPr>
          <w:r w:rsidRPr="00FD19A9">
            <w:rPr>
              <w:rStyle w:val="Pladsholdertekst"/>
            </w:rPr>
            <w:t>Klik eller tryk for at angive en dato.</w:t>
          </w:r>
        </w:p>
      </w:docPartBody>
    </w:docPart>
    <w:docPart>
      <w:docPartPr>
        <w:name w:val="B11BD5E64DC14BD2AAD7B46DD11FF4A4"/>
        <w:category>
          <w:name w:val="Generelt"/>
          <w:gallery w:val="placeholder"/>
        </w:category>
        <w:types>
          <w:type w:val="bbPlcHdr"/>
        </w:types>
        <w:behaviors>
          <w:behavior w:val="content"/>
        </w:behaviors>
        <w:guid w:val="{97271C5A-EA84-4157-8EDE-D4DDF3FFE514}"/>
      </w:docPartPr>
      <w:docPartBody>
        <w:p w:rsidR="00156015" w:rsidRDefault="00156015" w:rsidP="00156015">
          <w:pPr>
            <w:pStyle w:val="B11BD5E64DC14BD2AAD7B46DD11FF4A4"/>
          </w:pPr>
          <w:r w:rsidRPr="00FD19A9">
            <w:rPr>
              <w:rStyle w:val="Pladsholdertekst"/>
            </w:rPr>
            <w:t>Klik eller tryk for at angive en dato.</w:t>
          </w:r>
        </w:p>
      </w:docPartBody>
    </w:docPart>
    <w:docPart>
      <w:docPartPr>
        <w:name w:val="B510491F1A6E4754B38794656DC321E4"/>
        <w:category>
          <w:name w:val="Generelt"/>
          <w:gallery w:val="placeholder"/>
        </w:category>
        <w:types>
          <w:type w:val="bbPlcHdr"/>
        </w:types>
        <w:behaviors>
          <w:behavior w:val="content"/>
        </w:behaviors>
        <w:guid w:val="{5A9A57F9-AEB0-428D-9203-8640B41477C9}"/>
      </w:docPartPr>
      <w:docPartBody>
        <w:p w:rsidR="00156015" w:rsidRDefault="00156015" w:rsidP="00156015">
          <w:pPr>
            <w:pStyle w:val="B510491F1A6E4754B38794656DC321E4"/>
          </w:pPr>
          <w:r w:rsidRPr="00FD19A9">
            <w:rPr>
              <w:rStyle w:val="Pladsholdertekst"/>
            </w:rPr>
            <w:t>Klik eller tryk for at angive en dato.</w:t>
          </w:r>
        </w:p>
      </w:docPartBody>
    </w:docPart>
    <w:docPart>
      <w:docPartPr>
        <w:name w:val="58B55BFD32B14655993D806766B8A40E"/>
        <w:category>
          <w:name w:val="Generelt"/>
          <w:gallery w:val="placeholder"/>
        </w:category>
        <w:types>
          <w:type w:val="bbPlcHdr"/>
        </w:types>
        <w:behaviors>
          <w:behavior w:val="content"/>
        </w:behaviors>
        <w:guid w:val="{8509B1D5-0A97-48B1-B8B7-B72B338651C0}"/>
      </w:docPartPr>
      <w:docPartBody>
        <w:p w:rsidR="00156015" w:rsidRDefault="00156015" w:rsidP="00156015">
          <w:pPr>
            <w:pStyle w:val="58B55BFD32B14655993D806766B8A40E"/>
          </w:pPr>
          <w:r w:rsidRPr="00FD19A9">
            <w:rPr>
              <w:rStyle w:val="Pladsholdertekst"/>
            </w:rPr>
            <w:t>Klik eller tryk for at angive en dato.</w:t>
          </w:r>
        </w:p>
      </w:docPartBody>
    </w:docPart>
    <w:docPart>
      <w:docPartPr>
        <w:name w:val="8DEDD3E5152F4157A805EDC98F9898B8"/>
        <w:category>
          <w:name w:val="Generelt"/>
          <w:gallery w:val="placeholder"/>
        </w:category>
        <w:types>
          <w:type w:val="bbPlcHdr"/>
        </w:types>
        <w:behaviors>
          <w:behavior w:val="content"/>
        </w:behaviors>
        <w:guid w:val="{1F40E875-948B-416A-8C89-FE55F9D0130F}"/>
      </w:docPartPr>
      <w:docPartBody>
        <w:p w:rsidR="00156015" w:rsidRDefault="00156015" w:rsidP="00156015">
          <w:pPr>
            <w:pStyle w:val="8DEDD3E5152F4157A805EDC98F9898B8"/>
          </w:pPr>
          <w:r w:rsidRPr="00FD19A9">
            <w:rPr>
              <w:rStyle w:val="Pladsholdertekst"/>
            </w:rPr>
            <w:t>Klik eller tryk for at angive en dato.</w:t>
          </w:r>
        </w:p>
      </w:docPartBody>
    </w:docPart>
    <w:docPart>
      <w:docPartPr>
        <w:name w:val="D4B8D58EA87D4AAE92485B44C1390E65"/>
        <w:category>
          <w:name w:val="Generelt"/>
          <w:gallery w:val="placeholder"/>
        </w:category>
        <w:types>
          <w:type w:val="bbPlcHdr"/>
        </w:types>
        <w:behaviors>
          <w:behavior w:val="content"/>
        </w:behaviors>
        <w:guid w:val="{287BB132-B260-4DDC-A562-9850DAE531A2}"/>
      </w:docPartPr>
      <w:docPartBody>
        <w:p w:rsidR="00156015" w:rsidRDefault="00156015" w:rsidP="00156015">
          <w:pPr>
            <w:pStyle w:val="D4B8D58EA87D4AAE92485B44C1390E65"/>
          </w:pPr>
          <w:r w:rsidRPr="00FD19A9">
            <w:rPr>
              <w:rStyle w:val="Pladsholdertekst"/>
            </w:rPr>
            <w:t>Klik eller tryk for at angive en dato.</w:t>
          </w:r>
        </w:p>
      </w:docPartBody>
    </w:docPart>
    <w:docPart>
      <w:docPartPr>
        <w:name w:val="3C7AC9D44D2B4AEFAB381C7A0111FAB6"/>
        <w:category>
          <w:name w:val="Generelt"/>
          <w:gallery w:val="placeholder"/>
        </w:category>
        <w:types>
          <w:type w:val="bbPlcHdr"/>
        </w:types>
        <w:behaviors>
          <w:behavior w:val="content"/>
        </w:behaviors>
        <w:guid w:val="{19ECEDD6-9DA6-4946-BD2F-3957A385158F}"/>
      </w:docPartPr>
      <w:docPartBody>
        <w:p w:rsidR="00643D3A" w:rsidRDefault="00643D3A" w:rsidP="00643D3A">
          <w:pPr>
            <w:pStyle w:val="3C7AC9D44D2B4AEFAB381C7A0111FAB6"/>
          </w:pPr>
          <w:r w:rsidRPr="00FD19A9">
            <w:rPr>
              <w:rStyle w:val="Pladsholdertekst"/>
            </w:rPr>
            <w:t>Klik eller tryk for at angive en dato.</w:t>
          </w:r>
        </w:p>
      </w:docPartBody>
    </w:docPart>
    <w:docPart>
      <w:docPartPr>
        <w:name w:val="7432D0EA7E5248A8A9640DAB1505D8D3"/>
        <w:category>
          <w:name w:val="Generelt"/>
          <w:gallery w:val="placeholder"/>
        </w:category>
        <w:types>
          <w:type w:val="bbPlcHdr"/>
        </w:types>
        <w:behaviors>
          <w:behavior w:val="content"/>
        </w:behaviors>
        <w:guid w:val="{8AE9C03E-7061-4F23-8062-554E905BA44B}"/>
      </w:docPartPr>
      <w:docPartBody>
        <w:p w:rsidR="00643D3A" w:rsidRDefault="00643D3A" w:rsidP="00643D3A">
          <w:pPr>
            <w:pStyle w:val="7432D0EA7E5248A8A9640DAB1505D8D3"/>
          </w:pPr>
          <w:r w:rsidRPr="00FD19A9">
            <w:rPr>
              <w:rStyle w:val="Pladsholdertekst"/>
            </w:rPr>
            <w:t>Klik eller tryk for at angive en dato.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utura MdCn BT">
    <w:charset w:val="00"/>
    <w:family w:val="swiss"/>
    <w:pitch w:val="variable"/>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utura BdCn BT">
    <w:charset w:val="00"/>
    <w:family w:val="swiss"/>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Bahnschrift SemiBold Condensed">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LtCn BT">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F86"/>
    <w:rsid w:val="000A3624"/>
    <w:rsid w:val="00156015"/>
    <w:rsid w:val="001A6F86"/>
    <w:rsid w:val="003A2954"/>
    <w:rsid w:val="003F3A45"/>
    <w:rsid w:val="005F434E"/>
    <w:rsid w:val="00643D3A"/>
    <w:rsid w:val="00922F19"/>
    <w:rsid w:val="00CC376A"/>
    <w:rsid w:val="00F30F5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643D3A"/>
    <w:rPr>
      <w:color w:val="808080"/>
    </w:rPr>
  </w:style>
  <w:style w:type="paragraph" w:customStyle="1" w:styleId="9D4FDD623C74446882129467D6F7E76F">
    <w:name w:val="9D4FDD623C74446882129467D6F7E76F"/>
  </w:style>
  <w:style w:type="paragraph" w:customStyle="1" w:styleId="711C2BE2E6B748F3B4B5CCA439B281EA">
    <w:name w:val="711C2BE2E6B748F3B4B5CCA439B281EA"/>
  </w:style>
  <w:style w:type="paragraph" w:customStyle="1" w:styleId="DD927F31A1884693A8C1EE8ADA9A8B06">
    <w:name w:val="DD927F31A1884693A8C1EE8ADA9A8B06"/>
    <w:rsid w:val="001A6F86"/>
  </w:style>
  <w:style w:type="paragraph" w:customStyle="1" w:styleId="F2370F9127D84761A300AAF6AC8E1774">
    <w:name w:val="F2370F9127D84761A300AAF6AC8E1774"/>
    <w:rsid w:val="001A6F86"/>
  </w:style>
  <w:style w:type="paragraph" w:customStyle="1" w:styleId="FC22BD14C6234BE4A5CF640149DC3A30">
    <w:name w:val="FC22BD14C6234BE4A5CF640149DC3A30"/>
    <w:rsid w:val="00CC376A"/>
  </w:style>
  <w:style w:type="paragraph" w:customStyle="1" w:styleId="72CA4BF79DA3460DBBD654947880E72A">
    <w:name w:val="72CA4BF79DA3460DBBD654947880E72A"/>
    <w:rsid w:val="00CC376A"/>
  </w:style>
  <w:style w:type="paragraph" w:customStyle="1" w:styleId="55E02E5CF5824E9996CD2F6A830B3EDC">
    <w:name w:val="55E02E5CF5824E9996CD2F6A830B3EDC"/>
    <w:rsid w:val="00156015"/>
  </w:style>
  <w:style w:type="paragraph" w:customStyle="1" w:styleId="74A39CCF3B874F3A921739607618AC4E">
    <w:name w:val="74A39CCF3B874F3A921739607618AC4E"/>
    <w:rsid w:val="00156015"/>
  </w:style>
  <w:style w:type="paragraph" w:customStyle="1" w:styleId="91A5B5DC0B994C7EB7E0D42A534ABA41">
    <w:name w:val="91A5B5DC0B994C7EB7E0D42A534ABA41"/>
    <w:rsid w:val="00156015"/>
  </w:style>
  <w:style w:type="paragraph" w:customStyle="1" w:styleId="F191E91847A8442A8D9972EBC6639A9B">
    <w:name w:val="F191E91847A8442A8D9972EBC6639A9B"/>
    <w:rsid w:val="00156015"/>
  </w:style>
  <w:style w:type="paragraph" w:customStyle="1" w:styleId="C103539347E9459D9CCB05AAC5E41FD8">
    <w:name w:val="C103539347E9459D9CCB05AAC5E41FD8"/>
    <w:rsid w:val="00156015"/>
  </w:style>
  <w:style w:type="paragraph" w:customStyle="1" w:styleId="A408C9BC83B241C59F7BE369471CE4D7">
    <w:name w:val="A408C9BC83B241C59F7BE369471CE4D7"/>
    <w:rsid w:val="00156015"/>
  </w:style>
  <w:style w:type="paragraph" w:customStyle="1" w:styleId="E9947F1DE1414CB6ABCDBB498D9823FF">
    <w:name w:val="E9947F1DE1414CB6ABCDBB498D9823FF"/>
    <w:rsid w:val="00156015"/>
  </w:style>
  <w:style w:type="paragraph" w:customStyle="1" w:styleId="7CB7DC153FF54619B13F04ACD97C2A7F">
    <w:name w:val="7CB7DC153FF54619B13F04ACD97C2A7F"/>
    <w:rsid w:val="00156015"/>
  </w:style>
  <w:style w:type="paragraph" w:customStyle="1" w:styleId="01D6A7A9541F4FF3B25566F5D1403D6D">
    <w:name w:val="01D6A7A9541F4FF3B25566F5D1403D6D"/>
    <w:rsid w:val="00156015"/>
  </w:style>
  <w:style w:type="paragraph" w:customStyle="1" w:styleId="E1E97A63190E460CBC95186DB54A7AB4">
    <w:name w:val="E1E97A63190E460CBC95186DB54A7AB4"/>
    <w:rsid w:val="00156015"/>
  </w:style>
  <w:style w:type="paragraph" w:customStyle="1" w:styleId="6145EF3758814A8380BF9F1B580F213D">
    <w:name w:val="6145EF3758814A8380BF9F1B580F213D"/>
    <w:rsid w:val="00156015"/>
  </w:style>
  <w:style w:type="paragraph" w:customStyle="1" w:styleId="22B053BD4F504244AF84171823D101E7">
    <w:name w:val="22B053BD4F504244AF84171823D101E7"/>
    <w:rsid w:val="00156015"/>
  </w:style>
  <w:style w:type="paragraph" w:customStyle="1" w:styleId="CB56FD4DF9864BE98759189CA20F0662">
    <w:name w:val="CB56FD4DF9864BE98759189CA20F0662"/>
    <w:rsid w:val="00156015"/>
  </w:style>
  <w:style w:type="paragraph" w:customStyle="1" w:styleId="15768EEEA1DF4D8184693555C8D4441F">
    <w:name w:val="15768EEEA1DF4D8184693555C8D4441F"/>
    <w:rsid w:val="00156015"/>
  </w:style>
  <w:style w:type="paragraph" w:customStyle="1" w:styleId="0D88F6E5150849949BCAB6ED0F71F1F9">
    <w:name w:val="0D88F6E5150849949BCAB6ED0F71F1F9"/>
    <w:rsid w:val="00156015"/>
  </w:style>
  <w:style w:type="paragraph" w:customStyle="1" w:styleId="8EA6C0D258CA4B1691F33621A1735086">
    <w:name w:val="8EA6C0D258CA4B1691F33621A1735086"/>
    <w:rsid w:val="00156015"/>
  </w:style>
  <w:style w:type="paragraph" w:customStyle="1" w:styleId="33E97F0C0B454F43AC6E691A55348908">
    <w:name w:val="33E97F0C0B454F43AC6E691A55348908"/>
    <w:rsid w:val="00156015"/>
  </w:style>
  <w:style w:type="paragraph" w:customStyle="1" w:styleId="978636DB60A345909D81343ACEEEF0A3">
    <w:name w:val="978636DB60A345909D81343ACEEEF0A3"/>
    <w:rsid w:val="00156015"/>
  </w:style>
  <w:style w:type="paragraph" w:customStyle="1" w:styleId="F43EC78240704BC8B31980CC30796F53">
    <w:name w:val="F43EC78240704BC8B31980CC30796F53"/>
    <w:rsid w:val="00156015"/>
  </w:style>
  <w:style w:type="paragraph" w:customStyle="1" w:styleId="EBB378BF53CF445F89765B94FDD257F0">
    <w:name w:val="EBB378BF53CF445F89765B94FDD257F0"/>
    <w:rsid w:val="00156015"/>
  </w:style>
  <w:style w:type="paragraph" w:customStyle="1" w:styleId="4DD3F71E62D64863A2AC886FACDA82AD">
    <w:name w:val="4DD3F71E62D64863A2AC886FACDA82AD"/>
    <w:rsid w:val="00156015"/>
  </w:style>
  <w:style w:type="paragraph" w:customStyle="1" w:styleId="57ED4AD536AA4F3393EF3762226B89E3">
    <w:name w:val="57ED4AD536AA4F3393EF3762226B89E3"/>
    <w:rsid w:val="00156015"/>
  </w:style>
  <w:style w:type="paragraph" w:customStyle="1" w:styleId="FC84A47026F04BED9E4C9A7B3E16CC5D">
    <w:name w:val="FC84A47026F04BED9E4C9A7B3E16CC5D"/>
    <w:rsid w:val="00156015"/>
  </w:style>
  <w:style w:type="paragraph" w:customStyle="1" w:styleId="19996B510A7F41B6BD32CA2959A76944">
    <w:name w:val="19996B510A7F41B6BD32CA2959A76944"/>
    <w:rsid w:val="00156015"/>
  </w:style>
  <w:style w:type="paragraph" w:customStyle="1" w:styleId="3E884F6218A8404095F83E4FD1FC51F6">
    <w:name w:val="3E884F6218A8404095F83E4FD1FC51F6"/>
    <w:rsid w:val="00156015"/>
  </w:style>
  <w:style w:type="paragraph" w:customStyle="1" w:styleId="B0E309FEC3C7446BAC9FEC0EC1F90A37">
    <w:name w:val="B0E309FEC3C7446BAC9FEC0EC1F90A37"/>
    <w:rsid w:val="00156015"/>
  </w:style>
  <w:style w:type="paragraph" w:customStyle="1" w:styleId="ED8E0FAB2F1E44AA8BF4309CAF6A42D8">
    <w:name w:val="ED8E0FAB2F1E44AA8BF4309CAF6A42D8"/>
    <w:rsid w:val="00156015"/>
  </w:style>
  <w:style w:type="paragraph" w:customStyle="1" w:styleId="5BBDAA8884F04384991C85914030BC3F">
    <w:name w:val="5BBDAA8884F04384991C85914030BC3F"/>
    <w:rsid w:val="00156015"/>
  </w:style>
  <w:style w:type="paragraph" w:customStyle="1" w:styleId="7CB10AEC36E24F79A5E8EA01C56C7D6C">
    <w:name w:val="7CB10AEC36E24F79A5E8EA01C56C7D6C"/>
    <w:rsid w:val="00156015"/>
  </w:style>
  <w:style w:type="paragraph" w:customStyle="1" w:styleId="AFC98782474F48E2BD42635CC426C60E">
    <w:name w:val="AFC98782474F48E2BD42635CC426C60E"/>
    <w:rsid w:val="00156015"/>
  </w:style>
  <w:style w:type="paragraph" w:customStyle="1" w:styleId="5F4106A62DE140049A00B83D008C893E">
    <w:name w:val="5F4106A62DE140049A00B83D008C893E"/>
    <w:rsid w:val="00156015"/>
  </w:style>
  <w:style w:type="paragraph" w:customStyle="1" w:styleId="322B846F29394278B72F6F742923C0C4">
    <w:name w:val="322B846F29394278B72F6F742923C0C4"/>
    <w:rsid w:val="00156015"/>
  </w:style>
  <w:style w:type="paragraph" w:customStyle="1" w:styleId="5910474EE1AE4379B60F52CFB7F2C8A0">
    <w:name w:val="5910474EE1AE4379B60F52CFB7F2C8A0"/>
    <w:rsid w:val="00156015"/>
  </w:style>
  <w:style w:type="paragraph" w:customStyle="1" w:styleId="6AE1E768564648BC8F1C1735ACFA08FA">
    <w:name w:val="6AE1E768564648BC8F1C1735ACFA08FA"/>
    <w:rsid w:val="00156015"/>
  </w:style>
  <w:style w:type="paragraph" w:customStyle="1" w:styleId="E7CCAD5D2BD54D9E9593013A01FAE938">
    <w:name w:val="E7CCAD5D2BD54D9E9593013A01FAE938"/>
    <w:rsid w:val="00156015"/>
  </w:style>
  <w:style w:type="paragraph" w:customStyle="1" w:styleId="835E3C91732C4907BB45C752AFD600C1">
    <w:name w:val="835E3C91732C4907BB45C752AFD600C1"/>
    <w:rsid w:val="00156015"/>
  </w:style>
  <w:style w:type="paragraph" w:customStyle="1" w:styleId="696DB4E2CC7C4829999DB1D4B7782D06">
    <w:name w:val="696DB4E2CC7C4829999DB1D4B7782D06"/>
    <w:rsid w:val="00156015"/>
  </w:style>
  <w:style w:type="paragraph" w:customStyle="1" w:styleId="0681413D8D374894A236A1B72520E5D3">
    <w:name w:val="0681413D8D374894A236A1B72520E5D3"/>
    <w:rsid w:val="00156015"/>
  </w:style>
  <w:style w:type="paragraph" w:customStyle="1" w:styleId="4BE646F8D2EC4DB79C82D95232367A3E">
    <w:name w:val="4BE646F8D2EC4DB79C82D95232367A3E"/>
    <w:rsid w:val="00156015"/>
  </w:style>
  <w:style w:type="paragraph" w:customStyle="1" w:styleId="229E58A554D240DC824D06617DE9D84C">
    <w:name w:val="229E58A554D240DC824D06617DE9D84C"/>
    <w:rsid w:val="00156015"/>
  </w:style>
  <w:style w:type="paragraph" w:customStyle="1" w:styleId="4BF8C70572764F61A10F859325FEBA34">
    <w:name w:val="4BF8C70572764F61A10F859325FEBA34"/>
    <w:rsid w:val="00156015"/>
  </w:style>
  <w:style w:type="paragraph" w:customStyle="1" w:styleId="AAD42FE9E7B741BFA8E6596C0A8A88FF">
    <w:name w:val="AAD42FE9E7B741BFA8E6596C0A8A88FF"/>
    <w:rsid w:val="00156015"/>
  </w:style>
  <w:style w:type="paragraph" w:customStyle="1" w:styleId="FC18FCCF33E643AA8A46B8DE82DB3AC3">
    <w:name w:val="FC18FCCF33E643AA8A46B8DE82DB3AC3"/>
    <w:rsid w:val="00156015"/>
  </w:style>
  <w:style w:type="paragraph" w:customStyle="1" w:styleId="0A91F711051F497AB2B891D935B84005">
    <w:name w:val="0A91F711051F497AB2B891D935B84005"/>
    <w:rsid w:val="00156015"/>
  </w:style>
  <w:style w:type="paragraph" w:customStyle="1" w:styleId="B11BD5E64DC14BD2AAD7B46DD11FF4A4">
    <w:name w:val="B11BD5E64DC14BD2AAD7B46DD11FF4A4"/>
    <w:rsid w:val="00156015"/>
  </w:style>
  <w:style w:type="paragraph" w:customStyle="1" w:styleId="B510491F1A6E4754B38794656DC321E4">
    <w:name w:val="B510491F1A6E4754B38794656DC321E4"/>
    <w:rsid w:val="00156015"/>
  </w:style>
  <w:style w:type="paragraph" w:customStyle="1" w:styleId="58B55BFD32B14655993D806766B8A40E">
    <w:name w:val="58B55BFD32B14655993D806766B8A40E"/>
    <w:rsid w:val="00156015"/>
  </w:style>
  <w:style w:type="paragraph" w:customStyle="1" w:styleId="8DEDD3E5152F4157A805EDC98F9898B8">
    <w:name w:val="8DEDD3E5152F4157A805EDC98F9898B8"/>
    <w:rsid w:val="00156015"/>
  </w:style>
  <w:style w:type="paragraph" w:customStyle="1" w:styleId="D4B8D58EA87D4AAE92485B44C1390E65">
    <w:name w:val="D4B8D58EA87D4AAE92485B44C1390E65"/>
    <w:rsid w:val="00156015"/>
  </w:style>
  <w:style w:type="paragraph" w:customStyle="1" w:styleId="3C7AC9D44D2B4AEFAB381C7A0111FAB6">
    <w:name w:val="3C7AC9D44D2B4AEFAB381C7A0111FAB6"/>
    <w:rsid w:val="00643D3A"/>
  </w:style>
  <w:style w:type="paragraph" w:customStyle="1" w:styleId="7432D0EA7E5248A8A9640DAB1505D8D3">
    <w:name w:val="7432D0EA7E5248A8A9640DAB1505D8D3"/>
    <w:rsid w:val="00643D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BIM">
      <a:dk1>
        <a:srgbClr val="000000"/>
      </a:dk1>
      <a:lt1>
        <a:srgbClr val="FFFFFF"/>
      </a:lt1>
      <a:dk2>
        <a:srgbClr val="1D3175"/>
      </a:dk2>
      <a:lt2>
        <a:srgbClr val="CCD6DA"/>
      </a:lt2>
      <a:accent1>
        <a:srgbClr val="7F7F7F"/>
      </a:accent1>
      <a:accent2>
        <a:srgbClr val="1D3175"/>
      </a:accent2>
      <a:accent3>
        <a:srgbClr val="50AC30"/>
      </a:accent3>
      <a:accent4>
        <a:srgbClr val="FFC000"/>
      </a:accent4>
      <a:accent5>
        <a:srgbClr val="ED7D31"/>
      </a:accent5>
      <a:accent6>
        <a:srgbClr val="C00000"/>
      </a:accent6>
      <a:hlink>
        <a:srgbClr val="0563C1"/>
      </a:hlink>
      <a:folHlink>
        <a:srgbClr val="A1CFFD"/>
      </a:folHlink>
    </a:clrScheme>
    <a:fontScheme name="Arial Narrow">
      <a:majorFont>
        <a:latin typeface="Arial Narrow"/>
        <a:ea typeface=""/>
        <a:cs typeface=""/>
      </a:majorFont>
      <a:minorFont>
        <a:latin typeface="Arial Narrow"/>
        <a:ea typeface=""/>
        <a:cs typeface=""/>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20ÅÅ-MM-DD</PublishDate>
  <Abstract>Dette er et bilag til IKT-specifikationen afsnit 04.01 BIM-modeller angiver niveauet for et BIM-objekt (LOD – LOR-LOG-LOI), som er opbygget ud fra DiKon’s branchestandard. Dette bilag understøtter IKT-leverancespecifikation for BIM-objekter.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IKT224</b:Tag>
    <b:SourceType>Misc</b:SourceType>
    <b:Guid>{1DD5C2A6-1B5D-4212-BB6A-9EF95F36C6A8}</b:Guid>
    <b:Title>IKT-leverancespecifikation for BIM-objekter</b:Title>
    <b:Year>2023</b:Year>
    <b:Month>September</b:Month>
    <b:Day>01</b:Day>
    <b:Publisher>Region Syddanmark</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9E9749-F70A-4118-820E-9AEA8AF92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[IKT] Udarbejdelse af IKT-paradigme.dotm</Template>
  <TotalTime>1637</TotalTime>
  <Pages>75</Pages>
  <Words>11210</Words>
  <Characters>68382</Characters>
  <Application>Microsoft Office Word</Application>
  <DocSecurity>0</DocSecurity>
  <Lines>569</Lines>
  <Paragraphs>158</Paragraphs>
  <ScaleCrop>false</ScaleCrop>
  <HeadingPairs>
    <vt:vector size="4" baseType="variant">
      <vt:variant>
        <vt:lpstr>Titel</vt:lpstr>
      </vt:variant>
      <vt:variant>
        <vt:i4>1</vt:i4>
      </vt:variant>
      <vt:variant>
        <vt:lpstr>Overskrifter</vt:lpstr>
      </vt:variant>
      <vt:variant>
        <vt:i4>42</vt:i4>
      </vt:variant>
    </vt:vector>
  </HeadingPairs>
  <TitlesOfParts>
    <vt:vector size="43" baseType="lpstr">
      <vt:lpstr>modelspecifikation</vt:lpstr>
      <vt:lpstr>Introduktion (jf. DiKon, BIM7aa og Molio)</vt:lpstr>
      <vt:lpstr>    Definition af LOD og tilhørende begreber</vt:lpstr>
      <vt:lpstr>    LOD niveauer</vt:lpstr>
      <vt:lpstr>    Sammenhæng til øvrige danske standarder og aftalegrundlag</vt:lpstr>
      <vt:lpstr>    Anvendelse</vt:lpstr>
      <vt:lpstr>    Arbejdsgruppe | Eksternt</vt:lpstr>
      <vt:lpstr>    Arbejdsgruppe | Internt</vt:lpstr>
      <vt:lpstr>Bygningsdelsspecifikation</vt:lpstr>
      <vt:lpstr>    [K01_M999] Arkitektur, Væg</vt:lpstr>
      <vt:lpstr>    [K01_M999] Arkitektur, Glas- / systemvæg</vt:lpstr>
      <vt:lpstr>    [K01_M999] Arkitektur, Vindue</vt:lpstr>
      <vt:lpstr>    [K01_M999] Arkitektur, Dør</vt:lpstr>
      <vt:lpstr>    [K01_M999] Arkitektur, Gulv</vt:lpstr>
      <vt:lpstr>    [K01_M999] Arkitektur, Loft</vt:lpstr>
      <vt:lpstr>    [K01_M999] Arkitektur, Trappe, Rampe</vt:lpstr>
      <vt:lpstr>    [K01_M999] Arkitektur, Værn</vt:lpstr>
      <vt:lpstr>    [K01_M999] Arkitektur, Tag</vt:lpstr>
      <vt:lpstr>    [K01_M999] Arkitektur, Rum</vt:lpstr>
      <vt:lpstr>    [K03_M999] Indretning, Inventar</vt:lpstr>
      <vt:lpstr>    [K07_M999] Elektronik og IT, El-føringsvej</vt:lpstr>
      <vt:lpstr>    [K07_M999] Elektronik og IT, El-komponent</vt:lpstr>
      <vt:lpstr>    [K08_M075] Mekanisk installation, Ventilationsføringsvej</vt:lpstr>
      <vt:lpstr>    [K08_M075] Mekanisk installation, Ventilationskomponent</vt:lpstr>
      <vt:lpstr>    [K08_M901] Mekanisk installation, VVS-føringsvej</vt:lpstr>
      <vt:lpstr>    [K08_M901] Mekanisk installation, VVS-komponent</vt:lpstr>
      <vt:lpstr>    [K09_M999] Konstruktion, Fundament</vt:lpstr>
      <vt:lpstr>    [K09_M999] Konstruktion, Betonvæg</vt:lpstr>
      <vt:lpstr>    [K09_M999] Konstruktion, Betonsøjle</vt:lpstr>
      <vt:lpstr>    [K09_M999] Konstruktion, Stålsøjle</vt:lpstr>
      <vt:lpstr>    [K09_M999] Konstruktion, Betondæk</vt:lpstr>
      <vt:lpstr>    [K09_M999] Konstruktion, Betonbjælke</vt:lpstr>
      <vt:lpstr>    [K09_M999] Konstruktion, Stålbjælke</vt:lpstr>
      <vt:lpstr>    [K99_M999] Tværfagligt, Reces- og hulobjekter</vt:lpstr>
      <vt:lpstr>Landskabsspecifikation</vt:lpstr>
      <vt:lpstr>    [K02_M999] Landskab, Beplantning i landskab</vt:lpstr>
      <vt:lpstr>    [K02_M999] Landskab, Overflader på udearealer i landskab</vt:lpstr>
      <vt:lpstr>    [K02_M999] Landskab, Trappe, ramper og støttemur i landskab</vt:lpstr>
      <vt:lpstr>    [K02_M999] Landskab, Inventar i landskab</vt:lpstr>
      <vt:lpstr>Anlægsspecifikation</vt:lpstr>
      <vt:lpstr>    [K19_M999] Forsyning og afledning, Brønde</vt:lpstr>
      <vt:lpstr>    [K19_M999] Forsyning og afledning, Gravitationsledninger i terræn</vt:lpstr>
      <vt:lpstr>    [K19_M999] Forsyning og afledning, Ledninger i terræn</vt:lpstr>
    </vt:vector>
  </TitlesOfParts>
  <Manager>&lt;Godkender&gt;</Manager>
  <Company>Region Syddanmark</Company>
  <LinksUpToDate>false</LinksUpToDate>
  <CharactersWithSpaces>79434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modelspecifikation</dc:title>
  <dc:subject>IKT</dc:subject>
  <dc:creator>Chris Vang Nielsen</dc:creator>
  <cp:keywords>BIM;Skabelon;Word</cp:keywords>
  <dc:description/>
  <cp:lastModifiedBy>Chris Vang Nielsen</cp:lastModifiedBy>
  <cp:revision>17</cp:revision>
  <cp:lastPrinted>2022-01-25T12:39:00Z</cp:lastPrinted>
  <dcterms:created xsi:type="dcterms:W3CDTF">2022-06-29T05:29:00Z</dcterms:created>
  <dcterms:modified xsi:type="dcterms:W3CDTF">2023-08-28T09:06:00Z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{88156F70-9AA8-48AA-881F-194533BEB2F7}</vt:lpwstr>
  </property>
  <property fmtid="{D5CDD505-2E9C-101B-9397-08002B2CF9AE}" pid="3" name="Revisionsnummer">
    <vt:lpwstr>&lt;xxx&gt;</vt:lpwstr>
  </property>
  <property fmtid="{D5CDD505-2E9C-101B-9397-08002B2CF9AE}" pid="4" name="Projektnummer">
    <vt:lpwstr>&lt;xxx&gt;</vt:lpwstr>
  </property>
  <property fmtid="{D5CDD505-2E9C-101B-9397-08002B2CF9AE}" pid="5" name="Projektnavn">
    <vt:lpwstr>&lt;Projektnavn&gt;</vt:lpwstr>
  </property>
  <property fmtid="{D5CDD505-2E9C-101B-9397-08002B2CF9AE}" pid="6" name="Revisionsdato">
    <vt:lpwstr>20ÅÅ-MM-DD</vt:lpwstr>
  </property>
</Properties>
</file>